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9"/>
        <w:gridCol w:w="5017"/>
      </w:tblGrid>
      <w:tr w:rsidR="00164650" w14:paraId="2C83E565" w14:textId="77777777" w:rsidTr="004B34C8">
        <w:tc>
          <w:tcPr>
            <w:tcW w:w="3510" w:type="dxa"/>
          </w:tcPr>
          <w:p w14:paraId="7E18C9C5" w14:textId="09674C25" w:rsidR="000C43C2" w:rsidRDefault="000E5070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  <w:r w:rsidRPr="00E52E95">
              <w:rPr>
                <w:noProof/>
              </w:rPr>
              <w:drawing>
                <wp:inline distT="0" distB="0" distL="0" distR="0" wp14:anchorId="5AE0D2E6" wp14:editId="58C4156B">
                  <wp:extent cx="2408830" cy="750638"/>
                  <wp:effectExtent l="0" t="0" r="0" b="0"/>
                  <wp:docPr id="1195965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65805" name=""/>
                          <pic:cNvPicPr/>
                        </pic:nvPicPr>
                        <pic:blipFill rotWithShape="1">
                          <a:blip r:embed="rId7"/>
                          <a:srcRect l="27128" r="25595"/>
                          <a:stretch/>
                        </pic:blipFill>
                        <pic:spPr bwMode="auto">
                          <a:xfrm>
                            <a:off x="0" y="0"/>
                            <a:ext cx="2500365" cy="77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14:paraId="180173EB" w14:textId="305E4FDD" w:rsidR="000C43C2" w:rsidRDefault="00164650" w:rsidP="000C43C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  <w:r w:rsidRPr="00E52E95">
              <w:rPr>
                <w:rFonts w:cs="Arial"/>
                <w:b/>
                <w:noProof/>
                <w:sz w:val="32"/>
                <w:szCs w:val="28"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48D57376" wp14:editId="03FEF2C5">
                  <wp:simplePos x="0" y="0"/>
                  <wp:positionH relativeFrom="margin">
                    <wp:posOffset>1282065</wp:posOffset>
                  </wp:positionH>
                  <wp:positionV relativeFrom="paragraph">
                    <wp:posOffset>0</wp:posOffset>
                  </wp:positionV>
                  <wp:extent cx="695960" cy="711835"/>
                  <wp:effectExtent l="0" t="0" r="8890" b="0"/>
                  <wp:wrapSquare wrapText="bothSides"/>
                  <wp:docPr id="639565005" name="Picture 63956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AA0">
              <w:rPr>
                <w:rFonts w:cs="Arial"/>
                <w:b/>
                <w:noProof/>
                <w:sz w:val="32"/>
                <w:szCs w:val="28"/>
                <w:lang w:eastAsia="en-AU"/>
              </w:rPr>
              <w:t xml:space="preserve">                            </w:t>
            </w:r>
          </w:p>
          <w:p w14:paraId="0AC8C0D6" w14:textId="61DD878E" w:rsidR="000C43C2" w:rsidRDefault="000C43C2" w:rsidP="000C43C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0D9F1F64" w14:textId="77777777" w:rsidR="000C43C2" w:rsidRDefault="000C43C2" w:rsidP="007F719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</w:tc>
      </w:tr>
    </w:tbl>
    <w:p w14:paraId="2313B713" w14:textId="77777777" w:rsidR="00EA2CB6" w:rsidRDefault="00EA2CB6" w:rsidP="006F232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43DFD554" w14:textId="0F64A4D2" w:rsidR="005454A4" w:rsidRDefault="006F2324" w:rsidP="006F232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P</w:t>
      </w:r>
      <w:r w:rsidR="005454A4" w:rsidRPr="005454A4">
        <w:rPr>
          <w:rFonts w:asciiTheme="minorHAnsi" w:hAnsiTheme="minorHAnsi" w:cs="Arial"/>
          <w:b/>
          <w:sz w:val="32"/>
          <w:szCs w:val="28"/>
        </w:rPr>
        <w:t>roject</w:t>
      </w:r>
      <w:r w:rsidR="00164650">
        <w:rPr>
          <w:rFonts w:asciiTheme="minorHAnsi" w:hAnsiTheme="minorHAnsi" w:cs="Arial"/>
          <w:b/>
          <w:sz w:val="32"/>
          <w:szCs w:val="28"/>
        </w:rPr>
        <w:t>: W</w:t>
      </w:r>
      <w:r w:rsidR="007F7192">
        <w:rPr>
          <w:rFonts w:asciiTheme="minorHAnsi" w:hAnsiTheme="minorHAnsi" w:cs="Arial"/>
          <w:b/>
          <w:sz w:val="32"/>
          <w:szCs w:val="28"/>
        </w:rPr>
        <w:t>hat helps people with disability have good mental health</w:t>
      </w:r>
    </w:p>
    <w:p w14:paraId="30563D77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02D40436" w14:textId="0490F6B4" w:rsidR="005454A4" w:rsidRDefault="0077572E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Summary of survey findings</w:t>
      </w:r>
    </w:p>
    <w:p w14:paraId="4544DCCA" w14:textId="77777777" w:rsidR="0077572E" w:rsidRDefault="0077572E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4"/>
        <w:gridCol w:w="5692"/>
      </w:tblGrid>
      <w:tr w:rsidR="005454A4" w14:paraId="5F0920F7" w14:textId="77777777" w:rsidTr="005454A4">
        <w:trPr>
          <w:trHeight w:val="2259"/>
        </w:trPr>
        <w:tc>
          <w:tcPr>
            <w:tcW w:w="3369" w:type="dxa"/>
          </w:tcPr>
          <w:p w14:paraId="1AB24A1C" w14:textId="77777777" w:rsidR="005454A4" w:rsidRDefault="005454A4" w:rsidP="005454A4">
            <w:pPr>
              <w:spacing w:after="0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54A4">
              <w:rPr>
                <w:rFonts w:asciiTheme="minorHAnsi" w:hAnsiTheme="minorHAnsi" w:cs="Arial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15EDCBF" wp14:editId="7F473E1C">
                  <wp:extent cx="1381125" cy="135240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7" cy="135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4D1DA62" w14:textId="77777777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41B3B3A6" w14:textId="77777777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25FFBD2D" w14:textId="67DCABD1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54A4">
              <w:rPr>
                <w:rFonts w:asciiTheme="minorHAnsi" w:hAnsiTheme="minorHAnsi" w:cs="Arial"/>
                <w:b/>
                <w:sz w:val="36"/>
                <w:szCs w:val="28"/>
              </w:rPr>
              <w:t xml:space="preserve">Easy </w:t>
            </w:r>
            <w:r w:rsidR="003236E8">
              <w:rPr>
                <w:rFonts w:asciiTheme="minorHAnsi" w:hAnsiTheme="minorHAnsi" w:cs="Arial"/>
                <w:b/>
                <w:sz w:val="36"/>
                <w:szCs w:val="28"/>
              </w:rPr>
              <w:t>Read</w:t>
            </w:r>
          </w:p>
        </w:tc>
      </w:tr>
    </w:tbl>
    <w:p w14:paraId="21C34E94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54A86B98" w14:textId="384F53C3" w:rsidR="007F7192" w:rsidRDefault="004B34C8" w:rsidP="004B34C8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About the research project</w:t>
      </w:r>
    </w:p>
    <w:tbl>
      <w:tblPr>
        <w:tblStyle w:val="TableGrid"/>
        <w:tblW w:w="9216" w:type="dxa"/>
        <w:tblLook w:val="04A0" w:firstRow="1" w:lastRow="0" w:firstColumn="1" w:lastColumn="0" w:noHBand="0" w:noVBand="1"/>
      </w:tblPr>
      <w:tblGrid>
        <w:gridCol w:w="3404"/>
        <w:gridCol w:w="5812"/>
      </w:tblGrid>
      <w:tr w:rsidR="005454A4" w14:paraId="75FE97A7" w14:textId="77777777" w:rsidTr="004B34C8">
        <w:trPr>
          <w:trHeight w:val="2132"/>
        </w:trPr>
        <w:tc>
          <w:tcPr>
            <w:tcW w:w="3404" w:type="dxa"/>
          </w:tcPr>
          <w:p w14:paraId="5D12F3B8" w14:textId="2E5FF1E8" w:rsidR="005454A4" w:rsidRPr="008E4F42" w:rsidRDefault="007F7192" w:rsidP="008E4F42">
            <w:pPr>
              <w:spacing w:after="0"/>
              <w:jc w:val="center"/>
              <w:rPr>
                <w:b/>
                <w:caps/>
              </w:rPr>
            </w:pPr>
            <w:r>
              <w:rPr>
                <w:noProof/>
              </w:rPr>
              <w:drawing>
                <wp:inline distT="0" distB="0" distL="0" distR="0" wp14:anchorId="1BD84881" wp14:editId="53624B76">
                  <wp:extent cx="1273404" cy="1321277"/>
                  <wp:effectExtent l="0" t="0" r="3175" b="0"/>
                  <wp:docPr id="1284676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8033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04" cy="132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57E98973" w14:textId="79952D27" w:rsidR="005454A4" w:rsidRDefault="005454A4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sz w:val="32"/>
                <w:szCs w:val="28"/>
              </w:rPr>
              <w:t xml:space="preserve">We want to </w:t>
            </w:r>
            <w:r w:rsidR="007F7192">
              <w:rPr>
                <w:rFonts w:asciiTheme="minorHAnsi" w:hAnsiTheme="minorHAnsi" w:cs="Arial"/>
                <w:sz w:val="32"/>
                <w:szCs w:val="28"/>
              </w:rPr>
              <w:t>know what helps</w:t>
            </w:r>
            <w:r w:rsidRPr="005454A4">
              <w:rPr>
                <w:rFonts w:asciiTheme="minorHAnsi" w:hAnsiTheme="minorHAnsi" w:cs="Arial"/>
                <w:sz w:val="32"/>
                <w:szCs w:val="28"/>
              </w:rPr>
              <w:t xml:space="preserve"> people </w:t>
            </w:r>
            <w:r w:rsidR="000C43C2">
              <w:rPr>
                <w:rFonts w:asciiTheme="minorHAnsi" w:hAnsiTheme="minorHAnsi" w:cs="Arial"/>
                <w:sz w:val="32"/>
                <w:szCs w:val="28"/>
              </w:rPr>
              <w:t xml:space="preserve">with disability </w:t>
            </w:r>
            <w:r w:rsidR="007F7192">
              <w:rPr>
                <w:rFonts w:asciiTheme="minorHAnsi" w:hAnsiTheme="minorHAnsi" w:cs="Arial"/>
                <w:sz w:val="32"/>
                <w:szCs w:val="28"/>
              </w:rPr>
              <w:t>have good mental health.</w:t>
            </w:r>
          </w:p>
          <w:p w14:paraId="66EA0C04" w14:textId="77777777" w:rsidR="007F7192" w:rsidRDefault="007F7192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67279EA9" w14:textId="31D00C7A" w:rsidR="005454A4" w:rsidRPr="008E4F42" w:rsidRDefault="007F7192" w:rsidP="007F719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 w:rsidRPr="007F7192">
              <w:rPr>
                <w:rFonts w:asciiTheme="minorHAnsi" w:hAnsiTheme="minorHAnsi" w:cs="Arial"/>
                <w:sz w:val="32"/>
                <w:szCs w:val="28"/>
              </w:rPr>
              <w:t>Mental health is about how you think and how you feel.</w:t>
            </w:r>
          </w:p>
        </w:tc>
      </w:tr>
      <w:tr w:rsidR="008E4F42" w14:paraId="2C4D0473" w14:textId="77777777" w:rsidTr="004B34C8">
        <w:trPr>
          <w:trHeight w:val="1882"/>
        </w:trPr>
        <w:tc>
          <w:tcPr>
            <w:tcW w:w="3404" w:type="dxa"/>
          </w:tcPr>
          <w:p w14:paraId="5BFE0A47" w14:textId="33146942" w:rsidR="008E4F42" w:rsidRDefault="008E4F42" w:rsidP="005454A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6D9FA" wp14:editId="2F175D38">
                  <wp:extent cx="1148486" cy="1164893"/>
                  <wp:effectExtent l="0" t="0" r="0" b="0"/>
                  <wp:docPr id="1201476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47625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83" cy="118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51F36C12" w14:textId="77777777" w:rsidR="000F4E93" w:rsidRDefault="000F4E93" w:rsidP="008E4F4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</w:p>
          <w:p w14:paraId="39B463B3" w14:textId="35A247F7" w:rsidR="008E4F42" w:rsidRDefault="008E4F42" w:rsidP="008E4F4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  <w:r>
              <w:rPr>
                <w:rFonts w:asciiTheme="minorHAnsi" w:hAnsiTheme="minorHAnsi" w:cs="Arial"/>
                <w:bCs/>
                <w:sz w:val="32"/>
                <w:szCs w:val="28"/>
              </w:rPr>
              <w:t>We ask</w:t>
            </w:r>
            <w:r w:rsidR="0077572E">
              <w:rPr>
                <w:rFonts w:asciiTheme="minorHAnsi" w:hAnsiTheme="minorHAnsi" w:cs="Arial"/>
                <w:bCs/>
                <w:sz w:val="32"/>
                <w:szCs w:val="28"/>
              </w:rPr>
              <w:t>ed</w:t>
            </w:r>
            <w:r>
              <w:rPr>
                <w:rFonts w:asciiTheme="minorHAnsi" w:hAnsiTheme="minorHAnsi" w:cs="Arial"/>
                <w:bCs/>
                <w:sz w:val="32"/>
                <w:szCs w:val="28"/>
              </w:rPr>
              <w:t xml:space="preserve"> </w:t>
            </w:r>
            <w:r w:rsidR="00A23469">
              <w:rPr>
                <w:rFonts w:asciiTheme="minorHAnsi" w:hAnsiTheme="minorHAnsi" w:cs="Arial"/>
                <w:bCs/>
                <w:sz w:val="32"/>
                <w:szCs w:val="28"/>
              </w:rPr>
              <w:t>people with disabilities</w:t>
            </w:r>
            <w:r>
              <w:rPr>
                <w:rFonts w:asciiTheme="minorHAnsi" w:hAnsiTheme="minorHAnsi" w:cs="Arial"/>
                <w:bCs/>
                <w:sz w:val="32"/>
                <w:szCs w:val="28"/>
              </w:rPr>
              <w:t xml:space="preserve"> some questions</w:t>
            </w:r>
            <w:r w:rsidR="0077572E">
              <w:rPr>
                <w:rFonts w:asciiTheme="minorHAnsi" w:hAnsiTheme="minorHAnsi" w:cs="Arial"/>
                <w:bCs/>
                <w:sz w:val="32"/>
                <w:szCs w:val="28"/>
              </w:rPr>
              <w:t xml:space="preserve"> about mental health</w:t>
            </w:r>
            <w:r>
              <w:rPr>
                <w:rFonts w:asciiTheme="minorHAnsi" w:hAnsiTheme="minorHAnsi" w:cs="Arial"/>
                <w:bCs/>
                <w:sz w:val="32"/>
                <w:szCs w:val="28"/>
              </w:rPr>
              <w:t>.</w:t>
            </w:r>
          </w:p>
          <w:p w14:paraId="3BDD1A76" w14:textId="77777777" w:rsidR="008E4F42" w:rsidRPr="005454A4" w:rsidRDefault="008E4F42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</w:tc>
      </w:tr>
      <w:tr w:rsidR="00164650" w14:paraId="74F7C3A6" w14:textId="77777777" w:rsidTr="004B34C8">
        <w:trPr>
          <w:trHeight w:val="1784"/>
        </w:trPr>
        <w:tc>
          <w:tcPr>
            <w:tcW w:w="3404" w:type="dxa"/>
          </w:tcPr>
          <w:p w14:paraId="643D7EDE" w14:textId="1ACD89E8" w:rsidR="00164650" w:rsidRDefault="0016216F" w:rsidP="005454A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03C28" wp14:editId="5CB66E0B">
                  <wp:extent cx="1462740" cy="1098340"/>
                  <wp:effectExtent l="0" t="0" r="4445" b="6985"/>
                  <wp:docPr id="124391055" name="Picture 124391055" descr="Photo survey results analysis discovery investigation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survey results analysis discovery investigation 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67" cy="11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31E4988" w14:textId="77777777" w:rsidR="0016216F" w:rsidRDefault="0016216F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</w:p>
          <w:p w14:paraId="26390815" w14:textId="4DA92962" w:rsidR="0016216F" w:rsidRPr="0016216F" w:rsidRDefault="0016216F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  <w:r>
              <w:rPr>
                <w:rFonts w:asciiTheme="minorHAnsi" w:hAnsiTheme="minorHAnsi" w:cs="Arial"/>
                <w:bCs/>
                <w:sz w:val="32"/>
                <w:szCs w:val="28"/>
              </w:rPr>
              <w:t>We ask</w:t>
            </w:r>
            <w:r w:rsidR="0077572E">
              <w:rPr>
                <w:rFonts w:asciiTheme="minorHAnsi" w:hAnsiTheme="minorHAnsi" w:cs="Arial"/>
                <w:bCs/>
                <w:sz w:val="32"/>
                <w:szCs w:val="28"/>
              </w:rPr>
              <w:t>ed</w:t>
            </w:r>
            <w:r>
              <w:rPr>
                <w:rFonts w:asciiTheme="minorHAnsi" w:hAnsiTheme="minorHAnsi" w:cs="Arial"/>
                <w:bCs/>
                <w:sz w:val="32"/>
                <w:szCs w:val="28"/>
              </w:rPr>
              <w:t xml:space="preserve"> these questions through an online survey.</w:t>
            </w:r>
          </w:p>
        </w:tc>
      </w:tr>
    </w:tbl>
    <w:p w14:paraId="430CCED7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6366C91C" w14:textId="5C0ABB7C" w:rsidR="008C4F4D" w:rsidRDefault="008C4F4D" w:rsidP="00EA60A7">
      <w:pPr>
        <w:spacing w:after="200" w:line="276" w:lineRule="auto"/>
        <w:rPr>
          <w:rFonts w:asciiTheme="minorHAnsi" w:hAnsiTheme="minorHAnsi" w:cs="Arial"/>
          <w:b/>
          <w:sz w:val="32"/>
          <w:szCs w:val="28"/>
        </w:rPr>
      </w:pPr>
    </w:p>
    <w:p w14:paraId="59D9B1F3" w14:textId="77777777" w:rsidR="00A65AA0" w:rsidRDefault="00A65AA0" w:rsidP="00EA60A7">
      <w:pPr>
        <w:spacing w:after="200" w:line="276" w:lineRule="auto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LTU-Table1"/>
        <w:tblW w:w="9219" w:type="dxa"/>
        <w:tblInd w:w="-147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5811"/>
      </w:tblGrid>
      <w:tr w:rsidR="005454A4" w:rsidRPr="005454A4" w14:paraId="09EDDBA7" w14:textId="77777777" w:rsidTr="004B3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top"/>
          </w:tcPr>
          <w:p w14:paraId="58532318" w14:textId="77777777" w:rsidR="005454A4" w:rsidRDefault="005454A4" w:rsidP="00EA60A7">
            <w:pPr>
              <w:spacing w:after="0"/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aps w:val="0"/>
                <w:color w:val="auto"/>
                <w:sz w:val="32"/>
                <w:szCs w:val="28"/>
              </w:rPr>
              <w:lastRenderedPageBreak/>
              <w:t>What happen</w:t>
            </w:r>
            <w:r w:rsidR="00F978B2">
              <w:rPr>
                <w:rFonts w:asciiTheme="minorHAnsi" w:hAnsiTheme="minorHAnsi" w:cs="Arial"/>
                <w:caps w:val="0"/>
                <w:color w:val="auto"/>
                <w:sz w:val="32"/>
                <w:szCs w:val="28"/>
              </w:rPr>
              <w:t>ed</w:t>
            </w:r>
            <w:r w:rsidRPr="005454A4">
              <w:rPr>
                <w:rFonts w:asciiTheme="minorHAnsi" w:hAnsiTheme="minorHAnsi" w:cs="Arial"/>
                <w:caps w:val="0"/>
                <w:color w:val="auto"/>
                <w:sz w:val="32"/>
                <w:szCs w:val="28"/>
              </w:rPr>
              <w:t xml:space="preserve"> in</w:t>
            </w:r>
            <w:r w:rsidR="0016216F">
              <w:rPr>
                <w:rFonts w:asciiTheme="minorHAnsi" w:hAnsiTheme="minorHAnsi" w:cs="Arial"/>
                <w:caps w:val="0"/>
                <w:color w:val="auto"/>
                <w:sz w:val="32"/>
                <w:szCs w:val="28"/>
              </w:rPr>
              <w:t xml:space="preserve"> the online survey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>?</w:t>
            </w:r>
          </w:p>
          <w:p w14:paraId="613002F2" w14:textId="4B46B081" w:rsidR="00A65AA0" w:rsidRPr="00A65AA0" w:rsidRDefault="00A65AA0" w:rsidP="00EA60A7">
            <w:pPr>
              <w:spacing w:after="0"/>
              <w:rPr>
                <w:rFonts w:asciiTheme="minorHAnsi" w:hAnsiTheme="minorHAnsi" w:cs="Arial"/>
                <w:color w:val="auto"/>
              </w:rPr>
            </w:pPr>
          </w:p>
        </w:tc>
      </w:tr>
      <w:tr w:rsidR="005454A4" w:rsidRPr="0078095A" w14:paraId="10DA71A0" w14:textId="77777777" w:rsidTr="004B34C8">
        <w:trPr>
          <w:trHeight w:val="1078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05105210" w14:textId="7271BCA8" w:rsidR="005454A4" w:rsidRDefault="0016216F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05F7A5C" wp14:editId="657FAA5C">
                  <wp:extent cx="1297432" cy="974214"/>
                  <wp:effectExtent l="0" t="0" r="0" b="0"/>
                  <wp:docPr id="1231889116" name="Picture 1231889116" descr="Photo survey results analysis discovery investigation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survey results analysis discovery investigation 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68" cy="9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8F2B9" w14:textId="77777777" w:rsidR="005454A4" w:rsidRDefault="005454A4" w:rsidP="00EA60A7">
            <w:pPr>
              <w:spacing w:after="0"/>
              <w:jc w:val="center"/>
              <w:rPr>
                <w:color w:val="auto"/>
              </w:rPr>
            </w:pPr>
          </w:p>
          <w:p w14:paraId="1C7665E6" w14:textId="77777777" w:rsidR="001F52A7" w:rsidRDefault="001F52A7" w:rsidP="00B05D24">
            <w:pPr>
              <w:spacing w:after="0"/>
              <w:rPr>
                <w:b/>
                <w:caps/>
                <w:color w:val="FFFFFF" w:themeColor="background1"/>
                <w:sz w:val="16"/>
              </w:rPr>
            </w:pPr>
          </w:p>
          <w:p w14:paraId="1A075A56" w14:textId="77777777" w:rsidR="001F52A7" w:rsidRDefault="001F52A7" w:rsidP="005152B2">
            <w:pPr>
              <w:spacing w:after="0"/>
              <w:rPr>
                <w:b/>
                <w:caps/>
                <w:color w:val="FFFFFF" w:themeColor="background1"/>
                <w:sz w:val="16"/>
              </w:rPr>
            </w:pPr>
          </w:p>
          <w:p w14:paraId="45E0AAA2" w14:textId="77777777" w:rsidR="001F52A7" w:rsidRPr="00542CAD" w:rsidRDefault="001F52A7" w:rsidP="00EA60A7">
            <w:pPr>
              <w:spacing w:after="0"/>
              <w:jc w:val="center"/>
              <w:rPr>
                <w:b/>
                <w:caps/>
                <w:color w:val="FFFFFF" w:themeColor="background1"/>
                <w:sz w:val="16"/>
              </w:rPr>
            </w:pPr>
          </w:p>
          <w:p w14:paraId="18B68F3E" w14:textId="258A17BD" w:rsidR="005454A4" w:rsidRDefault="00542CAD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DBD7298" wp14:editId="3BFFD0C6">
                  <wp:extent cx="1397203" cy="1397203"/>
                  <wp:effectExtent l="0" t="0" r="0" b="0"/>
                  <wp:docPr id="3" name="Picture 2" descr="Moving out of home | Housing | Life Choices | Easy Re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ving out of home | Housing | Life Choices | Easy Re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31" cy="140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B8135" w14:textId="77777777" w:rsidR="00D859B9" w:rsidRDefault="00D859B9" w:rsidP="00A63FDB">
            <w:pPr>
              <w:spacing w:after="0"/>
              <w:rPr>
                <w:b/>
                <w:caps/>
                <w:color w:val="auto"/>
              </w:rPr>
            </w:pPr>
          </w:p>
          <w:p w14:paraId="7933FA75" w14:textId="1789F93F" w:rsidR="00D66DB9" w:rsidRDefault="00383B3F" w:rsidP="00383B3F">
            <w:pPr>
              <w:spacing w:after="0"/>
              <w:rPr>
                <w:b/>
                <w:caps/>
                <w:color w:val="auto"/>
              </w:rPr>
            </w:pPr>
            <w:r>
              <w:rPr>
                <w:b/>
                <w:caps/>
                <w:color w:val="auto"/>
              </w:rPr>
              <w:t xml:space="preserve">  </w:t>
            </w:r>
          </w:p>
          <w:p w14:paraId="4964C48A" w14:textId="77777777" w:rsidR="00A23469" w:rsidRDefault="00A23469" w:rsidP="00383B3F">
            <w:pPr>
              <w:spacing w:after="0"/>
              <w:rPr>
                <w:b/>
                <w:caps/>
                <w:color w:val="auto"/>
              </w:rPr>
            </w:pPr>
          </w:p>
          <w:p w14:paraId="0133BB99" w14:textId="77777777" w:rsidR="00A23469" w:rsidRDefault="00A23469" w:rsidP="00383B3F">
            <w:pPr>
              <w:spacing w:after="0"/>
              <w:rPr>
                <w:b/>
                <w:caps/>
                <w:color w:val="auto"/>
              </w:rPr>
            </w:pPr>
          </w:p>
          <w:p w14:paraId="51843E1F" w14:textId="77777777" w:rsidR="00A63FDB" w:rsidRDefault="00A63FDB" w:rsidP="00A63FD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A63FDB"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 xml:space="preserve">Family </w:t>
            </w:r>
          </w:p>
          <w:p w14:paraId="5B8837A6" w14:textId="149B95CD" w:rsidR="00A63FDB" w:rsidRPr="00B05D24" w:rsidRDefault="00A63FDB" w:rsidP="00B05D24">
            <w:pPr>
              <w:spacing w:after="0"/>
              <w:jc w:val="center"/>
              <w:rPr>
                <w:b/>
                <w:cap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D1DB507" wp14:editId="27B6CA13">
                  <wp:extent cx="1265529" cy="1099204"/>
                  <wp:effectExtent l="0" t="0" r="0" b="5715"/>
                  <wp:docPr id="650322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180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59" cy="110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58AD4" w14:textId="4A645F2E" w:rsidR="00A63FDB" w:rsidRDefault="00A63FDB" w:rsidP="00A63FD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>Money</w:t>
            </w:r>
          </w:p>
          <w:p w14:paraId="45705901" w14:textId="6DEC884C" w:rsidR="00A63FDB" w:rsidRDefault="00B05D24" w:rsidP="00B05D24">
            <w:pPr>
              <w:spacing w:after="160" w:line="259" w:lineRule="auto"/>
              <w:ind w:left="525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2635AB4B" wp14:editId="181B8379">
                  <wp:extent cx="1224914" cy="1148486"/>
                  <wp:effectExtent l="0" t="0" r="0" b="0"/>
                  <wp:docPr id="1984995706" name="Picture 1984995706" descr="Australian Money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stralian Money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26" cy="115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1448D" w14:textId="1A935F8B" w:rsidR="00B05D24" w:rsidRPr="00B05D24" w:rsidRDefault="00B05D24" w:rsidP="00B05D24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 xml:space="preserve">Belonging </w:t>
            </w:r>
          </w:p>
          <w:p w14:paraId="61E91D16" w14:textId="36A097E2" w:rsidR="00542CAD" w:rsidRPr="00A23469" w:rsidRDefault="00B05D24" w:rsidP="00A23469">
            <w:p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7A91726" wp14:editId="59B34F5E">
                  <wp:extent cx="1529454" cy="950976"/>
                  <wp:effectExtent l="0" t="0" r="0" b="1905"/>
                  <wp:docPr id="874753247" name="Picture 1" descr="Why don't Australian school kids feel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n't Australian school kids feel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87" cy="9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C70C8" w14:textId="77777777" w:rsidR="002D32FE" w:rsidRDefault="002D32FE" w:rsidP="002D32FE">
            <w:pPr>
              <w:spacing w:after="0"/>
              <w:rPr>
                <w:b/>
                <w:caps/>
                <w:color w:val="auto"/>
              </w:rPr>
            </w:pPr>
          </w:p>
          <w:p w14:paraId="2E0F7865" w14:textId="77777777" w:rsidR="002D32FE" w:rsidRDefault="002D32FE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4ED6B11" w14:textId="35D8D18A" w:rsidR="002D32FE" w:rsidRDefault="002D32FE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9EB7139" wp14:editId="0BC3187F">
                  <wp:extent cx="1280160" cy="1280160"/>
                  <wp:effectExtent l="0" t="0" r="0" b="0"/>
                  <wp:docPr id="1895451577" name="Picture 2" descr="Moving out of home | Housing | Life Choices | Easy Re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ving out of home | Housing | Life Choices | Easy Re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23" cy="128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E70BE" w14:textId="77777777" w:rsidR="002D32FE" w:rsidRDefault="002D32FE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68964685" w14:textId="77777777" w:rsidR="002D32FE" w:rsidRDefault="002D32FE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01BC3B8E" w14:textId="3FEDFDCA" w:rsidR="000C0D25" w:rsidRDefault="000C0D25" w:rsidP="000C0D25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>Medicare</w:t>
            </w:r>
          </w:p>
          <w:p w14:paraId="14AA83F8" w14:textId="77777777" w:rsidR="002D32FE" w:rsidRDefault="002D32FE" w:rsidP="002D32FE">
            <w:pPr>
              <w:spacing w:after="0"/>
              <w:rPr>
                <w:b/>
                <w:caps/>
                <w:color w:val="auto"/>
              </w:rPr>
            </w:pPr>
          </w:p>
          <w:p w14:paraId="3FE1B177" w14:textId="77777777" w:rsidR="002D32FE" w:rsidRPr="000C0D25" w:rsidRDefault="002D32FE" w:rsidP="000C0D25">
            <w:pPr>
              <w:spacing w:after="0"/>
              <w:rPr>
                <w:bCs/>
                <w:caps/>
                <w:color w:val="auto"/>
              </w:rPr>
            </w:pPr>
          </w:p>
          <w:p w14:paraId="25CA07A9" w14:textId="6C958A25" w:rsidR="00542CAD" w:rsidRDefault="00D66DB9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F02E7E7" wp14:editId="3D8766CE">
                  <wp:extent cx="1324051" cy="775721"/>
                  <wp:effectExtent l="0" t="0" r="0" b="5715"/>
                  <wp:docPr id="1964384064" name="Picture 1964384064" descr="Medicare Rebates - Chronic Disease Management Plan - Active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care Rebates - Chronic Disease Management Plan - Active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08" cy="7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E481E" w14:textId="77777777" w:rsidR="00542CAD" w:rsidRDefault="00542CAD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BFA23C2" w14:textId="77777777" w:rsidR="00542CAD" w:rsidRDefault="00542CAD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2A3532BA" w14:textId="77777777" w:rsidR="000C0D25" w:rsidRDefault="000C0D25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7B0B6FF" w14:textId="77777777" w:rsidR="000C0D25" w:rsidRDefault="000C0D25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5C55150" w14:textId="724951EE" w:rsidR="00542CAD" w:rsidRPr="000C0D25" w:rsidRDefault="000C0D25" w:rsidP="000C0D25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>Health services</w:t>
            </w:r>
          </w:p>
          <w:p w14:paraId="74FB7BE6" w14:textId="5A94792B" w:rsidR="00542CAD" w:rsidRDefault="00542CAD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6DC57950" w14:textId="6537EDA6" w:rsidR="00542CAD" w:rsidRDefault="000C0D25" w:rsidP="00EA60A7">
            <w:pPr>
              <w:spacing w:after="0"/>
              <w:rPr>
                <w:b/>
                <w:caps/>
                <w:color w:val="auto"/>
              </w:rPr>
            </w:pPr>
            <w:r>
              <w:rPr>
                <w:noProof/>
              </w:rPr>
              <w:t xml:space="preserve">       </w:t>
            </w:r>
            <w:r w:rsidR="002D32FE">
              <w:rPr>
                <w:noProof/>
              </w:rPr>
              <w:drawing>
                <wp:inline distT="0" distB="0" distL="0" distR="0" wp14:anchorId="5B3DB441" wp14:editId="20EBD543">
                  <wp:extent cx="1804430" cy="1060704"/>
                  <wp:effectExtent l="0" t="0" r="5715" b="6350"/>
                  <wp:docPr id="1287428659" name="Picture 1287428659" descr="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95" cy="106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1FA4B" w14:textId="67C9D572" w:rsidR="005454A4" w:rsidRDefault="005454A4" w:rsidP="000C0D25">
            <w:pPr>
              <w:spacing w:after="0"/>
              <w:rPr>
                <w:b/>
                <w:caps/>
                <w:color w:val="auto"/>
              </w:rPr>
            </w:pPr>
          </w:p>
          <w:p w14:paraId="7ED99ED6" w14:textId="77777777" w:rsidR="000C0D25" w:rsidRDefault="000C0D25" w:rsidP="000C0D25">
            <w:pPr>
              <w:spacing w:after="0"/>
              <w:rPr>
                <w:b/>
                <w:caps/>
                <w:color w:val="auto"/>
              </w:rPr>
            </w:pPr>
          </w:p>
          <w:p w14:paraId="5050EC5F" w14:textId="77777777" w:rsidR="000C0D25" w:rsidRDefault="000C0D25" w:rsidP="000C0D25">
            <w:pPr>
              <w:spacing w:after="0"/>
              <w:rPr>
                <w:b/>
                <w:caps/>
                <w:color w:val="auto"/>
              </w:rPr>
            </w:pPr>
          </w:p>
          <w:p w14:paraId="074623AB" w14:textId="42E5BCF2" w:rsidR="000C0D25" w:rsidRPr="000C0D25" w:rsidRDefault="000C0D25" w:rsidP="000C0D25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 w:val="36"/>
                <w:szCs w:val="36"/>
                <w14:ligatures w14:val="standardContextual"/>
              </w:rPr>
              <w:t>Income support</w:t>
            </w:r>
          </w:p>
          <w:p w14:paraId="170BCEA3" w14:textId="77777777" w:rsidR="005454A4" w:rsidRDefault="005454A4" w:rsidP="00EA60A7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5EE9AFE2" w14:textId="4FE82424" w:rsidR="005454A4" w:rsidRDefault="004268E3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aps/>
                <w:noProof/>
                <w:color w:val="auto"/>
              </w:rPr>
              <w:t xml:space="preserve">             </w:t>
            </w:r>
            <w:r w:rsidR="000C0D25">
              <w:rPr>
                <w:noProof/>
              </w:rPr>
              <w:drawing>
                <wp:inline distT="0" distB="0" distL="0" distR="0" wp14:anchorId="17BF4E46" wp14:editId="5C1A1A26">
                  <wp:extent cx="907576" cy="706175"/>
                  <wp:effectExtent l="0" t="0" r="6985" b="0"/>
                  <wp:docPr id="448787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8708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46" cy="71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aps/>
                <w:noProof/>
                <w:color w:val="auto"/>
              </w:rPr>
              <w:t xml:space="preserve">             </w:t>
            </w:r>
          </w:p>
          <w:p w14:paraId="3EC861D1" w14:textId="77777777" w:rsidR="00FC4111" w:rsidRPr="00AC6E8E" w:rsidRDefault="00FC4111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7747A87B" w14:textId="2DA26D45" w:rsidR="005454A4" w:rsidRPr="00B05D24" w:rsidRDefault="00542CAD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lastRenderedPageBreak/>
              <w:t xml:space="preserve">The survey </w:t>
            </w:r>
            <w:r w:rsidR="0016216F">
              <w:rPr>
                <w:rFonts w:asciiTheme="minorHAnsi" w:hAnsiTheme="minorHAnsi" w:cs="Arial"/>
                <w:color w:val="auto"/>
                <w:sz w:val="32"/>
                <w:szCs w:val="28"/>
              </w:rPr>
              <w:t>ask</w:t>
            </w:r>
            <w:r w:rsidR="00F978B2">
              <w:rPr>
                <w:rFonts w:asciiTheme="minorHAnsi" w:hAnsiTheme="minorHAnsi" w:cs="Arial"/>
                <w:color w:val="auto"/>
                <w:sz w:val="32"/>
                <w:szCs w:val="28"/>
              </w:rPr>
              <w:t>ed</w:t>
            </w:r>
            <w:r w:rsidR="0016216F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  <w:r w:rsidR="00A65AA0">
              <w:rPr>
                <w:rFonts w:asciiTheme="minorHAnsi" w:hAnsiTheme="minorHAnsi" w:cs="Arial"/>
                <w:color w:val="auto"/>
                <w:sz w:val="32"/>
                <w:szCs w:val="28"/>
              </w:rPr>
              <w:t>people</w:t>
            </w:r>
            <w:r w:rsidR="0016216F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about things that are important to</w:t>
            </w:r>
            <w:r w:rsidR="0016216F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mental health</w:t>
            </w:r>
            <w:r w:rsidR="005454A4"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>.</w:t>
            </w:r>
          </w:p>
          <w:p w14:paraId="13177DDB" w14:textId="77777777" w:rsidR="005454A4" w:rsidRDefault="005454A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A657C53" w14:textId="77777777" w:rsidR="001F52A7" w:rsidRDefault="001F52A7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35FD4A0" w14:textId="77777777" w:rsidR="005152B2" w:rsidRDefault="005152B2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0ECA373" w14:textId="77777777" w:rsidR="00A65AA0" w:rsidRDefault="00A65AA0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7436569" w14:textId="355E8562" w:rsidR="00542CAD" w:rsidRDefault="005454A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We </w:t>
            </w:r>
            <w:r w:rsidR="00542CAD">
              <w:rPr>
                <w:rFonts w:asciiTheme="minorHAnsi" w:hAnsiTheme="minorHAnsi" w:cs="Arial"/>
                <w:color w:val="auto"/>
                <w:sz w:val="32"/>
                <w:szCs w:val="28"/>
              </w:rPr>
              <w:t>show</w:t>
            </w:r>
            <w:r w:rsidR="00A63FDB">
              <w:rPr>
                <w:rFonts w:asciiTheme="minorHAnsi" w:hAnsiTheme="minorHAnsi" w:cs="Arial"/>
                <w:color w:val="auto"/>
                <w:sz w:val="32"/>
                <w:szCs w:val="28"/>
              </w:rPr>
              <w:t>ed</w:t>
            </w:r>
            <w:r w:rsidR="00542CAD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  <w:r w:rsidR="00A65AA0">
              <w:rPr>
                <w:rFonts w:asciiTheme="minorHAnsi" w:hAnsiTheme="minorHAnsi" w:cs="Arial"/>
                <w:color w:val="auto"/>
                <w:sz w:val="32"/>
                <w:szCs w:val="28"/>
              </w:rPr>
              <w:t>people</w:t>
            </w:r>
            <w:r w:rsidR="00542CAD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a list of important factors.</w:t>
            </w:r>
          </w:p>
          <w:p w14:paraId="2336A2D5" w14:textId="77777777" w:rsidR="00542CAD" w:rsidRDefault="00542CAD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57F7F3EF" w14:textId="36E23C10" w:rsidR="005454A4" w:rsidRDefault="00542CAD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Factors include</w:t>
            </w:r>
            <w:r w:rsidR="00A63FDB">
              <w:rPr>
                <w:rFonts w:asciiTheme="minorHAnsi" w:hAnsiTheme="minorHAnsi" w:cs="Arial"/>
                <w:color w:val="auto"/>
                <w:sz w:val="32"/>
                <w:szCs w:val="28"/>
              </w:rPr>
              <w:t>d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things like housing, money, and food. </w:t>
            </w:r>
          </w:p>
          <w:p w14:paraId="2FE88CD4" w14:textId="77777777" w:rsidR="001F52A7" w:rsidRDefault="001F52A7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B76B568" w14:textId="77777777" w:rsidR="00D66DB9" w:rsidRDefault="00D66DB9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62860FE0" w14:textId="64EE0D20" w:rsidR="00D859B9" w:rsidRDefault="00D859B9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9C28998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4EA5AE6" w14:textId="738F5F42" w:rsidR="00A63FDB" w:rsidRDefault="00A63FDB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The top factor people told us w</w:t>
            </w:r>
            <w:r w:rsidR="00B05D24">
              <w:rPr>
                <w:rFonts w:asciiTheme="minorHAnsi" w:hAnsiTheme="minorHAnsi" w:cs="Arial"/>
                <w:color w:val="auto"/>
                <w:sz w:val="32"/>
                <w:szCs w:val="28"/>
              </w:rPr>
              <w:t>as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most important for mental health</w:t>
            </w:r>
            <w:r w:rsidR="00B05D2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was Family and kinship.</w:t>
            </w:r>
          </w:p>
          <w:p w14:paraId="47F6DDE8" w14:textId="77777777" w:rsidR="005152B2" w:rsidRDefault="005152B2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4AB60F5" w14:textId="77777777" w:rsidR="005152B2" w:rsidRDefault="005152B2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42A2300" w14:textId="77777777" w:rsidR="00A63FDB" w:rsidRDefault="00A63FDB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667139B1" w14:textId="77777777" w:rsidR="00A23469" w:rsidRDefault="00A23469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DBDD6A6" w14:textId="177BE80A" w:rsidR="00A63FDB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The second factor </w:t>
            </w:r>
            <w:r w:rsidR="00A23469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people told us was important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was Money.</w:t>
            </w:r>
          </w:p>
          <w:p w14:paraId="546A1548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E7BEA85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8DA02B0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5D7502C2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AC6B186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050C1B6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5149B5C5" w14:textId="4741FC72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The third factor </w:t>
            </w:r>
            <w:r w:rsidR="00A23469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people told us was important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was Belonging &amp; inclusion.</w:t>
            </w:r>
          </w:p>
          <w:p w14:paraId="3AD4C4A4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E85ECF6" w14:textId="77777777" w:rsidR="00B05D24" w:rsidRDefault="00B05D2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59FF057" w14:textId="6F2D9B8B" w:rsidR="005454A4" w:rsidRDefault="005454A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We </w:t>
            </w:r>
            <w:r w:rsidR="00A23469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also 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>ask</w:t>
            </w:r>
            <w:r w:rsidR="00A63FDB">
              <w:rPr>
                <w:rFonts w:asciiTheme="minorHAnsi" w:hAnsiTheme="minorHAnsi" w:cs="Arial"/>
                <w:color w:val="auto"/>
                <w:sz w:val="32"/>
                <w:szCs w:val="28"/>
              </w:rPr>
              <w:t>ed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  <w:r w:rsidR="00A23469">
              <w:rPr>
                <w:rFonts w:asciiTheme="minorHAnsi" w:hAnsiTheme="minorHAnsi" w:cs="Arial"/>
                <w:color w:val="auto"/>
                <w:sz w:val="32"/>
                <w:szCs w:val="28"/>
              </w:rPr>
              <w:t>people</w:t>
            </w:r>
            <w:r w:rsidR="009509EF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  <w:r w:rsidR="00542CAD">
              <w:rPr>
                <w:rFonts w:asciiTheme="minorHAnsi" w:hAnsiTheme="minorHAnsi" w:cs="Arial"/>
                <w:color w:val="auto"/>
                <w:sz w:val="32"/>
                <w:szCs w:val="28"/>
              </w:rPr>
              <w:t>about programs that impact on mental health</w:t>
            </w:r>
            <w:r w:rsidR="00D66DB9">
              <w:rPr>
                <w:rFonts w:asciiTheme="minorHAnsi" w:hAnsiTheme="minorHAnsi" w:cs="Arial"/>
                <w:color w:val="auto"/>
                <w:sz w:val="32"/>
                <w:szCs w:val="28"/>
              </w:rPr>
              <w:t>.</w:t>
            </w:r>
          </w:p>
          <w:p w14:paraId="34B0B672" w14:textId="77777777" w:rsidR="00D66DB9" w:rsidRDefault="00D66DB9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57BDA66E" w14:textId="77777777" w:rsidR="002D32FE" w:rsidRDefault="002D32FE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433DB20" w14:textId="77777777" w:rsidR="002D32FE" w:rsidRDefault="002D32FE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601B238" w14:textId="77777777" w:rsidR="002D32FE" w:rsidRDefault="002D32FE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6CB2FC48" w14:textId="77777777" w:rsidR="002D32FE" w:rsidRDefault="002D32FE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6AA0EDA" w14:textId="714CF577" w:rsidR="004268E3" w:rsidRPr="004268E3" w:rsidRDefault="00A23469" w:rsidP="002D32FE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People told us </w:t>
            </w:r>
            <w:r w:rsidR="002D32FE">
              <w:rPr>
                <w:rFonts w:asciiTheme="minorHAnsi" w:hAnsiTheme="minorHAnsi" w:cs="Arial"/>
                <w:color w:val="auto"/>
                <w:sz w:val="32"/>
                <w:szCs w:val="28"/>
              </w:rPr>
              <w:t>Medicare was the most important program to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impact on </w:t>
            </w:r>
            <w:r w:rsidR="002D32FE">
              <w:rPr>
                <w:rFonts w:asciiTheme="minorHAnsi" w:hAnsiTheme="minorHAnsi" w:cs="Arial"/>
                <w:color w:val="auto"/>
                <w:sz w:val="32"/>
                <w:szCs w:val="28"/>
              </w:rPr>
              <w:t>mental health.</w:t>
            </w:r>
            <w:r w:rsidR="004268E3">
              <w:rPr>
                <w:rFonts w:asciiTheme="minorHAnsi" w:hAnsiTheme="minorHAnsi" w:cs="Arial"/>
                <w:sz w:val="32"/>
                <w:szCs w:val="28"/>
              </w:rPr>
              <w:t xml:space="preserve"> </w:t>
            </w:r>
          </w:p>
          <w:p w14:paraId="39BECCE0" w14:textId="0EEF0FED" w:rsidR="005454A4" w:rsidRDefault="005454A4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030E7DE" w14:textId="77777777" w:rsidR="00FC4111" w:rsidRDefault="00FC4111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595EC586" w14:textId="7AEB5166" w:rsidR="001F52A7" w:rsidRDefault="001F52A7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F6B3184" w14:textId="0D40BB77" w:rsidR="000C0D25" w:rsidRDefault="00D66DB9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</w:p>
          <w:p w14:paraId="281F7A49" w14:textId="77777777" w:rsidR="000C0D25" w:rsidRDefault="000C0D25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244F9B42" w14:textId="4A85EFD3" w:rsidR="000C0D25" w:rsidRPr="00A23469" w:rsidRDefault="000C0D25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 xml:space="preserve">The second most important program was </w:t>
            </w:r>
            <w:r w:rsidRPr="00A23469">
              <w:rPr>
                <w:rFonts w:cs="Calibri"/>
                <w:color w:val="auto"/>
                <w:sz w:val="32"/>
                <w:szCs w:val="32"/>
              </w:rPr>
              <w:t xml:space="preserve">   </w:t>
            </w:r>
          </w:p>
          <w:p w14:paraId="05C343E1" w14:textId="77777777" w:rsidR="00A23469" w:rsidRDefault="000C0D25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 w:rsidRPr="00A23469">
              <w:rPr>
                <w:rFonts w:cs="Calibri"/>
                <w:color w:val="auto"/>
                <w:sz w:val="32"/>
                <w:szCs w:val="32"/>
              </w:rPr>
              <w:t xml:space="preserve">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 xml:space="preserve">health services. This included mental </w:t>
            </w:r>
            <w:r w:rsidR="00A23469">
              <w:rPr>
                <w:rFonts w:cs="Calibri"/>
                <w:color w:val="auto"/>
                <w:sz w:val="32"/>
                <w:szCs w:val="32"/>
              </w:rPr>
              <w:t xml:space="preserve">     </w:t>
            </w:r>
          </w:p>
          <w:p w14:paraId="27A9C041" w14:textId="0844A48E" w:rsidR="005454A4" w:rsidRP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cs="Calibri"/>
                <w:color w:val="auto"/>
                <w:sz w:val="32"/>
                <w:szCs w:val="32"/>
              </w:rPr>
              <w:t xml:space="preserve">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>health</w:t>
            </w:r>
            <w:r w:rsidR="000C0D25" w:rsidRPr="00A23469">
              <w:rPr>
                <w:rFonts w:cs="Calibri"/>
                <w:color w:val="auto"/>
                <w:sz w:val="32"/>
                <w:szCs w:val="32"/>
              </w:rPr>
              <w:t xml:space="preserve">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>services.</w:t>
            </w:r>
          </w:p>
          <w:p w14:paraId="7E66CCA0" w14:textId="77777777" w:rsidR="002D32FE" w:rsidRDefault="002D32FE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4DE4D005" w14:textId="77777777" w:rsidR="002D32FE" w:rsidRDefault="002D32FE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38409802" w14:textId="77777777" w:rsidR="002D32FE" w:rsidRDefault="002D32FE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521EA127" w14:textId="77777777" w:rsidR="00A23469" w:rsidRDefault="00A23469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365C54E4" w14:textId="77777777" w:rsidR="00A65AA0" w:rsidRDefault="00A65AA0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7718FF09" w14:textId="77777777" w:rsidR="00A65AA0" w:rsidRDefault="00A65AA0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059FC7DD" w14:textId="23A20224" w:rsidR="000C0D25" w:rsidRPr="00A23469" w:rsidRDefault="00A23469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 xml:space="preserve">The third most important program was </w:t>
            </w:r>
            <w:r w:rsidR="000C0D25" w:rsidRPr="00A23469">
              <w:rPr>
                <w:rFonts w:cs="Calibri"/>
                <w:color w:val="auto"/>
                <w:sz w:val="32"/>
                <w:szCs w:val="32"/>
              </w:rPr>
              <w:t xml:space="preserve">   </w:t>
            </w:r>
          </w:p>
          <w:p w14:paraId="6D83D8DE" w14:textId="38D4CB00" w:rsidR="00A23469" w:rsidRDefault="000C0D25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 w:rsidRPr="00A23469">
              <w:rPr>
                <w:rFonts w:cs="Calibri"/>
                <w:color w:val="auto"/>
                <w:sz w:val="32"/>
                <w:szCs w:val="32"/>
              </w:rPr>
              <w:t xml:space="preserve"> 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 xml:space="preserve">income support. </w:t>
            </w:r>
          </w:p>
          <w:p w14:paraId="3B03835B" w14:textId="77777777" w:rsid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</w:p>
          <w:p w14:paraId="6B29A7B6" w14:textId="067E9095" w:rsid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cs="Calibri"/>
                <w:color w:val="auto"/>
                <w:sz w:val="32"/>
                <w:szCs w:val="32"/>
              </w:rPr>
              <w:t xml:space="preserve">   Income support means money from the     </w:t>
            </w:r>
          </w:p>
          <w:p w14:paraId="7D875351" w14:textId="21DEDAC5" w:rsid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cs="Calibri"/>
                <w:color w:val="auto"/>
                <w:sz w:val="32"/>
                <w:szCs w:val="32"/>
              </w:rPr>
              <w:t xml:space="preserve">   government to help people pay for    </w:t>
            </w:r>
          </w:p>
          <w:p w14:paraId="0E783BAB" w14:textId="05361A9C" w:rsid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cs="Calibri"/>
                <w:color w:val="auto"/>
                <w:sz w:val="32"/>
                <w:szCs w:val="32"/>
              </w:rPr>
              <w:t xml:space="preserve">   things they need.</w:t>
            </w:r>
          </w:p>
          <w:p w14:paraId="50BDEF39" w14:textId="77777777" w:rsid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</w:p>
          <w:p w14:paraId="0F172C84" w14:textId="35A518A4" w:rsidR="000C0D25" w:rsidRPr="00A23469" w:rsidRDefault="00A23469" w:rsidP="00EA60A7">
            <w:pPr>
              <w:spacing w:after="0"/>
              <w:rPr>
                <w:rFonts w:cs="Calibri"/>
                <w:color w:val="auto"/>
                <w:sz w:val="32"/>
                <w:szCs w:val="32"/>
              </w:rPr>
            </w:pPr>
            <w:r>
              <w:rPr>
                <w:rFonts w:cs="Calibri"/>
                <w:color w:val="auto"/>
                <w:sz w:val="32"/>
                <w:szCs w:val="32"/>
              </w:rPr>
              <w:t xml:space="preserve">  Income support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 xml:space="preserve"> includes JobKeeper </w:t>
            </w:r>
          </w:p>
          <w:p w14:paraId="15C3BA9A" w14:textId="6C483187" w:rsidR="002D32FE" w:rsidRPr="00AC6E8E" w:rsidRDefault="000C0D25" w:rsidP="00EA60A7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A23469">
              <w:rPr>
                <w:rFonts w:cs="Calibri"/>
                <w:color w:val="auto"/>
                <w:sz w:val="32"/>
                <w:szCs w:val="32"/>
              </w:rPr>
              <w:t xml:space="preserve">  </w:t>
            </w:r>
            <w:r w:rsidR="002D32FE" w:rsidRPr="00A23469">
              <w:rPr>
                <w:rFonts w:cs="Calibri"/>
                <w:color w:val="auto"/>
                <w:sz w:val="32"/>
                <w:szCs w:val="32"/>
              </w:rPr>
              <w:t>and the Disability Support Pension.</w:t>
            </w:r>
            <w:r w:rsidR="002D32FE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</w:p>
        </w:tc>
      </w:tr>
    </w:tbl>
    <w:p w14:paraId="75CA09A5" w14:textId="77777777" w:rsidR="00E866C8" w:rsidRDefault="00E866C8" w:rsidP="00EA60A7">
      <w:pPr>
        <w:spacing w:after="0"/>
        <w:rPr>
          <w:sz w:val="32"/>
        </w:rPr>
      </w:pPr>
    </w:p>
    <w:p w14:paraId="4801449E" w14:textId="77777777" w:rsidR="00A65AA0" w:rsidRDefault="00A65AA0" w:rsidP="00EA60A7">
      <w:pPr>
        <w:spacing w:after="0"/>
        <w:rPr>
          <w:sz w:val="32"/>
        </w:rPr>
      </w:pPr>
    </w:p>
    <w:tbl>
      <w:tblPr>
        <w:tblStyle w:val="LTU-Table1"/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5952"/>
        <w:gridCol w:w="87"/>
      </w:tblGrid>
      <w:tr w:rsidR="00A23469" w:rsidRPr="00E866C8" w14:paraId="6D136C91" w14:textId="77777777" w:rsidTr="004B3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5612DD1F" w14:textId="46DBC2BC" w:rsidR="00A23469" w:rsidRPr="00A23469" w:rsidRDefault="00A23469" w:rsidP="00B930EC">
            <w:pPr>
              <w:spacing w:after="0"/>
              <w:rPr>
                <w:rFonts w:asciiTheme="minorHAnsi" w:hAnsiTheme="minorHAnsi" w:cs="Arial"/>
                <w:b w:val="0"/>
                <w:sz w:val="32"/>
                <w:szCs w:val="28"/>
              </w:rPr>
            </w:pPr>
            <w:r>
              <w:rPr>
                <w:caps w:val="0"/>
                <w:color w:val="auto"/>
                <w:sz w:val="32"/>
              </w:rPr>
              <w:lastRenderedPageBreak/>
              <w:t>What will we do with the findings?</w:t>
            </w:r>
          </w:p>
          <w:p w14:paraId="2CB9C04F" w14:textId="77777777" w:rsidR="00A23469" w:rsidRPr="00E866C8" w:rsidRDefault="00A23469" w:rsidP="00B930EC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</w:tc>
      </w:tr>
      <w:tr w:rsidR="00A23469" w:rsidRPr="0075789B" w14:paraId="2CECF2ED" w14:textId="77777777" w:rsidTr="004B34C8">
        <w:trPr>
          <w:trHeight w:val="1949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518FBB32" w14:textId="77777777" w:rsidR="00A23469" w:rsidRPr="0075789B" w:rsidRDefault="00A23469" w:rsidP="00A65AA0">
            <w:pPr>
              <w:spacing w:after="0"/>
              <w:rPr>
                <w:color w:val="auto"/>
              </w:rPr>
            </w:pPr>
            <w:r>
              <w:rPr>
                <w:color w:val="auto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7BC80E9" wp14:editId="21826BE2">
                  <wp:extent cx="1323833" cy="1266107"/>
                  <wp:effectExtent l="0" t="0" r="0" b="0"/>
                  <wp:docPr id="503890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909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09" cy="127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0C014" w14:textId="34EFE1C0" w:rsidR="00A23469" w:rsidRDefault="00A23469" w:rsidP="00A65AA0">
            <w:pPr>
              <w:spacing w:after="0"/>
              <w:rPr>
                <w:sz w:val="32"/>
              </w:rPr>
            </w:pPr>
          </w:p>
        </w:tc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E836C" w14:textId="3ABF41CB" w:rsidR="00A23469" w:rsidRDefault="00A23469" w:rsidP="00B930EC">
            <w:pPr>
              <w:spacing w:after="0"/>
              <w:rPr>
                <w:bCs/>
                <w:sz w:val="32"/>
              </w:rPr>
            </w:pPr>
            <w:r>
              <w:rPr>
                <w:bCs/>
                <w:sz w:val="32"/>
              </w:rPr>
              <w:t>We will use the findings to plan what we do next.</w:t>
            </w:r>
          </w:p>
          <w:p w14:paraId="336755AE" w14:textId="77777777" w:rsidR="00A23469" w:rsidRDefault="00A23469" w:rsidP="00B930EC">
            <w:pPr>
              <w:spacing w:after="0"/>
              <w:rPr>
                <w:bCs/>
                <w:sz w:val="32"/>
              </w:rPr>
            </w:pPr>
          </w:p>
          <w:p w14:paraId="7E055324" w14:textId="2EA80D85" w:rsidR="00A23469" w:rsidRPr="00A23469" w:rsidRDefault="00A23469" w:rsidP="00B930EC">
            <w:pPr>
              <w:spacing w:after="0"/>
              <w:rPr>
                <w:bCs/>
                <w:sz w:val="32"/>
              </w:rPr>
            </w:pPr>
            <w:r>
              <w:rPr>
                <w:bCs/>
                <w:sz w:val="32"/>
              </w:rPr>
              <w:t xml:space="preserve">We will speak to more people with disabilities about their mental health. </w:t>
            </w:r>
          </w:p>
          <w:p w14:paraId="54B488B2" w14:textId="27915636" w:rsidR="00A23469" w:rsidRPr="0075789B" w:rsidRDefault="00A23469" w:rsidP="00B930EC">
            <w:pPr>
              <w:spacing w:after="0"/>
              <w:rPr>
                <w:b/>
                <w:sz w:val="32"/>
              </w:rPr>
            </w:pPr>
          </w:p>
        </w:tc>
      </w:tr>
      <w:tr w:rsidR="00A65AA0" w:rsidRPr="0078095A" w14:paraId="564A4DB5" w14:textId="77777777" w:rsidTr="004B34C8">
        <w:trPr>
          <w:gridAfter w:val="1"/>
          <w:wAfter w:w="91" w:type="dxa"/>
          <w:trHeight w:val="1949"/>
        </w:trPr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6A8E6863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69FD1769" w14:textId="77777777" w:rsidR="00A65AA0" w:rsidRDefault="00A65AA0" w:rsidP="00A65AA0">
            <w:pPr>
              <w:spacing w:before="240" w:after="0"/>
              <w:jc w:val="both"/>
              <w:rPr>
                <w:rFonts w:asciiTheme="minorHAnsi" w:hAnsiTheme="minorHAnsi" w:cs="Arial"/>
                <w:b/>
                <w:sz w:val="32"/>
                <w:szCs w:val="28"/>
              </w:rPr>
            </w:pPr>
            <w:r>
              <w:rPr>
                <w:rFonts w:asciiTheme="minorHAnsi" w:hAnsiTheme="minorHAnsi" w:cs="Arial"/>
                <w:b/>
                <w:sz w:val="32"/>
                <w:szCs w:val="28"/>
              </w:rPr>
              <w:t>Do you have any questions</w:t>
            </w:r>
            <w:r w:rsidRPr="005454A4">
              <w:rPr>
                <w:rFonts w:asciiTheme="minorHAnsi" w:hAnsiTheme="minorHAnsi" w:cs="Arial"/>
                <w:b/>
                <w:sz w:val="32"/>
                <w:szCs w:val="28"/>
              </w:rPr>
              <w:t>?</w:t>
            </w:r>
          </w:p>
          <w:p w14:paraId="2D77F9D4" w14:textId="77777777" w:rsidR="00A65AA0" w:rsidRDefault="00A65AA0" w:rsidP="00A65AA0">
            <w:pPr>
              <w:spacing w:after="0"/>
              <w:jc w:val="both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21"/>
              <w:gridCol w:w="5845"/>
            </w:tblGrid>
            <w:tr w:rsidR="00A65AA0" w:rsidRPr="007D147D" w14:paraId="08A221F6" w14:textId="77777777" w:rsidTr="00A65AA0">
              <w:tc>
                <w:tcPr>
                  <w:tcW w:w="2921" w:type="dxa"/>
                </w:tcPr>
                <w:p w14:paraId="6EB7F5F5" w14:textId="77777777" w:rsidR="00A65AA0" w:rsidRPr="007D147D" w:rsidRDefault="00A65AA0" w:rsidP="00A65AA0">
                  <w:pPr>
                    <w:spacing w:after="12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Arial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74CA2025" wp14:editId="094015B2">
                        <wp:extent cx="1089328" cy="1213949"/>
                        <wp:effectExtent l="0" t="0" r="0" b="5715"/>
                        <wp:docPr id="1200595191" name="Picture 2" descr="Alex Devine is wearing a black sweater and a green shi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9311596" name="Picture 2" descr="Alex Devine is wearing a black sweater and a green shirt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940" t="8537" r="30080" b="263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04294" cy="12306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45" w:type="dxa"/>
                </w:tcPr>
                <w:p w14:paraId="22639DD5" w14:textId="77777777" w:rsidR="00A65AA0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</w:p>
                <w:p w14:paraId="62AAC886" w14:textId="77777777" w:rsidR="00A65AA0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>Alexandra Devine</w:t>
                  </w:r>
                  <w:r w:rsidRPr="007D147D"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>is a Researcher</w:t>
                  </w:r>
                </w:p>
                <w:p w14:paraId="4CDB95D8" w14:textId="77777777" w:rsidR="00A65AA0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</w:p>
                <w:p w14:paraId="1F105F28" w14:textId="77777777" w:rsidR="00A65AA0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 xml:space="preserve">Alex </w:t>
                  </w:r>
                  <w:r w:rsidRPr="007D147D"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>can answer your questions</w:t>
                  </w:r>
                  <w:r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  <w:t>.</w:t>
                  </w:r>
                </w:p>
                <w:p w14:paraId="521F3348" w14:textId="77777777" w:rsidR="00A65AA0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</w:p>
                <w:p w14:paraId="11FF4260" w14:textId="77777777" w:rsidR="00A65AA0" w:rsidRPr="007D147D" w:rsidRDefault="00A65AA0" w:rsidP="00A65AA0">
                  <w:pPr>
                    <w:spacing w:after="0"/>
                    <w:jc w:val="both"/>
                    <w:rPr>
                      <w:rFonts w:asciiTheme="minorHAnsi" w:hAnsiTheme="minorHAnsi" w:cs="Arial"/>
                      <w:sz w:val="32"/>
                      <w:szCs w:val="32"/>
                    </w:rPr>
                  </w:pPr>
                </w:p>
              </w:tc>
            </w:tr>
          </w:tbl>
          <w:tbl>
            <w:tblPr>
              <w:tblStyle w:val="LTU-Table1"/>
              <w:tblW w:w="0" w:type="auto"/>
              <w:tblInd w:w="0" w:type="dxa"/>
              <w:tblBorders>
                <w:bottom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21"/>
              <w:gridCol w:w="5845"/>
            </w:tblGrid>
            <w:tr w:rsidR="00A65AA0" w:rsidRPr="00F67C75" w14:paraId="52048F39" w14:textId="77777777" w:rsidTr="00A65AA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921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shd w:val="clear" w:color="auto" w:fill="auto"/>
                </w:tcPr>
                <w:p w14:paraId="4EFD9FFA" w14:textId="77777777" w:rsidR="00A65AA0" w:rsidRDefault="00593E62" w:rsidP="00A65AA0">
                  <w:pPr>
                    <w:spacing w:after="0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</w:r>
                  <w:r w:rsidR="00593E62">
                    <w:rPr>
                      <w:noProof/>
                    </w:rPr>
                    <w:object w:dxaOrig="1440" w:dyaOrig="1440" w14:anchorId="2588304F">
                      <v:shape id="_x0000_s1070" type="#_x0000_t75" alt="" style="position:absolute;left:0;text-align:left;margin-left:45.45pt;margin-top:-2.85pt;width:90pt;height:76.5pt;z-index:251712512;mso-wrap-edited:f;mso-width-percent:0;mso-height-percent:0;mso-position-horizontal-relative:text;mso-position-vertical-relative:text;mso-width-percent:0;mso-height-percent:0">
                        <v:imagedata r:id="rId23" o:title=""/>
                        <w10:wrap type="square"/>
                      </v:shape>
                      <o:OLEObject Type="Embed" ProgID="PBrush" ShapeID="_x0000_s1070" DrawAspect="Content" ObjectID="_1778569020" r:id="rId24"/>
                    </w:object>
                  </w:r>
                </w:p>
              </w:tc>
              <w:tc>
                <w:tcPr>
                  <w:tcW w:w="584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shd w:val="clear" w:color="auto" w:fill="auto"/>
                </w:tcPr>
                <w:p w14:paraId="72EF09D7" w14:textId="77777777" w:rsidR="00A65AA0" w:rsidRPr="007D147D" w:rsidRDefault="00A65AA0" w:rsidP="00A65AA0">
                  <w:pPr>
                    <w:spacing w:after="0"/>
                    <w:rPr>
                      <w:rFonts w:asciiTheme="minorHAnsi" w:hAnsiTheme="minorHAnsi" w:cs="Arial"/>
                      <w:b w:val="0"/>
                      <w:color w:val="auto"/>
                      <w:sz w:val="32"/>
                      <w:szCs w:val="28"/>
                    </w:rPr>
                  </w:pPr>
                  <w:r w:rsidRPr="007D147D">
                    <w:rPr>
                      <w:rFonts w:asciiTheme="minorHAnsi" w:hAnsiTheme="minorHAnsi" w:cs="Arial"/>
                      <w:b w:val="0"/>
                      <w:caps w:val="0"/>
                      <w:color w:val="auto"/>
                      <w:sz w:val="32"/>
                      <w:szCs w:val="28"/>
                    </w:rPr>
                    <w:t>Call</w:t>
                  </w:r>
                </w:p>
                <w:p w14:paraId="57597D02" w14:textId="77777777" w:rsidR="00A65AA0" w:rsidRDefault="00A65AA0" w:rsidP="00A65AA0">
                  <w:pPr>
                    <w:spacing w:after="0"/>
                    <w:rPr>
                      <w:rFonts w:asciiTheme="minorHAnsi" w:hAnsiTheme="minorHAnsi" w:cs="Arial"/>
                      <w:color w:val="auto"/>
                      <w:sz w:val="32"/>
                      <w:szCs w:val="28"/>
                    </w:rPr>
                  </w:pPr>
                </w:p>
                <w:p w14:paraId="1F1D91F7" w14:textId="77777777" w:rsidR="00A65AA0" w:rsidRPr="00071D6E" w:rsidRDefault="00A65AA0" w:rsidP="00A65AA0">
                  <w:pPr>
                    <w:spacing w:after="0"/>
                    <w:rPr>
                      <w:rFonts w:asciiTheme="minorHAnsi" w:hAnsiTheme="minorHAnsi" w:cs="Arial"/>
                      <w:b w:val="0"/>
                      <w:caps w:val="0"/>
                      <w:color w:val="auto"/>
                      <w:sz w:val="32"/>
                      <w:szCs w:val="28"/>
                    </w:rPr>
                  </w:pPr>
                  <w:r w:rsidRPr="00071D6E">
                    <w:rPr>
                      <w:rFonts w:asciiTheme="minorHAnsi" w:hAnsiTheme="minorHAnsi" w:cs="Arial"/>
                      <w:b w:val="0"/>
                      <w:caps w:val="0"/>
                      <w:color w:val="auto"/>
                      <w:sz w:val="32"/>
                      <w:szCs w:val="28"/>
                    </w:rPr>
                    <w:t>041</w:t>
                  </w:r>
                  <w:r>
                    <w:rPr>
                      <w:rFonts w:asciiTheme="minorHAnsi" w:hAnsiTheme="minorHAnsi" w:cs="Arial"/>
                      <w:b w:val="0"/>
                      <w:caps w:val="0"/>
                      <w:color w:val="auto"/>
                      <w:sz w:val="32"/>
                      <w:szCs w:val="28"/>
                    </w:rPr>
                    <w:t>5 570 109</w:t>
                  </w:r>
                </w:p>
                <w:p w14:paraId="4C757B35" w14:textId="77777777" w:rsidR="00A65AA0" w:rsidRPr="009509EF" w:rsidRDefault="00A65AA0" w:rsidP="00A65AA0">
                  <w:pPr>
                    <w:spacing w:after="0"/>
                    <w:rPr>
                      <w:rFonts w:asciiTheme="minorHAnsi" w:hAnsiTheme="minorHAnsi" w:cs="Arial"/>
                      <w:sz w:val="32"/>
                      <w:szCs w:val="32"/>
                      <w:lang w:val="en-US"/>
                    </w:rPr>
                  </w:pPr>
                </w:p>
              </w:tc>
            </w:tr>
            <w:tr w:rsidR="00A65AA0" w:rsidRPr="00F67C75" w14:paraId="6A2050D6" w14:textId="77777777" w:rsidTr="00A65AA0">
              <w:trPr>
                <w:trHeight w:val="1292"/>
              </w:trPr>
              <w:tc>
                <w:tcPr>
                  <w:tcW w:w="2921" w:type="dxa"/>
                </w:tcPr>
                <w:p w14:paraId="13F757EC" w14:textId="77777777" w:rsidR="00A65AA0" w:rsidRPr="0062384D" w:rsidRDefault="00593E62" w:rsidP="00A65AA0">
                  <w:pPr>
                    <w:spacing w:after="0"/>
                    <w:jc w:val="right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</w:r>
                  <w:r w:rsidR="00593E62">
                    <w:rPr>
                      <w:noProof/>
                    </w:rPr>
                    <w:object w:dxaOrig="1440" w:dyaOrig="1440" w14:anchorId="74B20B1B">
                      <v:shape id="_x0000_s1069" type="#_x0000_t75" alt="" style="position:absolute;left:0;text-align:left;margin-left:45.45pt;margin-top:-.1pt;width:79.5pt;height:73.25pt;z-index:251711488;mso-wrap-edited:f;mso-width-percent:0;mso-height-percent:0;mso-position-horizontal-relative:text;mso-position-vertical-relative:text;mso-width-percent:0;mso-height-percent:0">
                        <v:imagedata r:id="rId25" o:title=""/>
                        <w10:wrap type="square"/>
                      </v:shape>
                      <o:OLEObject Type="Embed" ProgID="PBrush" ShapeID="_x0000_s1069" DrawAspect="Content" ObjectID="_1778569021" r:id="rId26"/>
                    </w:object>
                  </w:r>
                  <w:r w:rsidR="00A65AA0">
                    <w:t xml:space="preserve">    </w:t>
                  </w:r>
                </w:p>
              </w:tc>
              <w:tc>
                <w:tcPr>
                  <w:tcW w:w="5845" w:type="dxa"/>
                </w:tcPr>
                <w:p w14:paraId="12F4C6E3" w14:textId="77777777" w:rsidR="00A65AA0" w:rsidRDefault="00A65AA0" w:rsidP="00A65AA0">
                  <w:pPr>
                    <w:spacing w:after="0"/>
                    <w:rPr>
                      <w:rFonts w:asciiTheme="minorHAnsi" w:hAnsiTheme="minorHAnsi" w:cs="Arial"/>
                      <w:color w:val="auto"/>
                      <w:sz w:val="32"/>
                      <w:szCs w:val="28"/>
                    </w:rPr>
                  </w:pPr>
                  <w:r w:rsidRPr="00071D6E">
                    <w:rPr>
                      <w:rFonts w:asciiTheme="minorHAnsi" w:hAnsiTheme="minorHAnsi" w:cs="Arial"/>
                      <w:color w:val="auto"/>
                      <w:sz w:val="32"/>
                      <w:szCs w:val="28"/>
                    </w:rPr>
                    <w:t>Email</w:t>
                  </w:r>
                </w:p>
                <w:p w14:paraId="537EB740" w14:textId="77777777" w:rsidR="00A65AA0" w:rsidRPr="00071D6E" w:rsidRDefault="00A65AA0" w:rsidP="00A65AA0">
                  <w:pPr>
                    <w:spacing w:after="0"/>
                    <w:rPr>
                      <w:rFonts w:asciiTheme="minorHAnsi" w:hAnsiTheme="minorHAnsi" w:cs="Arial"/>
                      <w:caps/>
                      <w:color w:val="auto"/>
                      <w:sz w:val="32"/>
                      <w:szCs w:val="28"/>
                    </w:rPr>
                  </w:pPr>
                </w:p>
                <w:p w14:paraId="3F48E259" w14:textId="77777777" w:rsidR="00A65AA0" w:rsidRPr="005152B2" w:rsidRDefault="00593E62" w:rsidP="00A65AA0">
                  <w:pPr>
                    <w:spacing w:after="0"/>
                    <w:rPr>
                      <w:rFonts w:asciiTheme="minorHAnsi" w:hAnsiTheme="minorHAnsi" w:cs="Arial"/>
                      <w:color w:val="auto"/>
                      <w:sz w:val="32"/>
                      <w:szCs w:val="28"/>
                    </w:rPr>
                  </w:pPr>
                  <w:hyperlink r:id="rId27" w:history="1">
                    <w:r w:rsidR="00A65AA0" w:rsidRPr="00801C4C">
                      <w:rPr>
                        <w:rStyle w:val="Hyperlink"/>
                        <w:rFonts w:cs="Arial"/>
                        <w:sz w:val="32"/>
                        <w:szCs w:val="28"/>
                      </w:rPr>
                      <w:t>alexandra.devine@unimelb.edu.au</w:t>
                    </w:r>
                  </w:hyperlink>
                </w:p>
              </w:tc>
            </w:tr>
          </w:tbl>
          <w:p w14:paraId="79D3B191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02707795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0BF93035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2EEF3470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3BDDAFBB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42A77269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32B7765A" w14:textId="77777777" w:rsidR="00A65AA0" w:rsidRDefault="00A65AA0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768BF125" w14:textId="77777777" w:rsidR="004B34C8" w:rsidRDefault="004B34C8" w:rsidP="00A23469">
            <w:pPr>
              <w:spacing w:after="0"/>
              <w:rPr>
                <w:b/>
                <w:bCs/>
                <w:color w:val="auto"/>
                <w:sz w:val="32"/>
              </w:rPr>
            </w:pPr>
          </w:p>
          <w:p w14:paraId="44BB2459" w14:textId="2FA84168" w:rsidR="00A65AA0" w:rsidRPr="00A65AA0" w:rsidRDefault="00A65AA0" w:rsidP="00A23469">
            <w:pPr>
              <w:spacing w:after="0"/>
              <w:rPr>
                <w:b/>
                <w:bCs/>
                <w:color w:val="auto"/>
              </w:rPr>
            </w:pPr>
            <w:r w:rsidRPr="00A65AA0">
              <w:rPr>
                <w:b/>
                <w:bCs/>
                <w:color w:val="auto"/>
                <w:sz w:val="32"/>
              </w:rPr>
              <w:lastRenderedPageBreak/>
              <w:t xml:space="preserve">Who is involved in this project? </w:t>
            </w:r>
          </w:p>
          <w:tbl>
            <w:tblPr>
              <w:tblStyle w:val="TableGrid"/>
              <w:tblW w:w="88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48"/>
              <w:gridCol w:w="5227"/>
            </w:tblGrid>
            <w:tr w:rsidR="00A65AA0" w:rsidRPr="005454A4" w14:paraId="2EA4B56B" w14:textId="77777777" w:rsidTr="00A65AA0">
              <w:tc>
                <w:tcPr>
                  <w:tcW w:w="3648" w:type="dxa"/>
                </w:tcPr>
                <w:p w14:paraId="5A6E569A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55FD3DD7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noProof/>
                      <w:sz w:val="32"/>
                      <w:szCs w:val="28"/>
                      <w:lang w:eastAsia="en-AU"/>
                    </w:rPr>
                    <w:drawing>
                      <wp:anchor distT="0" distB="0" distL="114300" distR="114300" simplePos="0" relativeHeight="251709440" behindDoc="0" locked="0" layoutInCell="1" allowOverlap="1" wp14:anchorId="7C1DED5E" wp14:editId="232828FC">
                        <wp:simplePos x="0" y="0"/>
                        <wp:positionH relativeFrom="column">
                          <wp:posOffset>828040</wp:posOffset>
                        </wp:positionH>
                        <wp:positionV relativeFrom="paragraph">
                          <wp:posOffset>16510</wp:posOffset>
                        </wp:positionV>
                        <wp:extent cx="1085215" cy="1109345"/>
                        <wp:effectExtent l="0" t="0" r="635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215" cy="1109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F3A5085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2B300257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6BD69F8A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23B36C78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3554EA79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5227" w:type="dxa"/>
                </w:tcPr>
                <w:p w14:paraId="15B3E440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314818E2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35EF6155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3B75BB71" w14:textId="77777777" w:rsidR="00A65AA0" w:rsidRPr="005454A4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 xml:space="preserve">         University of Melbourne</w:t>
                  </w:r>
                </w:p>
              </w:tc>
            </w:tr>
            <w:tr w:rsidR="00A65AA0" w:rsidRPr="005454A4" w14:paraId="256E2982" w14:textId="77777777" w:rsidTr="00A65AA0">
              <w:tc>
                <w:tcPr>
                  <w:tcW w:w="3648" w:type="dxa"/>
                </w:tcPr>
                <w:p w14:paraId="7FD09BC4" w14:textId="77777777" w:rsidR="00A65AA0" w:rsidRDefault="00A65AA0" w:rsidP="00A23469">
                  <w:pPr>
                    <w:spacing w:after="0"/>
                    <w:jc w:val="right"/>
                  </w:pPr>
                </w:p>
                <w:p w14:paraId="00F49C80" w14:textId="77777777" w:rsidR="00A65AA0" w:rsidRDefault="00A65AA0" w:rsidP="00A23469">
                  <w:pPr>
                    <w:spacing w:after="0"/>
                    <w:jc w:val="right"/>
                  </w:pPr>
                </w:p>
                <w:p w14:paraId="43249C5D" w14:textId="77777777" w:rsidR="00A65AA0" w:rsidRPr="005454A4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  <w:r w:rsidRPr="00EE059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6B90C82" wp14:editId="1421C393">
                        <wp:extent cx="2179320" cy="796307"/>
                        <wp:effectExtent l="0" t="0" r="0" b="3810"/>
                        <wp:docPr id="1253595934" name="Picture 1253595934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Logo, company nam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5492" cy="802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7" w:type="dxa"/>
                </w:tcPr>
                <w:p w14:paraId="6E8F68A9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0EAF0EA3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>People with Disability Australia</w:t>
                  </w:r>
                </w:p>
                <w:p w14:paraId="6CD144C6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33485DA9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7A3DEE70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34F13AEB" w14:textId="77777777" w:rsidR="00A65AA0" w:rsidRPr="005454A4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</w:tc>
            </w:tr>
            <w:tr w:rsidR="00A65AA0" w14:paraId="4AFB7860" w14:textId="77777777" w:rsidTr="00A65AA0">
              <w:tc>
                <w:tcPr>
                  <w:tcW w:w="3648" w:type="dxa"/>
                </w:tcPr>
                <w:p w14:paraId="0E3B156E" w14:textId="77777777" w:rsidR="00A65AA0" w:rsidRDefault="00A65AA0" w:rsidP="00A23469">
                  <w:pPr>
                    <w:spacing w:after="0"/>
                    <w:jc w:val="right"/>
                  </w:pPr>
                </w:p>
                <w:p w14:paraId="0BB1CF17" w14:textId="77777777" w:rsidR="00A65AA0" w:rsidRDefault="00A65AA0" w:rsidP="00A23469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E58AAE7" wp14:editId="5AA14B37">
                        <wp:extent cx="1026630" cy="1172277"/>
                        <wp:effectExtent l="0" t="0" r="2540" b="8890"/>
                        <wp:docPr id="62818138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8181389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0566" cy="1176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626CB0" w14:textId="77777777" w:rsidR="00A65AA0" w:rsidRDefault="00A65AA0" w:rsidP="00A23469">
                  <w:pPr>
                    <w:spacing w:after="0"/>
                    <w:jc w:val="right"/>
                  </w:pPr>
                </w:p>
                <w:p w14:paraId="3DF072C8" w14:textId="77777777" w:rsidR="00A65AA0" w:rsidRPr="005454A4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5227" w:type="dxa"/>
                </w:tcPr>
                <w:p w14:paraId="4C702A23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060D657F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>Australian Federation of Disability Organisations</w:t>
                  </w:r>
                </w:p>
              </w:tc>
            </w:tr>
            <w:tr w:rsidR="00A65AA0" w14:paraId="13319638" w14:textId="77777777" w:rsidTr="00A65AA0">
              <w:trPr>
                <w:trHeight w:val="2090"/>
              </w:trPr>
              <w:tc>
                <w:tcPr>
                  <w:tcW w:w="3648" w:type="dxa"/>
                </w:tcPr>
                <w:p w14:paraId="2C45E068" w14:textId="77777777" w:rsidR="00A65AA0" w:rsidRDefault="00A65AA0" w:rsidP="00A23469">
                  <w:pPr>
                    <w:pStyle w:val="NormalWeb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CF5B03" wp14:editId="3E7C0EC4">
                        <wp:extent cx="1576316" cy="689212"/>
                        <wp:effectExtent l="0" t="0" r="508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70" b="57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99766" cy="699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BEADFB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21253281" w14:textId="77777777" w:rsidR="00A65AA0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  <w:p w14:paraId="2B0F3ACF" w14:textId="77777777" w:rsidR="00A65AA0" w:rsidRPr="005454A4" w:rsidRDefault="00A65AA0" w:rsidP="00A23469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5227" w:type="dxa"/>
                </w:tcPr>
                <w:p w14:paraId="024FD6AB" w14:textId="77777777" w:rsidR="00A65AA0" w:rsidRDefault="00A65AA0" w:rsidP="00A23469">
                  <w:pPr>
                    <w:spacing w:after="0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4BEB0BD4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>Deaf Indigenous Community Consultancy</w:t>
                  </w:r>
                </w:p>
              </w:tc>
            </w:tr>
            <w:tr w:rsidR="00A65AA0" w14:paraId="31AAAF90" w14:textId="77777777" w:rsidTr="00A65AA0">
              <w:trPr>
                <w:trHeight w:val="1505"/>
              </w:trPr>
              <w:tc>
                <w:tcPr>
                  <w:tcW w:w="3648" w:type="dxa"/>
                </w:tcPr>
                <w:p w14:paraId="705C906C" w14:textId="77777777" w:rsidR="00A65AA0" w:rsidRPr="00164650" w:rsidRDefault="00A65AA0" w:rsidP="00A23469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CDEBC9" wp14:editId="4DDB48CC">
                        <wp:extent cx="1104468" cy="1104468"/>
                        <wp:effectExtent l="0" t="0" r="635" b="635"/>
                        <wp:docPr id="1039256123" name="Picture 1039256123" descr="Department of Social Services (DSS) | Linked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partment of Social Services (DSS) | Linked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56" cy="1108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1D7446" w14:textId="77777777" w:rsidR="00A65AA0" w:rsidRDefault="00A65AA0" w:rsidP="00A23469">
                  <w:pPr>
                    <w:pStyle w:val="NormalWeb"/>
                    <w:rPr>
                      <w:noProof/>
                    </w:rPr>
                  </w:pPr>
                </w:p>
              </w:tc>
              <w:tc>
                <w:tcPr>
                  <w:tcW w:w="5227" w:type="dxa"/>
                </w:tcPr>
                <w:p w14:paraId="470270C7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</w:p>
                <w:p w14:paraId="43AD69D8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>Australian Government</w:t>
                  </w:r>
                </w:p>
                <w:p w14:paraId="6EC25E5B" w14:textId="77777777" w:rsidR="00A65AA0" w:rsidRDefault="00A65AA0" w:rsidP="00A23469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="Arial"/>
                      <w:sz w:val="32"/>
                      <w:szCs w:val="28"/>
                    </w:rPr>
                    <w:t>Department of Social Services</w:t>
                  </w:r>
                </w:p>
              </w:tc>
            </w:tr>
          </w:tbl>
          <w:p w14:paraId="6F883B8D" w14:textId="563501BE" w:rsidR="00A65AA0" w:rsidRPr="0075789B" w:rsidRDefault="00A65AA0" w:rsidP="00A23469">
            <w:pPr>
              <w:spacing w:after="0"/>
              <w:rPr>
                <w:color w:val="auto"/>
              </w:rPr>
            </w:pPr>
          </w:p>
        </w:tc>
      </w:tr>
    </w:tbl>
    <w:p w14:paraId="631E1D1B" w14:textId="27345B5C" w:rsidR="005152B2" w:rsidRPr="005152B2" w:rsidRDefault="005152B2" w:rsidP="005152B2">
      <w:pPr>
        <w:tabs>
          <w:tab w:val="left" w:pos="5437"/>
        </w:tabs>
        <w:rPr>
          <w:rFonts w:asciiTheme="minorHAnsi" w:hAnsiTheme="minorHAnsi" w:cs="Arial"/>
          <w:sz w:val="32"/>
          <w:szCs w:val="28"/>
        </w:rPr>
      </w:pPr>
    </w:p>
    <w:sectPr w:rsidR="005152B2" w:rsidRPr="005152B2" w:rsidSect="006B2DDA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48799" w14:textId="77777777" w:rsidR="00B27A09" w:rsidRDefault="00B27A09" w:rsidP="00B27A09">
      <w:pPr>
        <w:spacing w:after="0"/>
      </w:pPr>
      <w:r>
        <w:separator/>
      </w:r>
    </w:p>
  </w:endnote>
  <w:endnote w:type="continuationSeparator" w:id="0">
    <w:p w14:paraId="6730925D" w14:textId="77777777" w:rsidR="00B27A09" w:rsidRDefault="00B27A09" w:rsidP="00B27A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5406E" w14:textId="5139E4E9" w:rsidR="00B27A09" w:rsidRDefault="00B27A09" w:rsidP="00B27A09">
    <w:pPr>
      <w:pStyle w:val="Footer"/>
    </w:pPr>
    <w:r>
      <w:tab/>
    </w:r>
  </w:p>
  <w:p w14:paraId="4AAC7AF7" w14:textId="0BED1397" w:rsidR="00B27A09" w:rsidRDefault="00B27A09">
    <w:pPr>
      <w:pStyle w:val="Footer"/>
    </w:pPr>
  </w:p>
  <w:p w14:paraId="04F25E75" w14:textId="77777777" w:rsidR="00B27A09" w:rsidRDefault="00B27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09D29" w14:textId="77777777" w:rsidR="00B27A09" w:rsidRDefault="00B27A09" w:rsidP="00B27A09">
      <w:pPr>
        <w:spacing w:after="0"/>
      </w:pPr>
      <w:r>
        <w:separator/>
      </w:r>
    </w:p>
  </w:footnote>
  <w:footnote w:type="continuationSeparator" w:id="0">
    <w:p w14:paraId="619F8315" w14:textId="77777777" w:rsidR="00B27A09" w:rsidRDefault="00B27A09" w:rsidP="00B27A0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Checkmark with solid fill" style="width:14.55pt;height:11.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" o:bullet="t">
        <v:imagedata r:id="rId1" o:title="" croptop="-8263f" cropbottom="-7978f"/>
      </v:shape>
    </w:pict>
  </w:numPicBullet>
  <w:abstractNum w:abstractNumId="0" w15:restartNumberingAfterBreak="0">
    <w:nsid w:val="03975BA4"/>
    <w:multiLevelType w:val="hybridMultilevel"/>
    <w:tmpl w:val="B5BC6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A22"/>
    <w:multiLevelType w:val="hybridMultilevel"/>
    <w:tmpl w:val="CBB2FD96"/>
    <w:lvl w:ilvl="0" w:tplc="FDB6EA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8C4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656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429E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EA2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3EDF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04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561D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D469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E421C71"/>
    <w:multiLevelType w:val="hybridMultilevel"/>
    <w:tmpl w:val="36B04FE4"/>
    <w:lvl w:ilvl="0" w:tplc="FFFFFFFF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05" w:hanging="360"/>
      </w:pPr>
    </w:lvl>
    <w:lvl w:ilvl="2" w:tplc="FFFFFFFF" w:tentative="1">
      <w:start w:val="1"/>
      <w:numFmt w:val="lowerRoman"/>
      <w:lvlText w:val="%3."/>
      <w:lvlJc w:val="right"/>
      <w:pPr>
        <w:ind w:left="2325" w:hanging="180"/>
      </w:pPr>
    </w:lvl>
    <w:lvl w:ilvl="3" w:tplc="FFFFFFFF" w:tentative="1">
      <w:start w:val="1"/>
      <w:numFmt w:val="decimal"/>
      <w:lvlText w:val="%4."/>
      <w:lvlJc w:val="left"/>
      <w:pPr>
        <w:ind w:left="3045" w:hanging="360"/>
      </w:pPr>
    </w:lvl>
    <w:lvl w:ilvl="4" w:tplc="FFFFFFFF" w:tentative="1">
      <w:start w:val="1"/>
      <w:numFmt w:val="lowerLetter"/>
      <w:lvlText w:val="%5."/>
      <w:lvlJc w:val="left"/>
      <w:pPr>
        <w:ind w:left="3765" w:hanging="360"/>
      </w:pPr>
    </w:lvl>
    <w:lvl w:ilvl="5" w:tplc="FFFFFFFF" w:tentative="1">
      <w:start w:val="1"/>
      <w:numFmt w:val="lowerRoman"/>
      <w:lvlText w:val="%6."/>
      <w:lvlJc w:val="right"/>
      <w:pPr>
        <w:ind w:left="4485" w:hanging="180"/>
      </w:pPr>
    </w:lvl>
    <w:lvl w:ilvl="6" w:tplc="FFFFFFFF" w:tentative="1">
      <w:start w:val="1"/>
      <w:numFmt w:val="decimal"/>
      <w:lvlText w:val="%7."/>
      <w:lvlJc w:val="left"/>
      <w:pPr>
        <w:ind w:left="5205" w:hanging="360"/>
      </w:pPr>
    </w:lvl>
    <w:lvl w:ilvl="7" w:tplc="FFFFFFFF" w:tentative="1">
      <w:start w:val="1"/>
      <w:numFmt w:val="lowerLetter"/>
      <w:lvlText w:val="%8."/>
      <w:lvlJc w:val="left"/>
      <w:pPr>
        <w:ind w:left="5925" w:hanging="360"/>
      </w:pPr>
    </w:lvl>
    <w:lvl w:ilvl="8" w:tplc="FFFFFFFF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0F67160"/>
    <w:multiLevelType w:val="hybridMultilevel"/>
    <w:tmpl w:val="36B04FE4"/>
    <w:lvl w:ilvl="0" w:tplc="FFFFFFFF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05" w:hanging="360"/>
      </w:pPr>
    </w:lvl>
    <w:lvl w:ilvl="2" w:tplc="FFFFFFFF" w:tentative="1">
      <w:start w:val="1"/>
      <w:numFmt w:val="lowerRoman"/>
      <w:lvlText w:val="%3."/>
      <w:lvlJc w:val="right"/>
      <w:pPr>
        <w:ind w:left="2325" w:hanging="180"/>
      </w:pPr>
    </w:lvl>
    <w:lvl w:ilvl="3" w:tplc="FFFFFFFF" w:tentative="1">
      <w:start w:val="1"/>
      <w:numFmt w:val="decimal"/>
      <w:lvlText w:val="%4."/>
      <w:lvlJc w:val="left"/>
      <w:pPr>
        <w:ind w:left="3045" w:hanging="360"/>
      </w:pPr>
    </w:lvl>
    <w:lvl w:ilvl="4" w:tplc="FFFFFFFF" w:tentative="1">
      <w:start w:val="1"/>
      <w:numFmt w:val="lowerLetter"/>
      <w:lvlText w:val="%5."/>
      <w:lvlJc w:val="left"/>
      <w:pPr>
        <w:ind w:left="3765" w:hanging="360"/>
      </w:pPr>
    </w:lvl>
    <w:lvl w:ilvl="5" w:tplc="FFFFFFFF" w:tentative="1">
      <w:start w:val="1"/>
      <w:numFmt w:val="lowerRoman"/>
      <w:lvlText w:val="%6."/>
      <w:lvlJc w:val="right"/>
      <w:pPr>
        <w:ind w:left="4485" w:hanging="180"/>
      </w:pPr>
    </w:lvl>
    <w:lvl w:ilvl="6" w:tplc="FFFFFFFF" w:tentative="1">
      <w:start w:val="1"/>
      <w:numFmt w:val="decimal"/>
      <w:lvlText w:val="%7."/>
      <w:lvlJc w:val="left"/>
      <w:pPr>
        <w:ind w:left="5205" w:hanging="360"/>
      </w:pPr>
    </w:lvl>
    <w:lvl w:ilvl="7" w:tplc="FFFFFFFF" w:tentative="1">
      <w:start w:val="1"/>
      <w:numFmt w:val="lowerLetter"/>
      <w:lvlText w:val="%8."/>
      <w:lvlJc w:val="left"/>
      <w:pPr>
        <w:ind w:left="5925" w:hanging="360"/>
      </w:pPr>
    </w:lvl>
    <w:lvl w:ilvl="8" w:tplc="FFFFFFFF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22139AC"/>
    <w:multiLevelType w:val="hybridMultilevel"/>
    <w:tmpl w:val="6F440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C4C25"/>
    <w:multiLevelType w:val="hybridMultilevel"/>
    <w:tmpl w:val="36B04FE4"/>
    <w:lvl w:ilvl="0" w:tplc="AA4E05A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216853CD"/>
    <w:multiLevelType w:val="hybridMultilevel"/>
    <w:tmpl w:val="65B685BC"/>
    <w:lvl w:ilvl="0" w:tplc="20325E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0672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A9C2B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0ECC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358F8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A9C00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20B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5D0E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D12EB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47973E3C"/>
    <w:multiLevelType w:val="hybridMultilevel"/>
    <w:tmpl w:val="9A32F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B735D"/>
    <w:multiLevelType w:val="hybridMultilevel"/>
    <w:tmpl w:val="EABA8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A4284"/>
    <w:multiLevelType w:val="hybridMultilevel"/>
    <w:tmpl w:val="F06E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45490A"/>
    <w:multiLevelType w:val="hybridMultilevel"/>
    <w:tmpl w:val="306E5114"/>
    <w:lvl w:ilvl="0" w:tplc="E66090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77EAD"/>
    <w:multiLevelType w:val="hybridMultilevel"/>
    <w:tmpl w:val="D514F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15960"/>
    <w:multiLevelType w:val="hybridMultilevel"/>
    <w:tmpl w:val="4790C2D8"/>
    <w:lvl w:ilvl="0" w:tplc="4D308E86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3" w15:restartNumberingAfterBreak="0">
    <w:nsid w:val="76A145E6"/>
    <w:multiLevelType w:val="hybridMultilevel"/>
    <w:tmpl w:val="36B04FE4"/>
    <w:lvl w:ilvl="0" w:tplc="FFFFFFFF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05" w:hanging="360"/>
      </w:pPr>
    </w:lvl>
    <w:lvl w:ilvl="2" w:tplc="FFFFFFFF" w:tentative="1">
      <w:start w:val="1"/>
      <w:numFmt w:val="lowerRoman"/>
      <w:lvlText w:val="%3."/>
      <w:lvlJc w:val="right"/>
      <w:pPr>
        <w:ind w:left="2325" w:hanging="180"/>
      </w:pPr>
    </w:lvl>
    <w:lvl w:ilvl="3" w:tplc="FFFFFFFF" w:tentative="1">
      <w:start w:val="1"/>
      <w:numFmt w:val="decimal"/>
      <w:lvlText w:val="%4."/>
      <w:lvlJc w:val="left"/>
      <w:pPr>
        <w:ind w:left="3045" w:hanging="360"/>
      </w:pPr>
    </w:lvl>
    <w:lvl w:ilvl="4" w:tplc="FFFFFFFF" w:tentative="1">
      <w:start w:val="1"/>
      <w:numFmt w:val="lowerLetter"/>
      <w:lvlText w:val="%5."/>
      <w:lvlJc w:val="left"/>
      <w:pPr>
        <w:ind w:left="3765" w:hanging="360"/>
      </w:pPr>
    </w:lvl>
    <w:lvl w:ilvl="5" w:tplc="FFFFFFFF" w:tentative="1">
      <w:start w:val="1"/>
      <w:numFmt w:val="lowerRoman"/>
      <w:lvlText w:val="%6."/>
      <w:lvlJc w:val="right"/>
      <w:pPr>
        <w:ind w:left="4485" w:hanging="180"/>
      </w:pPr>
    </w:lvl>
    <w:lvl w:ilvl="6" w:tplc="FFFFFFFF" w:tentative="1">
      <w:start w:val="1"/>
      <w:numFmt w:val="decimal"/>
      <w:lvlText w:val="%7."/>
      <w:lvlJc w:val="left"/>
      <w:pPr>
        <w:ind w:left="5205" w:hanging="360"/>
      </w:pPr>
    </w:lvl>
    <w:lvl w:ilvl="7" w:tplc="FFFFFFFF" w:tentative="1">
      <w:start w:val="1"/>
      <w:numFmt w:val="lowerLetter"/>
      <w:lvlText w:val="%8."/>
      <w:lvlJc w:val="left"/>
      <w:pPr>
        <w:ind w:left="5925" w:hanging="360"/>
      </w:pPr>
    </w:lvl>
    <w:lvl w:ilvl="8" w:tplc="FFFFFFFF" w:tentative="1">
      <w:start w:val="1"/>
      <w:numFmt w:val="lowerRoman"/>
      <w:lvlText w:val="%9."/>
      <w:lvlJc w:val="right"/>
      <w:pPr>
        <w:ind w:left="6645" w:hanging="180"/>
      </w:pPr>
    </w:lvl>
  </w:abstractNum>
  <w:num w:numId="1" w16cid:durableId="2043703116">
    <w:abstractNumId w:val="4"/>
  </w:num>
  <w:num w:numId="2" w16cid:durableId="1275361330">
    <w:abstractNumId w:val="8"/>
  </w:num>
  <w:num w:numId="3" w16cid:durableId="1530756910">
    <w:abstractNumId w:val="11"/>
  </w:num>
  <w:num w:numId="4" w16cid:durableId="499277629">
    <w:abstractNumId w:val="7"/>
  </w:num>
  <w:num w:numId="5" w16cid:durableId="485513125">
    <w:abstractNumId w:val="6"/>
  </w:num>
  <w:num w:numId="6" w16cid:durableId="110052696">
    <w:abstractNumId w:val="0"/>
  </w:num>
  <w:num w:numId="7" w16cid:durableId="1141846395">
    <w:abstractNumId w:val="9"/>
  </w:num>
  <w:num w:numId="8" w16cid:durableId="1203251381">
    <w:abstractNumId w:val="10"/>
  </w:num>
  <w:num w:numId="9" w16cid:durableId="1873032126">
    <w:abstractNumId w:val="1"/>
  </w:num>
  <w:num w:numId="10" w16cid:durableId="2015915973">
    <w:abstractNumId w:val="12"/>
  </w:num>
  <w:num w:numId="11" w16cid:durableId="1859198636">
    <w:abstractNumId w:val="5"/>
  </w:num>
  <w:num w:numId="12" w16cid:durableId="928663942">
    <w:abstractNumId w:val="3"/>
  </w:num>
  <w:num w:numId="13" w16cid:durableId="1354838326">
    <w:abstractNumId w:val="13"/>
  </w:num>
  <w:num w:numId="14" w16cid:durableId="1507091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4A4"/>
    <w:rsid w:val="00016587"/>
    <w:rsid w:val="00042FDA"/>
    <w:rsid w:val="00071D6E"/>
    <w:rsid w:val="000C0D25"/>
    <w:rsid w:val="000C43C2"/>
    <w:rsid w:val="000E5070"/>
    <w:rsid w:val="000F4E93"/>
    <w:rsid w:val="00111A3F"/>
    <w:rsid w:val="00137725"/>
    <w:rsid w:val="0016216F"/>
    <w:rsid w:val="00164650"/>
    <w:rsid w:val="00164CE4"/>
    <w:rsid w:val="001A58AD"/>
    <w:rsid w:val="001E18CC"/>
    <w:rsid w:val="001F52A7"/>
    <w:rsid w:val="001F68C0"/>
    <w:rsid w:val="00200A68"/>
    <w:rsid w:val="002016FA"/>
    <w:rsid w:val="002405C4"/>
    <w:rsid w:val="00264D88"/>
    <w:rsid w:val="00281DD5"/>
    <w:rsid w:val="002A7B39"/>
    <w:rsid w:val="002D2CDF"/>
    <w:rsid w:val="002D32FE"/>
    <w:rsid w:val="002D7F8E"/>
    <w:rsid w:val="002F23D2"/>
    <w:rsid w:val="003236E8"/>
    <w:rsid w:val="00337187"/>
    <w:rsid w:val="00347AF3"/>
    <w:rsid w:val="0037762D"/>
    <w:rsid w:val="00383B3F"/>
    <w:rsid w:val="003B4073"/>
    <w:rsid w:val="004268E3"/>
    <w:rsid w:val="00473314"/>
    <w:rsid w:val="004B34C8"/>
    <w:rsid w:val="004F5514"/>
    <w:rsid w:val="00507B8C"/>
    <w:rsid w:val="005152B2"/>
    <w:rsid w:val="00542CAD"/>
    <w:rsid w:val="005454A4"/>
    <w:rsid w:val="00593E62"/>
    <w:rsid w:val="005E3810"/>
    <w:rsid w:val="005F18E9"/>
    <w:rsid w:val="006129DB"/>
    <w:rsid w:val="00632CE3"/>
    <w:rsid w:val="006B2DDA"/>
    <w:rsid w:val="006F1192"/>
    <w:rsid w:val="006F2324"/>
    <w:rsid w:val="006F6FBA"/>
    <w:rsid w:val="007554EB"/>
    <w:rsid w:val="0075789B"/>
    <w:rsid w:val="0077572E"/>
    <w:rsid w:val="007A4F3B"/>
    <w:rsid w:val="007D147D"/>
    <w:rsid w:val="007D6057"/>
    <w:rsid w:val="007F7192"/>
    <w:rsid w:val="00832435"/>
    <w:rsid w:val="00834AE0"/>
    <w:rsid w:val="008C4F4D"/>
    <w:rsid w:val="008C6D4B"/>
    <w:rsid w:val="008E4F42"/>
    <w:rsid w:val="00904BC7"/>
    <w:rsid w:val="009509EF"/>
    <w:rsid w:val="009B34D6"/>
    <w:rsid w:val="009D0AB9"/>
    <w:rsid w:val="00A1416F"/>
    <w:rsid w:val="00A23469"/>
    <w:rsid w:val="00A63FDB"/>
    <w:rsid w:val="00A65AA0"/>
    <w:rsid w:val="00AC4114"/>
    <w:rsid w:val="00AD248D"/>
    <w:rsid w:val="00B05D24"/>
    <w:rsid w:val="00B12FFE"/>
    <w:rsid w:val="00B26085"/>
    <w:rsid w:val="00B27A09"/>
    <w:rsid w:val="00B36E37"/>
    <w:rsid w:val="00B65B88"/>
    <w:rsid w:val="00BC3BF3"/>
    <w:rsid w:val="00C90B3A"/>
    <w:rsid w:val="00D66DB9"/>
    <w:rsid w:val="00D859B9"/>
    <w:rsid w:val="00D877ED"/>
    <w:rsid w:val="00E10ADC"/>
    <w:rsid w:val="00E866C8"/>
    <w:rsid w:val="00EA2CB6"/>
    <w:rsid w:val="00EA60A7"/>
    <w:rsid w:val="00EF11C8"/>
    <w:rsid w:val="00F978B2"/>
    <w:rsid w:val="00FC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411136A7"/>
  <w15:docId w15:val="{60A19E47-41B8-4651-972F-813DA996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5454A4"/>
    <w:pPr>
      <w:spacing w:after="170" w:line="240" w:lineRule="auto"/>
    </w:pPr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5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4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A4"/>
    <w:rPr>
      <w:rFonts w:ascii="Tahoma" w:hAnsi="Tahoma" w:cs="Tahoma"/>
      <w:sz w:val="16"/>
      <w:szCs w:val="16"/>
    </w:rPr>
  </w:style>
  <w:style w:type="table" w:customStyle="1" w:styleId="LTU-Table1">
    <w:name w:val="LTU - Table 1"/>
    <w:basedOn w:val="TableNormal"/>
    <w:uiPriority w:val="99"/>
    <w:rsid w:val="005454A4"/>
    <w:pPr>
      <w:spacing w:after="0" w:line="240" w:lineRule="auto"/>
    </w:pPr>
    <w:rPr>
      <w:color w:val="000000" w:themeColor="text1"/>
      <w:sz w:val="20"/>
      <w:szCs w:val="20"/>
    </w:rPr>
    <w:tblPr>
      <w:tblInd w:w="57" w:type="dxa"/>
      <w:tblBorders>
        <w:bottom w:val="single" w:sz="2" w:space="0" w:color="696766"/>
        <w:insideH w:val="single" w:sz="2" w:space="0" w:color="696766"/>
        <w:insideV w:val="single" w:sz="2" w:space="0" w:color="696766"/>
      </w:tblBorders>
      <w:tblCellMar>
        <w:top w:w="40" w:type="dxa"/>
        <w:left w:w="40" w:type="dxa"/>
        <w:bottom w:w="40" w:type="dxa"/>
        <w:right w:w="40" w:type="dxa"/>
      </w:tblCellMar>
    </w:tblPr>
    <w:tcPr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16"/>
      </w:rPr>
      <w:tblPr/>
      <w:tcPr>
        <w:tcBorders>
          <w:top w:val="nil"/>
          <w:left w:val="nil"/>
          <w:bottom w:val="nil"/>
          <w:right w:val="nil"/>
          <w:insideH w:val="single" w:sz="2" w:space="0" w:color="FFFFFF" w:themeColor="background1"/>
          <w:insideV w:val="single" w:sz="2" w:space="0" w:color="FFFFFF" w:themeColor="background1"/>
          <w:tl2br w:val="nil"/>
          <w:tr2bl w:val="nil"/>
        </w:tcBorders>
        <w:shd w:val="clear" w:color="auto" w:fill="AB2328"/>
      </w:tcPr>
    </w:tblStylePr>
  </w:style>
  <w:style w:type="paragraph" w:styleId="ListParagraph">
    <w:name w:val="List Paragraph"/>
    <w:basedOn w:val="Normal"/>
    <w:uiPriority w:val="34"/>
    <w:qFormat/>
    <w:rsid w:val="00E866C8"/>
    <w:pPr>
      <w:ind w:left="720"/>
      <w:contextualSpacing/>
    </w:pPr>
  </w:style>
  <w:style w:type="character" w:styleId="Hyperlink">
    <w:name w:val="Hyperlink"/>
    <w:basedOn w:val="DefaultParagraphFont"/>
    <w:rsid w:val="009509EF"/>
    <w:rPr>
      <w:rFonts w:asciiTheme="minorHAnsi" w:hAnsiTheme="minorHAnsi"/>
      <w:b w:val="0"/>
      <w:color w:val="5F5F5F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D7F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F8E"/>
  </w:style>
  <w:style w:type="character" w:customStyle="1" w:styleId="CommentTextChar">
    <w:name w:val="Comment Text Char"/>
    <w:basedOn w:val="DefaultParagraphFont"/>
    <w:link w:val="CommentText"/>
    <w:uiPriority w:val="99"/>
    <w:rsid w:val="002D7F8E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F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F8E"/>
    <w:rPr>
      <w:rFonts w:ascii="Calibri" w:hAnsi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646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27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27A09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A0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27A09"/>
    <w:rPr>
      <w:rFonts w:ascii="Calibri" w:hAnsi="Calibri"/>
      <w:sz w:val="20"/>
      <w:szCs w:val="20"/>
    </w:rPr>
  </w:style>
  <w:style w:type="paragraph" w:styleId="Revision">
    <w:name w:val="Revision"/>
    <w:hidden/>
    <w:uiPriority w:val="99"/>
    <w:semiHidden/>
    <w:rsid w:val="00E10ADC"/>
    <w:pPr>
      <w:spacing w:after="0" w:line="240" w:lineRule="auto"/>
    </w:pPr>
    <w:rPr>
      <w:rFonts w:ascii="Calibri" w:hAnsi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F11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42F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mailto:alexandra.devine@unimelb.edu.au" TargetMode="External"/><Relationship Id="rId30" Type="http://schemas.openxmlformats.org/officeDocument/2006/relationships/image" Target="media/image22.jpe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0</TotalTime>
  <Pages>5</Pages>
  <Words>337</Words>
  <Characters>1923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</dc:creator>
  <cp:lastModifiedBy>Alex Sully</cp:lastModifiedBy>
  <cp:revision>2</cp:revision>
  <dcterms:created xsi:type="dcterms:W3CDTF">2024-05-30T00:10:00Z</dcterms:created>
  <dcterms:modified xsi:type="dcterms:W3CDTF">2024-05-30T00:10:00Z</dcterms:modified>
</cp:coreProperties>
</file>