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3485700" w:displacedByCustomXml="next"/>
    <w:bookmarkEnd w:id="0" w:displacedByCustomXml="next"/>
    <w:sdt>
      <w:sdtPr>
        <w:id w:val="1776977041"/>
        <w:docPartObj>
          <w:docPartGallery w:val="Cover Pages"/>
          <w:docPartUnique/>
        </w:docPartObj>
      </w:sdtPr>
      <w:sdtEndPr>
        <w:rPr>
          <w:b/>
          <w:bCs/>
        </w:rPr>
      </w:sdtEndPr>
      <w:sdtContent>
        <w:p w14:paraId="14607B70" w14:textId="1E632C49" w:rsidR="00514A49" w:rsidRDefault="00B11205" w:rsidP="00F00156">
          <w:pPr>
            <w:pStyle w:val="Logo"/>
          </w:pPr>
          <w:r>
            <w:rPr>
              <w:noProof/>
            </w:rPr>
            <mc:AlternateContent>
              <mc:Choice Requires="wps">
                <w:drawing>
                  <wp:anchor distT="0" distB="0" distL="114300" distR="114300" simplePos="0" relativeHeight="251670557" behindDoc="1" locked="0" layoutInCell="1" allowOverlap="1" wp14:anchorId="4B2B1510" wp14:editId="72C362ED">
                    <wp:simplePos x="0" y="0"/>
                    <wp:positionH relativeFrom="page">
                      <wp:posOffset>-54759</wp:posOffset>
                    </wp:positionH>
                    <wp:positionV relativeFrom="page">
                      <wp:posOffset>-142091</wp:posOffset>
                    </wp:positionV>
                    <wp:extent cx="7613650" cy="10861675"/>
                    <wp:effectExtent l="12700" t="12700" r="19050" b="9525"/>
                    <wp:wrapNone/>
                    <wp:docPr id="2028015698" name="Back page B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3650" cy="108616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6E4831" w14:textId="77777777" w:rsidR="00B11205" w:rsidRDefault="00B11205" w:rsidP="00B11205">
                                <w:pPr>
                                  <w:pStyle w:val="Logo"/>
                                  <w:ind w:firstLine="720"/>
                                  <w:rPr>
                                    <w:color w:val="000000" w:themeColor="text2" w:themeShade="80"/>
                                  </w:rPr>
                                </w:pPr>
                              </w:p>
                              <w:p w14:paraId="7CD430E0" w14:textId="77777777" w:rsidR="00B11205" w:rsidRDefault="00B11205" w:rsidP="00B11205">
                                <w:pPr>
                                  <w:pStyle w:val="Logo"/>
                                  <w:ind w:firstLine="720"/>
                                  <w:rPr>
                                    <w:color w:val="000000" w:themeColor="text2" w:themeShade="80"/>
                                  </w:rPr>
                                </w:pPr>
                              </w:p>
                              <w:p w14:paraId="7364009A" w14:textId="77777777" w:rsidR="00B11205" w:rsidRDefault="00B11205" w:rsidP="00B11205">
                                <w:pPr>
                                  <w:pStyle w:val="Logo"/>
                                  <w:ind w:firstLine="720"/>
                                  <w:rPr>
                                    <w:color w:val="000000" w:themeColor="text2" w:themeShade="80"/>
                                  </w:rPr>
                                </w:pPr>
                              </w:p>
                              <w:p w14:paraId="5E77FE1E" w14:textId="77777777" w:rsidR="00B11205" w:rsidRDefault="00B11205" w:rsidP="00B11205">
                                <w:pPr>
                                  <w:pStyle w:val="Logo"/>
                                  <w:ind w:firstLine="720"/>
                                  <w:rPr>
                                    <w:color w:val="000000" w:themeColor="text2" w:themeShade="80"/>
                                  </w:rPr>
                                </w:pPr>
                              </w:p>
                              <w:p w14:paraId="3C5CAD93" w14:textId="77777777" w:rsidR="00B11205" w:rsidRDefault="00B11205" w:rsidP="00B11205">
                                <w:pPr>
                                  <w:pStyle w:val="Logo"/>
                                  <w:ind w:firstLine="720"/>
                                  <w:rPr>
                                    <w:color w:val="000000" w:themeColor="text2" w:themeShade="80"/>
                                  </w:rPr>
                                </w:pPr>
                              </w:p>
                              <w:p w14:paraId="4A7BB0BA" w14:textId="77777777" w:rsidR="00B11205" w:rsidRDefault="00B11205" w:rsidP="00B11205">
                                <w:pPr>
                                  <w:pStyle w:val="Logo"/>
                                  <w:ind w:firstLine="720"/>
                                  <w:rPr>
                                    <w:color w:val="000000" w:themeColor="text2" w:themeShade="80"/>
                                  </w:rPr>
                                </w:pPr>
                              </w:p>
                              <w:p w14:paraId="06379EA0" w14:textId="77777777" w:rsidR="00B11205" w:rsidRDefault="00B11205" w:rsidP="00B11205">
                                <w:pPr>
                                  <w:pStyle w:val="Logo"/>
                                  <w:ind w:firstLine="720"/>
                                  <w:rPr>
                                    <w:color w:val="000000" w:themeColor="text2" w:themeShade="80"/>
                                  </w:rPr>
                                </w:pPr>
                              </w:p>
                              <w:p w14:paraId="1ECD0571" w14:textId="77777777" w:rsidR="00B11205" w:rsidRDefault="00B11205" w:rsidP="00B11205">
                                <w:pPr>
                                  <w:pStyle w:val="Logo"/>
                                  <w:ind w:firstLine="720"/>
                                  <w:rPr>
                                    <w:color w:val="000000" w:themeColor="text2" w:themeShade="80"/>
                                  </w:rPr>
                                </w:pPr>
                              </w:p>
                              <w:p w14:paraId="3A56850F" w14:textId="77777777" w:rsidR="00B11205" w:rsidRDefault="00B11205" w:rsidP="00B11205">
                                <w:pPr>
                                  <w:pStyle w:val="Logo"/>
                                  <w:ind w:firstLine="720"/>
                                  <w:rPr>
                                    <w:color w:val="000000" w:themeColor="text2" w:themeShade="80"/>
                                  </w:rPr>
                                </w:pPr>
                              </w:p>
                              <w:p w14:paraId="243B7574" w14:textId="77777777" w:rsidR="00B11205" w:rsidRDefault="00B11205" w:rsidP="00B11205">
                                <w:pPr>
                                  <w:pStyle w:val="Logo"/>
                                  <w:ind w:firstLine="720"/>
                                  <w:rPr>
                                    <w:color w:val="000000" w:themeColor="text2" w:themeShade="80"/>
                                  </w:rPr>
                                </w:pPr>
                              </w:p>
                              <w:p w14:paraId="1815B74A" w14:textId="77777777" w:rsidR="00B11205" w:rsidRDefault="00B11205" w:rsidP="00B11205">
                                <w:pPr>
                                  <w:pStyle w:val="Logo"/>
                                  <w:ind w:firstLine="720"/>
                                  <w:rPr>
                                    <w:color w:val="000000" w:themeColor="text2" w:themeShade="80"/>
                                  </w:rPr>
                                </w:pPr>
                              </w:p>
                              <w:p w14:paraId="142544B0" w14:textId="77777777" w:rsidR="00B11205" w:rsidRDefault="00B11205" w:rsidP="00B11205">
                                <w:pPr>
                                  <w:pStyle w:val="Logo"/>
                                  <w:ind w:firstLine="720"/>
                                  <w:rPr>
                                    <w:color w:val="000000" w:themeColor="text2" w:themeShade="80"/>
                                  </w:rPr>
                                </w:pPr>
                              </w:p>
                              <w:p w14:paraId="74C8CD41" w14:textId="77777777" w:rsidR="00B11205" w:rsidRDefault="00B11205" w:rsidP="00B11205">
                                <w:pPr>
                                  <w:pStyle w:val="Logo"/>
                                  <w:ind w:firstLine="720"/>
                                  <w:rPr>
                                    <w:color w:val="000000" w:themeColor="text2" w:themeShade="80"/>
                                  </w:rPr>
                                </w:pPr>
                              </w:p>
                              <w:p w14:paraId="56773517" w14:textId="77777777" w:rsidR="00B11205" w:rsidRDefault="00B11205" w:rsidP="00B11205">
                                <w:pPr>
                                  <w:pStyle w:val="Logo"/>
                                  <w:ind w:firstLine="720"/>
                                  <w:rPr>
                                    <w:color w:val="000000" w:themeColor="text2" w:themeShade="80"/>
                                  </w:rPr>
                                </w:pPr>
                              </w:p>
                              <w:p w14:paraId="363CA493" w14:textId="77777777" w:rsidR="00B11205" w:rsidRDefault="00B11205" w:rsidP="00B11205">
                                <w:pPr>
                                  <w:pStyle w:val="Logo"/>
                                  <w:ind w:firstLine="720"/>
                                  <w:rPr>
                                    <w:color w:val="000000" w:themeColor="text2" w:themeShade="80"/>
                                  </w:rPr>
                                </w:pPr>
                              </w:p>
                              <w:p w14:paraId="4F82607C" w14:textId="77777777" w:rsidR="00B11205" w:rsidRDefault="00B11205" w:rsidP="00B11205">
                                <w:pPr>
                                  <w:pStyle w:val="Logo"/>
                                  <w:ind w:firstLine="720"/>
                                  <w:rPr>
                                    <w:color w:val="000000" w:themeColor="text2" w:themeShade="80"/>
                                  </w:rPr>
                                </w:pPr>
                              </w:p>
                              <w:p w14:paraId="57BC6104" w14:textId="77777777" w:rsidR="00B11205" w:rsidRDefault="00B11205" w:rsidP="00B11205">
                                <w:pPr>
                                  <w:pStyle w:val="Logo"/>
                                  <w:ind w:firstLine="720"/>
                                  <w:rPr>
                                    <w:color w:val="000000" w:themeColor="text2" w:themeShade="80"/>
                                  </w:rPr>
                                </w:pPr>
                              </w:p>
                              <w:p w14:paraId="70E2CCD6" w14:textId="77777777" w:rsidR="00B11205" w:rsidRDefault="00B11205" w:rsidP="00B11205">
                                <w:pPr>
                                  <w:pStyle w:val="Logo"/>
                                  <w:ind w:firstLine="720"/>
                                  <w:rPr>
                                    <w:color w:val="000000" w:themeColor="text2" w:themeShade="80"/>
                                  </w:rPr>
                                </w:pPr>
                              </w:p>
                              <w:p w14:paraId="47D92DA5" w14:textId="77777777" w:rsidR="00B11205" w:rsidRDefault="00B11205" w:rsidP="00B11205">
                                <w:pPr>
                                  <w:pStyle w:val="Logo"/>
                                  <w:ind w:firstLine="720"/>
                                  <w:rPr>
                                    <w:color w:val="000000" w:themeColor="text2" w:themeShade="80"/>
                                  </w:rPr>
                                </w:pPr>
                              </w:p>
                              <w:p w14:paraId="71B8EF2D" w14:textId="77777777" w:rsidR="00B11205" w:rsidRDefault="00B11205" w:rsidP="00B11205">
                                <w:pPr>
                                  <w:pStyle w:val="Logo"/>
                                  <w:ind w:firstLine="720"/>
                                  <w:rPr>
                                    <w:color w:val="000000" w:themeColor="text2" w:themeShade="80"/>
                                  </w:rPr>
                                </w:pPr>
                              </w:p>
                              <w:p w14:paraId="5EBC8230" w14:textId="77777777" w:rsidR="00B11205" w:rsidRDefault="00B11205" w:rsidP="00B11205">
                                <w:pPr>
                                  <w:pStyle w:val="Logo"/>
                                  <w:ind w:firstLine="720"/>
                                  <w:rPr>
                                    <w:color w:val="000000" w:themeColor="text2" w:themeShade="80"/>
                                  </w:rPr>
                                </w:pPr>
                              </w:p>
                              <w:p w14:paraId="00DB5A69" w14:textId="77777777" w:rsidR="00B11205" w:rsidRDefault="00B11205" w:rsidP="00B11205">
                                <w:pPr>
                                  <w:pStyle w:val="Logo"/>
                                  <w:ind w:firstLine="720"/>
                                  <w:rPr>
                                    <w:color w:val="000000" w:themeColor="text2" w:themeShade="80"/>
                                  </w:rPr>
                                </w:pPr>
                              </w:p>
                              <w:p w14:paraId="7A2821FE" w14:textId="77777777" w:rsidR="00B11205" w:rsidRDefault="00B11205" w:rsidP="00B11205">
                                <w:pPr>
                                  <w:pStyle w:val="Logo"/>
                                  <w:ind w:firstLine="720"/>
                                  <w:rPr>
                                    <w:color w:val="000000" w:themeColor="text2" w:themeShade="80"/>
                                  </w:rPr>
                                </w:pPr>
                              </w:p>
                              <w:p w14:paraId="70AD01C9" w14:textId="77777777" w:rsidR="00B11205" w:rsidRDefault="00B11205" w:rsidP="00B11205">
                                <w:pPr>
                                  <w:pStyle w:val="Logo"/>
                                  <w:ind w:firstLine="720"/>
                                  <w:rPr>
                                    <w:color w:val="000000" w:themeColor="text2" w:themeShade="80"/>
                                  </w:rPr>
                                </w:pPr>
                              </w:p>
                              <w:p w14:paraId="382A72A2" w14:textId="77777777" w:rsidR="00B11205" w:rsidRPr="00E52E1A" w:rsidRDefault="00B11205" w:rsidP="00B11205">
                                <w:pPr>
                                  <w:pStyle w:val="Logo"/>
                                  <w:ind w:firstLine="720"/>
                                  <w:rPr>
                                    <w:color w:val="FFFFFF" w:themeColor="background1"/>
                                  </w:rPr>
                                </w:pPr>
                              </w:p>
                              <w:p w14:paraId="4F7C7902" w14:textId="77777777" w:rsidR="00B11205" w:rsidRPr="00E52E1A" w:rsidRDefault="00B11205" w:rsidP="00B11205">
                                <w:pPr>
                                  <w:pStyle w:val="Logo"/>
                                  <w:ind w:firstLine="720"/>
                                  <w:rPr>
                                    <w:color w:val="FFFFFF" w:themeColor="background1"/>
                                  </w:rPr>
                                </w:pPr>
                              </w:p>
                              <w:p w14:paraId="753B187E" w14:textId="73BB95C1" w:rsidR="00B11205" w:rsidRPr="00E52E1A" w:rsidRDefault="00B11205" w:rsidP="00B11205">
                                <w:pPr>
                                  <w:pStyle w:val="Logo"/>
                                  <w:rPr>
                                    <w:b/>
                                    <w:bCs/>
                                    <w:color w:val="FFFFFF" w:themeColor="background1"/>
                                  </w:rPr>
                                </w:pPr>
                                <w:r w:rsidRPr="00E52E1A">
                                  <w:rPr>
                                    <w:b/>
                                    <w:bCs/>
                                    <w:color w:val="FFFFFF" w:themeColor="background1"/>
                                  </w:rPr>
                                  <w:t xml:space="preserve"> </w:t>
                                </w:r>
                              </w:p>
                              <w:p w14:paraId="772780A6" w14:textId="77777777" w:rsidR="00B11205" w:rsidRDefault="00B11205" w:rsidP="00B11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B1510" id="Back page BG" o:spid="_x0000_s1026" alt="&quot;&quot;" style="position:absolute;margin-left:-4.3pt;margin-top:-11.2pt;width:599.5pt;height:855.25pt;z-index:-2516459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" fillcolor="#daf4fc [661]" strokecolor="black [1604]" strokeweight="2pt">
                    <v:textbox>
                      <w:txbxContent>
                        <w:p w14:paraId="176E4831" w14:textId="77777777" w:rsidR="00B11205" w:rsidRDefault="00B11205" w:rsidP="00B11205">
                          <w:pPr>
                            <w:pStyle w:val="Logo"/>
                            <w:ind w:firstLine="720"/>
                            <w:rPr>
                              <w:color w:val="000000" w:themeColor="text2" w:themeShade="80"/>
                            </w:rPr>
                          </w:pPr>
                        </w:p>
                        <w:p w14:paraId="7CD430E0" w14:textId="77777777" w:rsidR="00B11205" w:rsidRDefault="00B11205" w:rsidP="00B11205">
                          <w:pPr>
                            <w:pStyle w:val="Logo"/>
                            <w:ind w:firstLine="720"/>
                            <w:rPr>
                              <w:color w:val="000000" w:themeColor="text2" w:themeShade="80"/>
                            </w:rPr>
                          </w:pPr>
                        </w:p>
                        <w:p w14:paraId="7364009A" w14:textId="77777777" w:rsidR="00B11205" w:rsidRDefault="00B11205" w:rsidP="00B11205">
                          <w:pPr>
                            <w:pStyle w:val="Logo"/>
                            <w:ind w:firstLine="720"/>
                            <w:rPr>
                              <w:color w:val="000000" w:themeColor="text2" w:themeShade="80"/>
                            </w:rPr>
                          </w:pPr>
                        </w:p>
                        <w:p w14:paraId="5E77FE1E" w14:textId="77777777" w:rsidR="00B11205" w:rsidRDefault="00B11205" w:rsidP="00B11205">
                          <w:pPr>
                            <w:pStyle w:val="Logo"/>
                            <w:ind w:firstLine="720"/>
                            <w:rPr>
                              <w:color w:val="000000" w:themeColor="text2" w:themeShade="80"/>
                            </w:rPr>
                          </w:pPr>
                        </w:p>
                        <w:p w14:paraId="3C5CAD93" w14:textId="77777777" w:rsidR="00B11205" w:rsidRDefault="00B11205" w:rsidP="00B11205">
                          <w:pPr>
                            <w:pStyle w:val="Logo"/>
                            <w:ind w:firstLine="720"/>
                            <w:rPr>
                              <w:color w:val="000000" w:themeColor="text2" w:themeShade="80"/>
                            </w:rPr>
                          </w:pPr>
                        </w:p>
                        <w:p w14:paraId="4A7BB0BA" w14:textId="77777777" w:rsidR="00B11205" w:rsidRDefault="00B11205" w:rsidP="00B11205">
                          <w:pPr>
                            <w:pStyle w:val="Logo"/>
                            <w:ind w:firstLine="720"/>
                            <w:rPr>
                              <w:color w:val="000000" w:themeColor="text2" w:themeShade="80"/>
                            </w:rPr>
                          </w:pPr>
                        </w:p>
                        <w:p w14:paraId="06379EA0" w14:textId="77777777" w:rsidR="00B11205" w:rsidRDefault="00B11205" w:rsidP="00B11205">
                          <w:pPr>
                            <w:pStyle w:val="Logo"/>
                            <w:ind w:firstLine="720"/>
                            <w:rPr>
                              <w:color w:val="000000" w:themeColor="text2" w:themeShade="80"/>
                            </w:rPr>
                          </w:pPr>
                        </w:p>
                        <w:p w14:paraId="1ECD0571" w14:textId="77777777" w:rsidR="00B11205" w:rsidRDefault="00B11205" w:rsidP="00B11205">
                          <w:pPr>
                            <w:pStyle w:val="Logo"/>
                            <w:ind w:firstLine="720"/>
                            <w:rPr>
                              <w:color w:val="000000" w:themeColor="text2" w:themeShade="80"/>
                            </w:rPr>
                          </w:pPr>
                        </w:p>
                        <w:p w14:paraId="3A56850F" w14:textId="77777777" w:rsidR="00B11205" w:rsidRDefault="00B11205" w:rsidP="00B11205">
                          <w:pPr>
                            <w:pStyle w:val="Logo"/>
                            <w:ind w:firstLine="720"/>
                            <w:rPr>
                              <w:color w:val="000000" w:themeColor="text2" w:themeShade="80"/>
                            </w:rPr>
                          </w:pPr>
                        </w:p>
                        <w:p w14:paraId="243B7574" w14:textId="77777777" w:rsidR="00B11205" w:rsidRDefault="00B11205" w:rsidP="00B11205">
                          <w:pPr>
                            <w:pStyle w:val="Logo"/>
                            <w:ind w:firstLine="720"/>
                            <w:rPr>
                              <w:color w:val="000000" w:themeColor="text2" w:themeShade="80"/>
                            </w:rPr>
                          </w:pPr>
                        </w:p>
                        <w:p w14:paraId="1815B74A" w14:textId="77777777" w:rsidR="00B11205" w:rsidRDefault="00B11205" w:rsidP="00B11205">
                          <w:pPr>
                            <w:pStyle w:val="Logo"/>
                            <w:ind w:firstLine="720"/>
                            <w:rPr>
                              <w:color w:val="000000" w:themeColor="text2" w:themeShade="80"/>
                            </w:rPr>
                          </w:pPr>
                        </w:p>
                        <w:p w14:paraId="142544B0" w14:textId="77777777" w:rsidR="00B11205" w:rsidRDefault="00B11205" w:rsidP="00B11205">
                          <w:pPr>
                            <w:pStyle w:val="Logo"/>
                            <w:ind w:firstLine="720"/>
                            <w:rPr>
                              <w:color w:val="000000" w:themeColor="text2" w:themeShade="80"/>
                            </w:rPr>
                          </w:pPr>
                        </w:p>
                        <w:p w14:paraId="74C8CD41" w14:textId="77777777" w:rsidR="00B11205" w:rsidRDefault="00B11205" w:rsidP="00B11205">
                          <w:pPr>
                            <w:pStyle w:val="Logo"/>
                            <w:ind w:firstLine="720"/>
                            <w:rPr>
                              <w:color w:val="000000" w:themeColor="text2" w:themeShade="80"/>
                            </w:rPr>
                          </w:pPr>
                        </w:p>
                        <w:p w14:paraId="56773517" w14:textId="77777777" w:rsidR="00B11205" w:rsidRDefault="00B11205" w:rsidP="00B11205">
                          <w:pPr>
                            <w:pStyle w:val="Logo"/>
                            <w:ind w:firstLine="720"/>
                            <w:rPr>
                              <w:color w:val="000000" w:themeColor="text2" w:themeShade="80"/>
                            </w:rPr>
                          </w:pPr>
                        </w:p>
                        <w:p w14:paraId="363CA493" w14:textId="77777777" w:rsidR="00B11205" w:rsidRDefault="00B11205" w:rsidP="00B11205">
                          <w:pPr>
                            <w:pStyle w:val="Logo"/>
                            <w:ind w:firstLine="720"/>
                            <w:rPr>
                              <w:color w:val="000000" w:themeColor="text2" w:themeShade="80"/>
                            </w:rPr>
                          </w:pPr>
                        </w:p>
                        <w:p w14:paraId="4F82607C" w14:textId="77777777" w:rsidR="00B11205" w:rsidRDefault="00B11205" w:rsidP="00B11205">
                          <w:pPr>
                            <w:pStyle w:val="Logo"/>
                            <w:ind w:firstLine="720"/>
                            <w:rPr>
                              <w:color w:val="000000" w:themeColor="text2" w:themeShade="80"/>
                            </w:rPr>
                          </w:pPr>
                        </w:p>
                        <w:p w14:paraId="57BC6104" w14:textId="77777777" w:rsidR="00B11205" w:rsidRDefault="00B11205" w:rsidP="00B11205">
                          <w:pPr>
                            <w:pStyle w:val="Logo"/>
                            <w:ind w:firstLine="720"/>
                            <w:rPr>
                              <w:color w:val="000000" w:themeColor="text2" w:themeShade="80"/>
                            </w:rPr>
                          </w:pPr>
                        </w:p>
                        <w:p w14:paraId="70E2CCD6" w14:textId="77777777" w:rsidR="00B11205" w:rsidRDefault="00B11205" w:rsidP="00B11205">
                          <w:pPr>
                            <w:pStyle w:val="Logo"/>
                            <w:ind w:firstLine="720"/>
                            <w:rPr>
                              <w:color w:val="000000" w:themeColor="text2" w:themeShade="80"/>
                            </w:rPr>
                          </w:pPr>
                        </w:p>
                        <w:p w14:paraId="47D92DA5" w14:textId="77777777" w:rsidR="00B11205" w:rsidRDefault="00B11205" w:rsidP="00B11205">
                          <w:pPr>
                            <w:pStyle w:val="Logo"/>
                            <w:ind w:firstLine="720"/>
                            <w:rPr>
                              <w:color w:val="000000" w:themeColor="text2" w:themeShade="80"/>
                            </w:rPr>
                          </w:pPr>
                        </w:p>
                        <w:p w14:paraId="71B8EF2D" w14:textId="77777777" w:rsidR="00B11205" w:rsidRDefault="00B11205" w:rsidP="00B11205">
                          <w:pPr>
                            <w:pStyle w:val="Logo"/>
                            <w:ind w:firstLine="720"/>
                            <w:rPr>
                              <w:color w:val="000000" w:themeColor="text2" w:themeShade="80"/>
                            </w:rPr>
                          </w:pPr>
                        </w:p>
                        <w:p w14:paraId="5EBC8230" w14:textId="77777777" w:rsidR="00B11205" w:rsidRDefault="00B11205" w:rsidP="00B11205">
                          <w:pPr>
                            <w:pStyle w:val="Logo"/>
                            <w:ind w:firstLine="720"/>
                            <w:rPr>
                              <w:color w:val="000000" w:themeColor="text2" w:themeShade="80"/>
                            </w:rPr>
                          </w:pPr>
                        </w:p>
                        <w:p w14:paraId="00DB5A69" w14:textId="77777777" w:rsidR="00B11205" w:rsidRDefault="00B11205" w:rsidP="00B11205">
                          <w:pPr>
                            <w:pStyle w:val="Logo"/>
                            <w:ind w:firstLine="720"/>
                            <w:rPr>
                              <w:color w:val="000000" w:themeColor="text2" w:themeShade="80"/>
                            </w:rPr>
                          </w:pPr>
                        </w:p>
                        <w:p w14:paraId="7A2821FE" w14:textId="77777777" w:rsidR="00B11205" w:rsidRDefault="00B11205" w:rsidP="00B11205">
                          <w:pPr>
                            <w:pStyle w:val="Logo"/>
                            <w:ind w:firstLine="720"/>
                            <w:rPr>
                              <w:color w:val="000000" w:themeColor="text2" w:themeShade="80"/>
                            </w:rPr>
                          </w:pPr>
                        </w:p>
                        <w:p w14:paraId="70AD01C9" w14:textId="77777777" w:rsidR="00B11205" w:rsidRDefault="00B11205" w:rsidP="00B11205">
                          <w:pPr>
                            <w:pStyle w:val="Logo"/>
                            <w:ind w:firstLine="720"/>
                            <w:rPr>
                              <w:color w:val="000000" w:themeColor="text2" w:themeShade="80"/>
                            </w:rPr>
                          </w:pPr>
                        </w:p>
                        <w:p w14:paraId="382A72A2" w14:textId="77777777" w:rsidR="00B11205" w:rsidRPr="00E52E1A" w:rsidRDefault="00B11205" w:rsidP="00B11205">
                          <w:pPr>
                            <w:pStyle w:val="Logo"/>
                            <w:ind w:firstLine="720"/>
                            <w:rPr>
                              <w:color w:val="FFFFFF" w:themeColor="background1"/>
                            </w:rPr>
                          </w:pPr>
                        </w:p>
                        <w:p w14:paraId="4F7C7902" w14:textId="77777777" w:rsidR="00B11205" w:rsidRPr="00E52E1A" w:rsidRDefault="00B11205" w:rsidP="00B11205">
                          <w:pPr>
                            <w:pStyle w:val="Logo"/>
                            <w:ind w:firstLine="720"/>
                            <w:rPr>
                              <w:color w:val="FFFFFF" w:themeColor="background1"/>
                            </w:rPr>
                          </w:pPr>
                        </w:p>
                        <w:p w14:paraId="753B187E" w14:textId="73BB95C1" w:rsidR="00B11205" w:rsidRPr="00E52E1A" w:rsidRDefault="00B11205" w:rsidP="00B11205">
                          <w:pPr>
                            <w:pStyle w:val="Logo"/>
                            <w:rPr>
                              <w:b/>
                              <w:bCs/>
                              <w:color w:val="FFFFFF" w:themeColor="background1"/>
                            </w:rPr>
                          </w:pPr>
                          <w:r w:rsidRPr="00E52E1A">
                            <w:rPr>
                              <w:b/>
                              <w:bCs/>
                              <w:color w:val="FFFFFF" w:themeColor="background1"/>
                            </w:rPr>
                            <w:t xml:space="preserve"> </w:t>
                          </w:r>
                        </w:p>
                        <w:p w14:paraId="772780A6" w14:textId="77777777" w:rsidR="00B11205" w:rsidRDefault="00B11205" w:rsidP="00B11205">
                          <w:pPr>
                            <w:jc w:val="center"/>
                          </w:pPr>
                        </w:p>
                      </w:txbxContent>
                    </v:textbox>
                    <w10:wrap anchorx="page" anchory="page"/>
                  </v:rect>
                </w:pict>
              </mc:Fallback>
            </mc:AlternateContent>
          </w:r>
        </w:p>
        <w:p w14:paraId="0F6A9071" w14:textId="031381B2" w:rsidR="00514A49" w:rsidRDefault="00B738B7">
          <w:pPr>
            <w:spacing w:after="160" w:line="259" w:lineRule="auto"/>
          </w:pPr>
          <w:r>
            <w:rPr>
              <w:noProof/>
            </w:rPr>
            <w:drawing>
              <wp:anchor distT="0" distB="0" distL="114300" distR="114300" simplePos="0" relativeHeight="251658245" behindDoc="0" locked="0" layoutInCell="1" allowOverlap="1" wp14:anchorId="0B4368CC" wp14:editId="76CE8719">
                <wp:simplePos x="0" y="0"/>
                <wp:positionH relativeFrom="column">
                  <wp:posOffset>5445125</wp:posOffset>
                </wp:positionH>
                <wp:positionV relativeFrom="paragraph">
                  <wp:posOffset>7628255</wp:posOffset>
                </wp:positionV>
                <wp:extent cx="1007745" cy="1007745"/>
                <wp:effectExtent l="0" t="0" r="0" b="0"/>
                <wp:wrapSquare wrapText="bothSides"/>
                <wp:docPr id="18214579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57951"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003E25BC">
            <w:rPr>
              <w:noProof/>
            </w:rPr>
            <mc:AlternateContent>
              <mc:Choice Requires="wps">
                <w:drawing>
                  <wp:anchor distT="0" distB="0" distL="114300" distR="114300" simplePos="0" relativeHeight="251658267" behindDoc="0" locked="0" layoutInCell="1" allowOverlap="1" wp14:anchorId="4C5D4329" wp14:editId="40A57383">
                    <wp:simplePos x="0" y="0"/>
                    <wp:positionH relativeFrom="column">
                      <wp:posOffset>157480</wp:posOffset>
                    </wp:positionH>
                    <wp:positionV relativeFrom="paragraph">
                      <wp:posOffset>5947215</wp:posOffset>
                    </wp:positionV>
                    <wp:extent cx="2715895" cy="416459"/>
                    <wp:effectExtent l="0" t="0" r="1905" b="3175"/>
                    <wp:wrapNone/>
                    <wp:docPr id="860556498" name="Text Box 11"/>
                    <wp:cNvGraphicFramePr/>
                    <a:graphic xmlns:a="http://schemas.openxmlformats.org/drawingml/2006/main">
                      <a:graphicData uri="http://schemas.microsoft.com/office/word/2010/wordprocessingShape">
                        <wps:wsp>
                          <wps:cNvSpPr txBox="1"/>
                          <wps:spPr>
                            <a:xfrm>
                              <a:off x="0" y="0"/>
                              <a:ext cx="2715895" cy="416459"/>
                            </a:xfrm>
                            <a:prstGeom prst="rect">
                              <a:avLst/>
                            </a:prstGeom>
                            <a:solidFill>
                              <a:schemeClr val="accent2">
                                <a:lumMod val="20000"/>
                                <a:lumOff val="80000"/>
                              </a:schemeClr>
                            </a:solidFill>
                            <a:ln w="6350">
                              <a:noFill/>
                            </a:ln>
                          </wps:spPr>
                          <wps:txbx>
                            <w:txbxContent>
                              <w:p w14:paraId="7B9DC93E" w14:textId="0D7893F6" w:rsidR="00E96285" w:rsidRDefault="00E96285" w:rsidP="00E96285">
                                <w:r>
                                  <w:t>Version</w:t>
                                </w:r>
                                <w:r w:rsidR="00482EAA">
                                  <w:t>: Final</w:t>
                                </w:r>
                                <w:r>
                                  <w:t xml:space="preserve"> </w:t>
                                </w:r>
                                <w:r w:rsidR="00D86691">
                                  <w:t>19</w:t>
                                </w:r>
                                <w:r w:rsidR="00D86691" w:rsidRPr="00D86691">
                                  <w:rPr>
                                    <w:vertAlign w:val="superscript"/>
                                  </w:rPr>
                                  <w:t>th</w:t>
                                </w:r>
                                <w:r w:rsidR="00D86691">
                                  <w:t xml:space="preserve"> </w:t>
                                </w:r>
                                <w:r w:rsidR="0030066E">
                                  <w:t>December</w:t>
                                </w:r>
                                <w:r w:rsidR="00CB6787">
                                  <w:t xml:space="preserve"> </w:t>
                                </w:r>
                                <w:r>
                                  <w:t>2025</w:t>
                                </w:r>
                              </w:p>
                              <w:p w14:paraId="456B59F9" w14:textId="77777777" w:rsidR="00E96285" w:rsidRDefault="00E96285" w:rsidP="00E96285"/>
                              <w:p w14:paraId="42676F1D" w14:textId="77777777" w:rsidR="00E96285" w:rsidRDefault="00E96285" w:rsidP="00E96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5D4329" id="_x0000_t202" coordsize="21600,21600" o:spt="202" path="m,l,21600r21600,l21600,xe">
                    <v:stroke joinstyle="miter"/>
                    <v:path gradientshapeok="t" o:connecttype="rect"/>
                  </v:shapetype>
                  <v:shape id="Text Box 11" o:spid="_x0000_s1027" type="#_x0000_t202" style="position:absolute;margin-left:12.4pt;margin-top:468.3pt;width:213.85pt;height:32.8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" fillcolor="#daf4fc [661]" stroked="f" strokeweight=".5pt">
                    <v:textbox>
                      <w:txbxContent>
                        <w:p w14:paraId="7B9DC93E" w14:textId="0D7893F6" w:rsidR="00E96285" w:rsidRDefault="00E96285" w:rsidP="00E96285">
                          <w:r>
                            <w:t>Version</w:t>
                          </w:r>
                          <w:r w:rsidR="00482EAA">
                            <w:t>: Final</w:t>
                          </w:r>
                          <w:r>
                            <w:t xml:space="preserve"> </w:t>
                          </w:r>
                          <w:r w:rsidR="00D86691">
                            <w:t>19</w:t>
                          </w:r>
                          <w:r w:rsidR="00D86691" w:rsidRPr="00D86691">
                            <w:rPr>
                              <w:vertAlign w:val="superscript"/>
                            </w:rPr>
                            <w:t>th</w:t>
                          </w:r>
                          <w:r w:rsidR="00D86691">
                            <w:t xml:space="preserve"> </w:t>
                          </w:r>
                          <w:r w:rsidR="0030066E">
                            <w:t>December</w:t>
                          </w:r>
                          <w:r w:rsidR="00CB6787">
                            <w:t xml:space="preserve"> </w:t>
                          </w:r>
                          <w:r>
                            <w:t>2025</w:t>
                          </w:r>
                        </w:p>
                        <w:p w14:paraId="456B59F9" w14:textId="77777777" w:rsidR="00E96285" w:rsidRDefault="00E96285" w:rsidP="00E96285"/>
                        <w:p w14:paraId="42676F1D" w14:textId="77777777" w:rsidR="00E96285" w:rsidRDefault="00E96285" w:rsidP="00E96285"/>
                      </w:txbxContent>
                    </v:textbox>
                  </v:shape>
                </w:pict>
              </mc:Fallback>
            </mc:AlternateContent>
          </w:r>
          <w:r w:rsidR="00547F9E" w:rsidRPr="00F00156">
            <w:rPr>
              <w:b/>
              <w:noProof/>
            </w:rPr>
            <mc:AlternateContent>
              <mc:Choice Requires="wps">
                <w:drawing>
                  <wp:anchor distT="45720" distB="45720" distL="114300" distR="114300" simplePos="0" relativeHeight="251658241" behindDoc="0" locked="0" layoutInCell="1" allowOverlap="1" wp14:anchorId="1C7A2663" wp14:editId="1EA17EF9">
                    <wp:simplePos x="0" y="0"/>
                    <wp:positionH relativeFrom="column">
                      <wp:posOffset>4454525</wp:posOffset>
                    </wp:positionH>
                    <wp:positionV relativeFrom="paragraph">
                      <wp:posOffset>7626985</wp:posOffset>
                    </wp:positionV>
                    <wp:extent cx="1004570" cy="10591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059180"/>
                            </a:xfrm>
                            <a:prstGeom prst="rect">
                              <a:avLst/>
                            </a:prstGeom>
                            <a:solidFill>
                              <a:schemeClr val="bg1"/>
                            </a:solidFill>
                            <a:ln w="9525">
                              <a:noFill/>
                              <a:miter lim="800000"/>
                              <a:headEnd/>
                              <a:tailEnd/>
                            </a:ln>
                          </wps:spPr>
                          <wps:txbx>
                            <w:txbxContent>
                              <w:p w14:paraId="7E0E51CA" w14:textId="77777777" w:rsidR="00F00156" w:rsidRPr="00F00156" w:rsidRDefault="00F00156" w:rsidP="00F00156">
                                <w:pPr>
                                  <w:spacing w:after="0"/>
                                  <w:rPr>
                                    <w:rFonts w:ascii="Source Sans Pro" w:hAnsi="Source Sans Pro"/>
                                    <w:b/>
                                    <w:sz w:val="18"/>
                                    <w:szCs w:val="18"/>
                                  </w:rPr>
                                </w:pPr>
                                <w:r w:rsidRPr="00F00156">
                                  <w:rPr>
                                    <w:rFonts w:ascii="Source Sans Pro" w:hAnsi="Source Sans Pro"/>
                                    <w:b/>
                                    <w:sz w:val="18"/>
                                    <w:szCs w:val="18"/>
                                    <w:lang w:val="en-US"/>
                                  </w:rPr>
                                  <w:t>Nossal Institute Limited is a fully owned subsidiary of the University of Melbourne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A2663" id="Text Box 2" o:spid="_x0000_s1028" type="#_x0000_t202" style="position:absolute;margin-left:350.75pt;margin-top:600.55pt;width:79.1pt;height:83.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" fillcolor="white [3212]" stroked="f">
                    <v:textbox>
                      <w:txbxContent>
                        <w:p w14:paraId="7E0E51CA" w14:textId="77777777" w:rsidR="00F00156" w:rsidRPr="00F00156" w:rsidRDefault="00F00156" w:rsidP="00F00156">
                          <w:pPr>
                            <w:spacing w:after="0"/>
                            <w:rPr>
                              <w:rFonts w:ascii="Source Sans Pro" w:hAnsi="Source Sans Pro"/>
                              <w:b/>
                              <w:sz w:val="18"/>
                              <w:szCs w:val="18"/>
                            </w:rPr>
                          </w:pPr>
                          <w:r w:rsidRPr="00F00156">
                            <w:rPr>
                              <w:rFonts w:ascii="Source Sans Pro" w:hAnsi="Source Sans Pro"/>
                              <w:b/>
                              <w:sz w:val="18"/>
                              <w:szCs w:val="18"/>
                              <w:lang w:val="en-US"/>
                            </w:rPr>
                            <w:t>Nossal Institute Limited is a fully owned subsidiary of the University of Melbourne</w:t>
                          </w:r>
                        </w:p>
                      </w:txbxContent>
                    </v:textbox>
                  </v:shape>
                </w:pict>
              </mc:Fallback>
            </mc:AlternateContent>
          </w:r>
          <w:r w:rsidR="000A350C" w:rsidRPr="00FF09A8">
            <w:rPr>
              <w:b/>
              <w:noProof/>
            </w:rPr>
            <w:drawing>
              <wp:anchor distT="0" distB="0" distL="114300" distR="114300" simplePos="0" relativeHeight="251658252" behindDoc="0" locked="0" layoutInCell="1" allowOverlap="1" wp14:anchorId="5042AEA4" wp14:editId="2C53EE55">
                <wp:simplePos x="0" y="0"/>
                <wp:positionH relativeFrom="column">
                  <wp:posOffset>2077085</wp:posOffset>
                </wp:positionH>
                <wp:positionV relativeFrom="paragraph">
                  <wp:posOffset>6653530</wp:posOffset>
                </wp:positionV>
                <wp:extent cx="1755140" cy="719455"/>
                <wp:effectExtent l="0" t="0" r="0" b="4445"/>
                <wp:wrapSquare wrapText="bothSides"/>
                <wp:docPr id="4" name="Graphic 2">
                  <a:extLst xmlns:a="http://schemas.openxmlformats.org/drawingml/2006/main">
                    <a:ext uri="{FF2B5EF4-FFF2-40B4-BE49-F238E27FC236}">
                      <a16:creationId xmlns:a16="http://schemas.microsoft.com/office/drawing/2014/main" id="{12A46CB3-E217-4663-A18A-02EF07C853D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2">
                          <a:extLst>
                            <a:ext uri="{FF2B5EF4-FFF2-40B4-BE49-F238E27FC236}">
                              <a16:creationId xmlns:a16="http://schemas.microsoft.com/office/drawing/2014/main" id="{12A46CB3-E217-4663-A18A-02EF07C853D0}"/>
                            </a:ex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55140" cy="719455"/>
                        </a:xfrm>
                        <a:prstGeom prst="rect">
                          <a:avLst/>
                        </a:prstGeom>
                      </pic:spPr>
                    </pic:pic>
                  </a:graphicData>
                </a:graphic>
                <wp14:sizeRelH relativeFrom="page">
                  <wp14:pctWidth>0</wp14:pctWidth>
                </wp14:sizeRelH>
                <wp14:sizeRelV relativeFrom="page">
                  <wp14:pctHeight>0</wp14:pctHeight>
                </wp14:sizeRelV>
              </wp:anchor>
            </w:drawing>
          </w:r>
          <w:r w:rsidR="000A350C">
            <w:rPr>
              <w:noProof/>
            </w:rPr>
            <w:drawing>
              <wp:anchor distT="0" distB="0" distL="114300" distR="114300" simplePos="0" relativeHeight="251658263" behindDoc="0" locked="0" layoutInCell="1" allowOverlap="1" wp14:anchorId="67D4C095" wp14:editId="5534B055">
                <wp:simplePos x="0" y="0"/>
                <wp:positionH relativeFrom="column">
                  <wp:posOffset>4025265</wp:posOffset>
                </wp:positionH>
                <wp:positionV relativeFrom="paragraph">
                  <wp:posOffset>6651625</wp:posOffset>
                </wp:positionV>
                <wp:extent cx="2548255" cy="719455"/>
                <wp:effectExtent l="0" t="0" r="0" b="0"/>
                <wp:wrapSquare wrapText="bothSides"/>
                <wp:docPr id="18086293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29389"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548255" cy="719455"/>
                        </a:xfrm>
                        <a:prstGeom prst="rect">
                          <a:avLst/>
                        </a:prstGeom>
                      </pic:spPr>
                    </pic:pic>
                  </a:graphicData>
                </a:graphic>
                <wp14:sizeRelH relativeFrom="page">
                  <wp14:pctWidth>0</wp14:pctWidth>
                </wp14:sizeRelH>
                <wp14:sizeRelV relativeFrom="page">
                  <wp14:pctHeight>0</wp14:pctHeight>
                </wp14:sizeRelV>
              </wp:anchor>
            </w:drawing>
          </w:r>
          <w:r w:rsidR="000A350C" w:rsidRPr="007C542D">
            <w:rPr>
              <w:b/>
              <w:noProof/>
            </w:rPr>
            <w:drawing>
              <wp:anchor distT="0" distB="0" distL="114300" distR="114300" simplePos="0" relativeHeight="251658244" behindDoc="0" locked="0" layoutInCell="1" allowOverlap="1" wp14:anchorId="57909E32" wp14:editId="41A52022">
                <wp:simplePos x="0" y="0"/>
                <wp:positionH relativeFrom="column">
                  <wp:posOffset>158115</wp:posOffset>
                </wp:positionH>
                <wp:positionV relativeFrom="paragraph">
                  <wp:posOffset>6649720</wp:posOffset>
                </wp:positionV>
                <wp:extent cx="1587500" cy="719455"/>
                <wp:effectExtent l="0" t="0" r="0" b="4445"/>
                <wp:wrapSquare wrapText="bothSides"/>
                <wp:docPr id="1028" name="Picture 4" descr="Australian Aid logo">
                  <a:extLst xmlns:a="http://schemas.openxmlformats.org/drawingml/2006/main">
                    <a:ext uri="{FF2B5EF4-FFF2-40B4-BE49-F238E27FC236}">
                      <a16:creationId xmlns:a16="http://schemas.microsoft.com/office/drawing/2014/main" id="{52A450FA-372D-F58F-F8B0-61511D5D1E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ustralian Aid logo">
                          <a:extLst>
                            <a:ext uri="{FF2B5EF4-FFF2-40B4-BE49-F238E27FC236}">
                              <a16:creationId xmlns:a16="http://schemas.microsoft.com/office/drawing/2014/main" id="{52A450FA-372D-F58F-F8B0-61511D5D1ED9}"/>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7500" cy="719455"/>
                        </a:xfrm>
                        <a:prstGeom prst="rect">
                          <a:avLst/>
                        </a:prstGeom>
                        <a:noFill/>
                      </pic:spPr>
                    </pic:pic>
                  </a:graphicData>
                </a:graphic>
                <wp14:sizeRelH relativeFrom="page">
                  <wp14:pctWidth>0</wp14:pctWidth>
                </wp14:sizeRelH>
                <wp14:sizeRelV relativeFrom="page">
                  <wp14:pctHeight>0</wp14:pctHeight>
                </wp14:sizeRelV>
              </wp:anchor>
            </w:drawing>
          </w:r>
          <w:r w:rsidR="000A350C">
            <w:rPr>
              <w:b/>
              <w:noProof/>
            </w:rPr>
            <w:drawing>
              <wp:anchor distT="0" distB="0" distL="114300" distR="114300" simplePos="0" relativeHeight="251658264" behindDoc="0" locked="0" layoutInCell="1" allowOverlap="1" wp14:anchorId="583DD0C0" wp14:editId="6749542C">
                <wp:simplePos x="0" y="0"/>
                <wp:positionH relativeFrom="column">
                  <wp:posOffset>2565400</wp:posOffset>
                </wp:positionH>
                <wp:positionV relativeFrom="paragraph">
                  <wp:posOffset>7753476</wp:posOffset>
                </wp:positionV>
                <wp:extent cx="1713600" cy="720000"/>
                <wp:effectExtent l="0" t="0" r="1270" b="4445"/>
                <wp:wrapSquare wrapText="bothSides"/>
                <wp:docPr id="259856364" name="Picture 10" descr="Fiji Disabled Persons 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56364" name="Picture 10" descr="Fiji Disabled Persons Federation logo"/>
                        <pic:cNvPicPr/>
                      </pic:nvPicPr>
                      <pic:blipFill>
                        <a:blip r:embed="rId16">
                          <a:extLst>
                            <a:ext uri="{28A0092B-C50C-407E-A947-70E740481C1C}">
                              <a14:useLocalDpi xmlns:a14="http://schemas.microsoft.com/office/drawing/2010/main" val="0"/>
                            </a:ext>
                          </a:extLst>
                        </a:blip>
                        <a:stretch>
                          <a:fillRect/>
                        </a:stretch>
                      </pic:blipFill>
                      <pic:spPr>
                        <a:xfrm>
                          <a:off x="0" y="0"/>
                          <a:ext cx="1713600" cy="720000"/>
                        </a:xfrm>
                        <a:prstGeom prst="rect">
                          <a:avLst/>
                        </a:prstGeom>
                      </pic:spPr>
                    </pic:pic>
                  </a:graphicData>
                </a:graphic>
                <wp14:sizeRelH relativeFrom="page">
                  <wp14:pctWidth>0</wp14:pctWidth>
                </wp14:sizeRelH>
                <wp14:sizeRelV relativeFrom="page">
                  <wp14:pctHeight>0</wp14:pctHeight>
                </wp14:sizeRelV>
              </wp:anchor>
            </w:drawing>
          </w:r>
          <w:r w:rsidR="000A350C" w:rsidRPr="007C542D">
            <w:rPr>
              <w:b/>
              <w:noProof/>
            </w:rPr>
            <w:drawing>
              <wp:anchor distT="0" distB="0" distL="114300" distR="114300" simplePos="0" relativeHeight="251658243" behindDoc="0" locked="0" layoutInCell="1" allowOverlap="1" wp14:anchorId="4B7CA0C8" wp14:editId="36E47405">
                <wp:simplePos x="0" y="0"/>
                <wp:positionH relativeFrom="column">
                  <wp:posOffset>1395931</wp:posOffset>
                </wp:positionH>
                <wp:positionV relativeFrom="paragraph">
                  <wp:posOffset>7629506</wp:posOffset>
                </wp:positionV>
                <wp:extent cx="774000" cy="1008000"/>
                <wp:effectExtent l="0" t="0" r="1270" b="0"/>
                <wp:wrapSquare wrapText="bothSides"/>
                <wp:docPr id="3" name="Picture 2" descr="Fusi Alofa">
                  <a:extLst xmlns:a="http://schemas.openxmlformats.org/drawingml/2006/main">
                    <a:ext uri="{FF2B5EF4-FFF2-40B4-BE49-F238E27FC236}">
                      <a16:creationId xmlns:a16="http://schemas.microsoft.com/office/drawing/2014/main" id="{C700124B-F904-4013-76EB-4B0E51C4F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usi Alofa">
                          <a:extLst>
                            <a:ext uri="{FF2B5EF4-FFF2-40B4-BE49-F238E27FC236}">
                              <a16:creationId xmlns:a16="http://schemas.microsoft.com/office/drawing/2014/main" id="{C700124B-F904-4013-76EB-4B0E51C4F3A3}"/>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50C" w:rsidRPr="007C542D">
            <w:rPr>
              <w:b/>
              <w:noProof/>
            </w:rPr>
            <w:drawing>
              <wp:anchor distT="0" distB="0" distL="114300" distR="114300" simplePos="0" relativeHeight="251658242" behindDoc="0" locked="0" layoutInCell="1" allowOverlap="1" wp14:anchorId="7C6BC200" wp14:editId="0CA2432E">
                <wp:simplePos x="0" y="0"/>
                <wp:positionH relativeFrom="column">
                  <wp:posOffset>-6602</wp:posOffset>
                </wp:positionH>
                <wp:positionV relativeFrom="paragraph">
                  <wp:posOffset>7633065</wp:posOffset>
                </wp:positionV>
                <wp:extent cx="1008000" cy="1008000"/>
                <wp:effectExtent l="0" t="0" r="0" b="0"/>
                <wp:wrapSquare wrapText="bothSides"/>
                <wp:docPr id="1026" name="Picture 2" descr="Pacific Disability Forum logo. Sail boat with yellow sun and blue water.">
                  <a:extLst xmlns:a="http://schemas.openxmlformats.org/drawingml/2006/main">
                    <a:ext uri="{FF2B5EF4-FFF2-40B4-BE49-F238E27FC236}">
                      <a16:creationId xmlns:a16="http://schemas.microsoft.com/office/drawing/2014/main" id="{17A5939B-E65C-FCAE-FF5B-15AAFB4E3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acific Disability Forum logo. Sail boat with yellow sun and blue water.">
                          <a:extLst>
                            <a:ext uri="{FF2B5EF4-FFF2-40B4-BE49-F238E27FC236}">
                              <a16:creationId xmlns:a16="http://schemas.microsoft.com/office/drawing/2014/main" id="{17A5939B-E65C-FCAE-FF5B-15AAFB4E3CE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14:sizeRelH relativeFrom="page">
                  <wp14:pctWidth>0</wp14:pctWidth>
                </wp14:sizeRelH>
                <wp14:sizeRelV relativeFrom="page">
                  <wp14:pctHeight>0</wp14:pctHeight>
                </wp14:sizeRelV>
              </wp:anchor>
            </w:drawing>
          </w:r>
          <w:r w:rsidR="0094460B">
            <w:rPr>
              <w:noProof/>
            </w:rPr>
            <mc:AlternateContent>
              <mc:Choice Requires="wps">
                <w:drawing>
                  <wp:anchor distT="0" distB="0" distL="114300" distR="114300" simplePos="0" relativeHeight="251658265" behindDoc="0" locked="0" layoutInCell="1" allowOverlap="1" wp14:anchorId="39C927E6" wp14:editId="5E86677F">
                    <wp:simplePos x="0" y="0"/>
                    <wp:positionH relativeFrom="column">
                      <wp:posOffset>405765</wp:posOffset>
                    </wp:positionH>
                    <wp:positionV relativeFrom="paragraph">
                      <wp:posOffset>1582420</wp:posOffset>
                    </wp:positionV>
                    <wp:extent cx="5178582" cy="1982709"/>
                    <wp:effectExtent l="0" t="0" r="3175" b="0"/>
                    <wp:wrapNone/>
                    <wp:docPr id="1388855551" name="Text Box 10"/>
                    <wp:cNvGraphicFramePr/>
                    <a:graphic xmlns:a="http://schemas.openxmlformats.org/drawingml/2006/main">
                      <a:graphicData uri="http://schemas.microsoft.com/office/word/2010/wordprocessingShape">
                        <wps:wsp>
                          <wps:cNvSpPr txBox="1"/>
                          <wps:spPr>
                            <a:xfrm>
                              <a:off x="0" y="0"/>
                              <a:ext cx="5178582" cy="1982709"/>
                            </a:xfrm>
                            <a:prstGeom prst="rect">
                              <a:avLst/>
                            </a:prstGeom>
                            <a:solidFill>
                              <a:schemeClr val="accent2">
                                <a:lumMod val="20000"/>
                                <a:lumOff val="80000"/>
                              </a:schemeClr>
                            </a:solidFill>
                            <a:ln w="6350">
                              <a:noFill/>
                            </a:ln>
                          </wps:spPr>
                          <wps:txbx>
                            <w:txbxContent>
                              <w:p w14:paraId="5BBEF40C" w14:textId="283E87D5" w:rsidR="00B67693" w:rsidRDefault="00B67693" w:rsidP="0094460B">
                                <w:pPr>
                                  <w:pStyle w:val="Title"/>
                                  <w:jc w:val="center"/>
                                </w:pPr>
                              </w:p>
                              <w:p w14:paraId="54E88142" w14:textId="7A103B46" w:rsidR="0094460B" w:rsidRDefault="00EB6590" w:rsidP="0094460B">
                                <w:pPr>
                                  <w:pStyle w:val="Title"/>
                                  <w:jc w:val="center"/>
                                </w:pPr>
                                <w:r>
                                  <w:t>A</w:t>
                                </w:r>
                                <w:r w:rsidR="00832905">
                                  <w:t xml:space="preserve"> f</w:t>
                                </w:r>
                                <w:r w:rsidR="0094460B">
                                  <w:t xml:space="preserve">ramework for understanding disability support systems in </w:t>
                                </w:r>
                                <w:r w:rsidR="0094460B" w:rsidRPr="00940B11">
                                  <w:t>the</w:t>
                                </w:r>
                                <w:r w:rsidR="0094460B">
                                  <w:t xml:space="preserve"> Pacific</w:t>
                                </w:r>
                              </w:p>
                              <w:p w14:paraId="6F98D292" w14:textId="77777777" w:rsidR="00832905" w:rsidRPr="00302089" w:rsidRDefault="00832905" w:rsidP="00832905">
                                <w:pPr>
                                  <w:rPr>
                                    <w:bCs/>
                                  </w:rPr>
                                </w:pPr>
                              </w:p>
                              <w:p w14:paraId="40774601" w14:textId="0C59CE49" w:rsidR="00832905" w:rsidRPr="001E543D" w:rsidRDefault="00832905" w:rsidP="001E543D">
                                <w:pPr>
                                  <w:pStyle w:val="Title"/>
                                  <w:jc w:val="center"/>
                                  <w:rPr>
                                    <w:b w:val="0"/>
                                    <w:bCs/>
                                  </w:rPr>
                                </w:pPr>
                                <w:r w:rsidRPr="001E543D">
                                  <w:rPr>
                                    <w:b w:val="0"/>
                                    <w:bCs/>
                                  </w:rPr>
                                  <w:t>Lessons from Fiji and Tuvalu</w:t>
                                </w:r>
                              </w:p>
                              <w:p w14:paraId="76B3B3D7" w14:textId="77777777" w:rsidR="0094460B" w:rsidRPr="00434B6C" w:rsidRDefault="0094460B" w:rsidP="0094460B"/>
                              <w:p w14:paraId="18F28F75" w14:textId="77777777" w:rsidR="0094460B" w:rsidRDefault="0094460B" w:rsidP="0094460B"/>
                              <w:p w14:paraId="2C762D68" w14:textId="77777777" w:rsidR="0094460B" w:rsidRDefault="0094460B" w:rsidP="0094460B"/>
                              <w:p w14:paraId="4CB8C792" w14:textId="77777777" w:rsidR="0094460B" w:rsidRDefault="0094460B" w:rsidP="0094460B"/>
                              <w:p w14:paraId="67CD0F3E" w14:textId="77777777" w:rsidR="0094460B" w:rsidRDefault="0094460B" w:rsidP="0094460B"/>
                              <w:p w14:paraId="40CEAA3F" w14:textId="77777777" w:rsidR="0094460B" w:rsidRDefault="0094460B" w:rsidP="0094460B"/>
                              <w:p w14:paraId="5365FBDE" w14:textId="77777777" w:rsidR="0094460B" w:rsidRDefault="0094460B" w:rsidP="0094460B"/>
                              <w:p w14:paraId="0A7C4A58" w14:textId="77777777" w:rsidR="0094460B" w:rsidRDefault="0094460B" w:rsidP="0094460B"/>
                              <w:p w14:paraId="5D3CCB83" w14:textId="77777777" w:rsidR="0094460B" w:rsidRDefault="0094460B" w:rsidP="0094460B"/>
                              <w:p w14:paraId="00584D9D" w14:textId="77777777" w:rsidR="0094460B" w:rsidRDefault="0094460B" w:rsidP="0094460B"/>
                              <w:p w14:paraId="56A63E86" w14:textId="77777777" w:rsidR="0094460B" w:rsidRDefault="0094460B" w:rsidP="0094460B"/>
                              <w:p w14:paraId="42B98741" w14:textId="77777777" w:rsidR="0094460B" w:rsidRDefault="0094460B" w:rsidP="0094460B">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927E6" id="Text Box 10" o:spid="_x0000_s1029" type="#_x0000_t202" style="position:absolute;margin-left:31.95pt;margin-top:124.6pt;width:407.75pt;height:156.1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" fillcolor="#daf4fc [661]" stroked="f" strokeweight=".5pt">
                    <v:textbox>
                      <w:txbxContent>
                        <w:p w14:paraId="5BBEF40C" w14:textId="283E87D5" w:rsidR="00B67693" w:rsidRDefault="00B67693" w:rsidP="0094460B">
                          <w:pPr>
                            <w:pStyle w:val="Title"/>
                            <w:jc w:val="center"/>
                          </w:pPr>
                        </w:p>
                        <w:p w14:paraId="54E88142" w14:textId="7A103B46" w:rsidR="0094460B" w:rsidRDefault="00EB6590" w:rsidP="0094460B">
                          <w:pPr>
                            <w:pStyle w:val="Title"/>
                            <w:jc w:val="center"/>
                          </w:pPr>
                          <w:r>
                            <w:t>A</w:t>
                          </w:r>
                          <w:r w:rsidR="00832905">
                            <w:t xml:space="preserve"> f</w:t>
                          </w:r>
                          <w:r w:rsidR="0094460B">
                            <w:t xml:space="preserve">ramework for understanding disability support systems in </w:t>
                          </w:r>
                          <w:r w:rsidR="0094460B" w:rsidRPr="00940B11">
                            <w:t>the</w:t>
                          </w:r>
                          <w:r w:rsidR="0094460B">
                            <w:t xml:space="preserve"> Pacific</w:t>
                          </w:r>
                        </w:p>
                        <w:p w14:paraId="6F98D292" w14:textId="77777777" w:rsidR="00832905" w:rsidRPr="00302089" w:rsidRDefault="00832905" w:rsidP="00832905">
                          <w:pPr>
                            <w:rPr>
                              <w:bCs/>
                            </w:rPr>
                          </w:pPr>
                        </w:p>
                        <w:p w14:paraId="40774601" w14:textId="0C59CE49" w:rsidR="00832905" w:rsidRPr="001E543D" w:rsidRDefault="00832905" w:rsidP="001E543D">
                          <w:pPr>
                            <w:pStyle w:val="Title"/>
                            <w:jc w:val="center"/>
                            <w:rPr>
                              <w:b w:val="0"/>
                              <w:bCs/>
                            </w:rPr>
                          </w:pPr>
                          <w:r w:rsidRPr="001E543D">
                            <w:rPr>
                              <w:b w:val="0"/>
                              <w:bCs/>
                            </w:rPr>
                            <w:t>Lessons from Fiji and Tuvalu</w:t>
                          </w:r>
                        </w:p>
                        <w:p w14:paraId="76B3B3D7" w14:textId="77777777" w:rsidR="0094460B" w:rsidRPr="00434B6C" w:rsidRDefault="0094460B" w:rsidP="0094460B"/>
                        <w:p w14:paraId="18F28F75" w14:textId="77777777" w:rsidR="0094460B" w:rsidRDefault="0094460B" w:rsidP="0094460B"/>
                        <w:p w14:paraId="2C762D68" w14:textId="77777777" w:rsidR="0094460B" w:rsidRDefault="0094460B" w:rsidP="0094460B"/>
                        <w:p w14:paraId="4CB8C792" w14:textId="77777777" w:rsidR="0094460B" w:rsidRDefault="0094460B" w:rsidP="0094460B"/>
                        <w:p w14:paraId="67CD0F3E" w14:textId="77777777" w:rsidR="0094460B" w:rsidRDefault="0094460B" w:rsidP="0094460B"/>
                        <w:p w14:paraId="40CEAA3F" w14:textId="77777777" w:rsidR="0094460B" w:rsidRDefault="0094460B" w:rsidP="0094460B"/>
                        <w:p w14:paraId="5365FBDE" w14:textId="77777777" w:rsidR="0094460B" w:rsidRDefault="0094460B" w:rsidP="0094460B"/>
                        <w:p w14:paraId="0A7C4A58" w14:textId="77777777" w:rsidR="0094460B" w:rsidRDefault="0094460B" w:rsidP="0094460B"/>
                        <w:p w14:paraId="5D3CCB83" w14:textId="77777777" w:rsidR="0094460B" w:rsidRDefault="0094460B" w:rsidP="0094460B"/>
                        <w:p w14:paraId="00584D9D" w14:textId="77777777" w:rsidR="0094460B" w:rsidRDefault="0094460B" w:rsidP="0094460B"/>
                        <w:p w14:paraId="56A63E86" w14:textId="77777777" w:rsidR="0094460B" w:rsidRDefault="0094460B" w:rsidP="0094460B"/>
                        <w:p w14:paraId="42B98741" w14:textId="77777777" w:rsidR="0094460B" w:rsidRDefault="0094460B" w:rsidP="0094460B">
                          <w:pPr>
                            <w:pStyle w:val="Title"/>
                          </w:pPr>
                        </w:p>
                      </w:txbxContent>
                    </v:textbox>
                  </v:shape>
                </w:pict>
              </mc:Fallback>
            </mc:AlternateContent>
          </w:r>
          <w:r w:rsidR="007C542D" w:rsidRPr="007C542D">
            <w:rPr>
              <w:noProof/>
            </w:rPr>
            <w:t xml:space="preserve">  </w:t>
          </w:r>
          <w:r w:rsidR="00514A49">
            <w:rPr>
              <w:b/>
            </w:rPr>
            <w:br w:type="page"/>
          </w:r>
        </w:p>
      </w:sdtContent>
    </w:sdt>
    <w:sdt>
      <w:sdtPr>
        <w:rPr>
          <w:rFonts w:eastAsiaTheme="minorEastAsia" w:cstheme="minorBidi"/>
          <w:b w:val="0"/>
          <w:color w:val="auto"/>
          <w:sz w:val="20"/>
          <w:szCs w:val="20"/>
          <w:lang w:eastAsia="zh-CN"/>
        </w:rPr>
        <w:id w:val="2077008654"/>
        <w:docPartObj>
          <w:docPartGallery w:val="Table of Contents"/>
          <w:docPartUnique/>
        </w:docPartObj>
      </w:sdtPr>
      <w:sdtEndPr>
        <w:rPr>
          <w:noProof/>
          <w:sz w:val="22"/>
          <w:szCs w:val="22"/>
        </w:rPr>
      </w:sdtEndPr>
      <w:sdtContent>
        <w:p w14:paraId="0634082F" w14:textId="77777777" w:rsidR="001D0D30" w:rsidRPr="001D0D30" w:rsidRDefault="001D0D30" w:rsidP="001E543D">
          <w:pPr>
            <w:pStyle w:val="TOCHeading"/>
          </w:pPr>
          <w:r w:rsidRPr="001D0D30">
            <w:t>Table of Contents</w:t>
          </w:r>
        </w:p>
        <w:p w14:paraId="6422D961" w14:textId="18DAA18D" w:rsidR="006D65BF" w:rsidRDefault="001D0D30">
          <w:pPr>
            <w:pStyle w:val="TOC1"/>
            <w:tabs>
              <w:tab w:val="left" w:pos="567"/>
            </w:tabs>
            <w:rPr>
              <w:rFonts w:asciiTheme="minorHAnsi" w:hAnsiTheme="minorHAnsi"/>
              <w:b w:val="0"/>
              <w:noProof/>
              <w:color w:val="auto"/>
              <w:kern w:val="2"/>
              <w:szCs w:val="24"/>
              <w:lang w:eastAsia="en-GB"/>
              <w14:ligatures w14:val="standardContextual"/>
            </w:rPr>
          </w:pPr>
          <w:r>
            <w:rPr>
              <w:b w:val="0"/>
            </w:rPr>
            <w:fldChar w:fldCharType="begin"/>
          </w:r>
          <w:r>
            <w:instrText xml:space="preserve"> TOC \o "1-2" \h \z \u </w:instrText>
          </w:r>
          <w:r>
            <w:rPr>
              <w:b w:val="0"/>
            </w:rPr>
            <w:fldChar w:fldCharType="separate"/>
          </w:r>
          <w:hyperlink w:anchor="_Toc217291670" w:history="1">
            <w:r w:rsidR="006D65BF" w:rsidRPr="006D4967">
              <w:rPr>
                <w:rStyle w:val="Hyperlink"/>
                <w:noProof/>
              </w:rPr>
              <w:t>1.</w:t>
            </w:r>
            <w:r w:rsidR="006D65BF">
              <w:rPr>
                <w:rFonts w:asciiTheme="minorHAnsi" w:hAnsiTheme="minorHAnsi"/>
                <w:b w:val="0"/>
                <w:noProof/>
                <w:color w:val="auto"/>
                <w:kern w:val="2"/>
                <w:szCs w:val="24"/>
                <w:lang w:eastAsia="en-GB"/>
                <w14:ligatures w14:val="standardContextual"/>
              </w:rPr>
              <w:tab/>
            </w:r>
            <w:r w:rsidR="006D65BF" w:rsidRPr="006D4967">
              <w:rPr>
                <w:rStyle w:val="Hyperlink"/>
                <w:noProof/>
              </w:rPr>
              <w:t>Introduction</w:t>
            </w:r>
            <w:r w:rsidR="006D65BF">
              <w:rPr>
                <w:noProof/>
                <w:webHidden/>
              </w:rPr>
              <w:tab/>
            </w:r>
            <w:r w:rsidR="006D65BF">
              <w:rPr>
                <w:noProof/>
                <w:webHidden/>
              </w:rPr>
              <w:fldChar w:fldCharType="begin"/>
            </w:r>
            <w:r w:rsidR="006D65BF">
              <w:rPr>
                <w:noProof/>
                <w:webHidden/>
              </w:rPr>
              <w:instrText xml:space="preserve"> PAGEREF _Toc217291670 \h </w:instrText>
            </w:r>
            <w:r w:rsidR="006D65BF">
              <w:rPr>
                <w:noProof/>
                <w:webHidden/>
              </w:rPr>
            </w:r>
            <w:r w:rsidR="006D65BF">
              <w:rPr>
                <w:noProof/>
                <w:webHidden/>
              </w:rPr>
              <w:fldChar w:fldCharType="separate"/>
            </w:r>
            <w:r w:rsidR="00AD56EF">
              <w:rPr>
                <w:noProof/>
                <w:webHidden/>
              </w:rPr>
              <w:t>4</w:t>
            </w:r>
            <w:r w:rsidR="006D65BF">
              <w:rPr>
                <w:noProof/>
                <w:webHidden/>
              </w:rPr>
              <w:fldChar w:fldCharType="end"/>
            </w:r>
          </w:hyperlink>
        </w:p>
        <w:p w14:paraId="27FA492A" w14:textId="5ED87711" w:rsidR="006D65BF" w:rsidRDefault="006D65BF">
          <w:pPr>
            <w:pStyle w:val="TOC1"/>
            <w:tabs>
              <w:tab w:val="left" w:pos="567"/>
            </w:tabs>
            <w:rPr>
              <w:rFonts w:asciiTheme="minorHAnsi" w:hAnsiTheme="minorHAnsi"/>
              <w:b w:val="0"/>
              <w:noProof/>
              <w:color w:val="auto"/>
              <w:kern w:val="2"/>
              <w:szCs w:val="24"/>
              <w:lang w:eastAsia="en-GB"/>
              <w14:ligatures w14:val="standardContextual"/>
            </w:rPr>
          </w:pPr>
          <w:hyperlink w:anchor="_Toc217291671" w:history="1">
            <w:r w:rsidRPr="006D4967">
              <w:rPr>
                <w:rStyle w:val="Hyperlink"/>
                <w:noProof/>
              </w:rPr>
              <w:t>2.</w:t>
            </w:r>
            <w:r>
              <w:rPr>
                <w:rFonts w:asciiTheme="minorHAnsi" w:hAnsiTheme="minorHAnsi"/>
                <w:b w:val="0"/>
                <w:noProof/>
                <w:color w:val="auto"/>
                <w:kern w:val="2"/>
                <w:szCs w:val="24"/>
                <w:lang w:eastAsia="en-GB"/>
                <w14:ligatures w14:val="standardContextual"/>
              </w:rPr>
              <w:tab/>
            </w:r>
            <w:r w:rsidRPr="006D4967">
              <w:rPr>
                <w:rStyle w:val="Hyperlink"/>
                <w:noProof/>
              </w:rPr>
              <w:t>Vision, principles and definitions</w:t>
            </w:r>
            <w:r>
              <w:rPr>
                <w:noProof/>
                <w:webHidden/>
              </w:rPr>
              <w:tab/>
            </w:r>
            <w:r>
              <w:rPr>
                <w:noProof/>
                <w:webHidden/>
              </w:rPr>
              <w:fldChar w:fldCharType="begin"/>
            </w:r>
            <w:r>
              <w:rPr>
                <w:noProof/>
                <w:webHidden/>
              </w:rPr>
              <w:instrText xml:space="preserve"> PAGEREF _Toc217291671 \h </w:instrText>
            </w:r>
            <w:r>
              <w:rPr>
                <w:noProof/>
                <w:webHidden/>
              </w:rPr>
            </w:r>
            <w:r>
              <w:rPr>
                <w:noProof/>
                <w:webHidden/>
              </w:rPr>
              <w:fldChar w:fldCharType="separate"/>
            </w:r>
            <w:r w:rsidR="00AD56EF">
              <w:rPr>
                <w:noProof/>
                <w:webHidden/>
              </w:rPr>
              <w:t>5</w:t>
            </w:r>
            <w:r>
              <w:rPr>
                <w:noProof/>
                <w:webHidden/>
              </w:rPr>
              <w:fldChar w:fldCharType="end"/>
            </w:r>
          </w:hyperlink>
        </w:p>
        <w:p w14:paraId="47D58B73" w14:textId="4C4BC916" w:rsidR="006D65BF" w:rsidRDefault="006D65BF">
          <w:pPr>
            <w:pStyle w:val="TOC2"/>
            <w:rPr>
              <w:rFonts w:asciiTheme="minorHAnsi" w:hAnsiTheme="minorHAnsi"/>
              <w:noProof/>
              <w:color w:val="auto"/>
              <w:kern w:val="2"/>
              <w:szCs w:val="24"/>
              <w:lang w:eastAsia="en-GB"/>
              <w14:ligatures w14:val="standardContextual"/>
            </w:rPr>
          </w:pPr>
          <w:hyperlink w:anchor="_Toc217291672" w:history="1">
            <w:r w:rsidRPr="006D4967">
              <w:rPr>
                <w:rStyle w:val="Hyperlink"/>
                <w:noProof/>
              </w:rPr>
              <w:t>2.1.</w:t>
            </w:r>
            <w:r>
              <w:rPr>
                <w:rFonts w:asciiTheme="minorHAnsi" w:hAnsiTheme="minorHAnsi"/>
                <w:noProof/>
                <w:color w:val="auto"/>
                <w:kern w:val="2"/>
                <w:szCs w:val="24"/>
                <w:lang w:eastAsia="en-GB"/>
                <w14:ligatures w14:val="standardContextual"/>
              </w:rPr>
              <w:tab/>
            </w:r>
            <w:r w:rsidRPr="006D4967">
              <w:rPr>
                <w:rStyle w:val="Hyperlink"/>
                <w:noProof/>
              </w:rPr>
              <w:t>A vision for disability support services in the Pacific</w:t>
            </w:r>
            <w:r>
              <w:rPr>
                <w:noProof/>
                <w:webHidden/>
              </w:rPr>
              <w:tab/>
            </w:r>
            <w:r>
              <w:rPr>
                <w:noProof/>
                <w:webHidden/>
              </w:rPr>
              <w:fldChar w:fldCharType="begin"/>
            </w:r>
            <w:r>
              <w:rPr>
                <w:noProof/>
                <w:webHidden/>
              </w:rPr>
              <w:instrText xml:space="preserve"> PAGEREF _Toc217291672 \h </w:instrText>
            </w:r>
            <w:r>
              <w:rPr>
                <w:noProof/>
                <w:webHidden/>
              </w:rPr>
            </w:r>
            <w:r>
              <w:rPr>
                <w:noProof/>
                <w:webHidden/>
              </w:rPr>
              <w:fldChar w:fldCharType="separate"/>
            </w:r>
            <w:r w:rsidR="00AD56EF">
              <w:rPr>
                <w:noProof/>
                <w:webHidden/>
              </w:rPr>
              <w:t>5</w:t>
            </w:r>
            <w:r>
              <w:rPr>
                <w:noProof/>
                <w:webHidden/>
              </w:rPr>
              <w:fldChar w:fldCharType="end"/>
            </w:r>
          </w:hyperlink>
        </w:p>
        <w:p w14:paraId="6653A7A5" w14:textId="289EB158" w:rsidR="006D65BF" w:rsidRDefault="006D65BF">
          <w:pPr>
            <w:pStyle w:val="TOC2"/>
            <w:rPr>
              <w:rFonts w:asciiTheme="minorHAnsi" w:hAnsiTheme="minorHAnsi"/>
              <w:noProof/>
              <w:color w:val="auto"/>
              <w:kern w:val="2"/>
              <w:szCs w:val="24"/>
              <w:lang w:eastAsia="en-GB"/>
              <w14:ligatures w14:val="standardContextual"/>
            </w:rPr>
          </w:pPr>
          <w:hyperlink w:anchor="_Toc217291673" w:history="1">
            <w:r w:rsidRPr="006D4967">
              <w:rPr>
                <w:rStyle w:val="Hyperlink"/>
                <w:noProof/>
              </w:rPr>
              <w:t>2.2.</w:t>
            </w:r>
            <w:r>
              <w:rPr>
                <w:rFonts w:asciiTheme="minorHAnsi" w:hAnsiTheme="minorHAnsi"/>
                <w:noProof/>
                <w:color w:val="auto"/>
                <w:kern w:val="2"/>
                <w:szCs w:val="24"/>
                <w:lang w:eastAsia="en-GB"/>
                <w14:ligatures w14:val="standardContextual"/>
              </w:rPr>
              <w:tab/>
            </w:r>
            <w:r w:rsidRPr="006D4967">
              <w:rPr>
                <w:rStyle w:val="Hyperlink"/>
                <w:noProof/>
              </w:rPr>
              <w:t>Definition of support services</w:t>
            </w:r>
            <w:r>
              <w:rPr>
                <w:noProof/>
                <w:webHidden/>
              </w:rPr>
              <w:tab/>
            </w:r>
            <w:r>
              <w:rPr>
                <w:noProof/>
                <w:webHidden/>
              </w:rPr>
              <w:fldChar w:fldCharType="begin"/>
            </w:r>
            <w:r>
              <w:rPr>
                <w:noProof/>
                <w:webHidden/>
              </w:rPr>
              <w:instrText xml:space="preserve"> PAGEREF _Toc217291673 \h </w:instrText>
            </w:r>
            <w:r>
              <w:rPr>
                <w:noProof/>
                <w:webHidden/>
              </w:rPr>
            </w:r>
            <w:r>
              <w:rPr>
                <w:noProof/>
                <w:webHidden/>
              </w:rPr>
              <w:fldChar w:fldCharType="separate"/>
            </w:r>
            <w:r w:rsidR="00AD56EF">
              <w:rPr>
                <w:noProof/>
                <w:webHidden/>
              </w:rPr>
              <w:t>5</w:t>
            </w:r>
            <w:r>
              <w:rPr>
                <w:noProof/>
                <w:webHidden/>
              </w:rPr>
              <w:fldChar w:fldCharType="end"/>
            </w:r>
          </w:hyperlink>
        </w:p>
        <w:p w14:paraId="32536239" w14:textId="6AF2AF40" w:rsidR="006D65BF" w:rsidRDefault="006D65BF">
          <w:pPr>
            <w:pStyle w:val="TOC2"/>
            <w:rPr>
              <w:rFonts w:asciiTheme="minorHAnsi" w:hAnsiTheme="minorHAnsi"/>
              <w:noProof/>
              <w:color w:val="auto"/>
              <w:kern w:val="2"/>
              <w:szCs w:val="24"/>
              <w:lang w:eastAsia="en-GB"/>
              <w14:ligatures w14:val="standardContextual"/>
            </w:rPr>
          </w:pPr>
          <w:hyperlink w:anchor="_Toc217291674" w:history="1">
            <w:r w:rsidRPr="006D4967">
              <w:rPr>
                <w:rStyle w:val="Hyperlink"/>
                <w:noProof/>
              </w:rPr>
              <w:t>2.3.</w:t>
            </w:r>
            <w:r>
              <w:rPr>
                <w:rFonts w:asciiTheme="minorHAnsi" w:hAnsiTheme="minorHAnsi"/>
                <w:noProof/>
                <w:color w:val="auto"/>
                <w:kern w:val="2"/>
                <w:szCs w:val="24"/>
                <w:lang w:eastAsia="en-GB"/>
                <w14:ligatures w14:val="standardContextual"/>
              </w:rPr>
              <w:tab/>
            </w:r>
            <w:r w:rsidRPr="006D4967">
              <w:rPr>
                <w:rStyle w:val="Hyperlink"/>
                <w:noProof/>
              </w:rPr>
              <w:t>Guiding principles</w:t>
            </w:r>
            <w:r>
              <w:rPr>
                <w:noProof/>
                <w:webHidden/>
              </w:rPr>
              <w:tab/>
            </w:r>
            <w:r>
              <w:rPr>
                <w:noProof/>
                <w:webHidden/>
              </w:rPr>
              <w:fldChar w:fldCharType="begin"/>
            </w:r>
            <w:r>
              <w:rPr>
                <w:noProof/>
                <w:webHidden/>
              </w:rPr>
              <w:instrText xml:space="preserve"> PAGEREF _Toc217291674 \h </w:instrText>
            </w:r>
            <w:r>
              <w:rPr>
                <w:noProof/>
                <w:webHidden/>
              </w:rPr>
            </w:r>
            <w:r>
              <w:rPr>
                <w:noProof/>
                <w:webHidden/>
              </w:rPr>
              <w:fldChar w:fldCharType="separate"/>
            </w:r>
            <w:r w:rsidR="00AD56EF">
              <w:rPr>
                <w:noProof/>
                <w:webHidden/>
              </w:rPr>
              <w:t>6</w:t>
            </w:r>
            <w:r>
              <w:rPr>
                <w:noProof/>
                <w:webHidden/>
              </w:rPr>
              <w:fldChar w:fldCharType="end"/>
            </w:r>
          </w:hyperlink>
        </w:p>
        <w:p w14:paraId="43EBF328" w14:textId="00EBBC5C" w:rsidR="006D65BF" w:rsidRDefault="006D65BF">
          <w:pPr>
            <w:pStyle w:val="TOC1"/>
            <w:tabs>
              <w:tab w:val="left" w:pos="567"/>
            </w:tabs>
            <w:rPr>
              <w:rFonts w:asciiTheme="minorHAnsi" w:hAnsiTheme="minorHAnsi"/>
              <w:b w:val="0"/>
              <w:noProof/>
              <w:color w:val="auto"/>
              <w:kern w:val="2"/>
              <w:szCs w:val="24"/>
              <w:lang w:eastAsia="en-GB"/>
              <w14:ligatures w14:val="standardContextual"/>
            </w:rPr>
          </w:pPr>
          <w:hyperlink w:anchor="_Toc217291675" w:history="1">
            <w:r w:rsidRPr="006D4967">
              <w:rPr>
                <w:rStyle w:val="Hyperlink"/>
                <w:noProof/>
              </w:rPr>
              <w:t>3.</w:t>
            </w:r>
            <w:r>
              <w:rPr>
                <w:rFonts w:asciiTheme="minorHAnsi" w:hAnsiTheme="minorHAnsi"/>
                <w:b w:val="0"/>
                <w:noProof/>
                <w:color w:val="auto"/>
                <w:kern w:val="2"/>
                <w:szCs w:val="24"/>
                <w:lang w:eastAsia="en-GB"/>
                <w14:ligatures w14:val="standardContextual"/>
              </w:rPr>
              <w:tab/>
            </w:r>
            <w:r w:rsidRPr="006D4967">
              <w:rPr>
                <w:rStyle w:val="Hyperlink"/>
                <w:noProof/>
              </w:rPr>
              <w:t>Understanding support needs and types of support</w:t>
            </w:r>
            <w:r>
              <w:rPr>
                <w:noProof/>
                <w:webHidden/>
              </w:rPr>
              <w:tab/>
            </w:r>
            <w:r>
              <w:rPr>
                <w:noProof/>
                <w:webHidden/>
              </w:rPr>
              <w:fldChar w:fldCharType="begin"/>
            </w:r>
            <w:r>
              <w:rPr>
                <w:noProof/>
                <w:webHidden/>
              </w:rPr>
              <w:instrText xml:space="preserve"> PAGEREF _Toc217291675 \h </w:instrText>
            </w:r>
            <w:r>
              <w:rPr>
                <w:noProof/>
                <w:webHidden/>
              </w:rPr>
            </w:r>
            <w:r>
              <w:rPr>
                <w:noProof/>
                <w:webHidden/>
              </w:rPr>
              <w:fldChar w:fldCharType="separate"/>
            </w:r>
            <w:r w:rsidR="00AD56EF">
              <w:rPr>
                <w:noProof/>
                <w:webHidden/>
              </w:rPr>
              <w:t>7</w:t>
            </w:r>
            <w:r>
              <w:rPr>
                <w:noProof/>
                <w:webHidden/>
              </w:rPr>
              <w:fldChar w:fldCharType="end"/>
            </w:r>
          </w:hyperlink>
        </w:p>
        <w:p w14:paraId="4DDC2630" w14:textId="66784F7D" w:rsidR="006D65BF" w:rsidRDefault="006D65BF">
          <w:pPr>
            <w:pStyle w:val="TOC1"/>
            <w:tabs>
              <w:tab w:val="left" w:pos="567"/>
            </w:tabs>
            <w:rPr>
              <w:rFonts w:asciiTheme="minorHAnsi" w:hAnsiTheme="minorHAnsi"/>
              <w:b w:val="0"/>
              <w:noProof/>
              <w:color w:val="auto"/>
              <w:kern w:val="2"/>
              <w:szCs w:val="24"/>
              <w:lang w:eastAsia="en-GB"/>
              <w14:ligatures w14:val="standardContextual"/>
            </w:rPr>
          </w:pPr>
          <w:hyperlink w:anchor="_Toc217291676" w:history="1">
            <w:r w:rsidRPr="006D4967">
              <w:rPr>
                <w:rStyle w:val="Hyperlink"/>
                <w:noProof/>
              </w:rPr>
              <w:t>4.</w:t>
            </w:r>
            <w:r>
              <w:rPr>
                <w:rFonts w:asciiTheme="minorHAnsi" w:hAnsiTheme="minorHAnsi"/>
                <w:b w:val="0"/>
                <w:noProof/>
                <w:color w:val="auto"/>
                <w:kern w:val="2"/>
                <w:szCs w:val="24"/>
                <w:lang w:eastAsia="en-GB"/>
                <w14:ligatures w14:val="standardContextual"/>
              </w:rPr>
              <w:tab/>
            </w:r>
            <w:r w:rsidRPr="006D4967">
              <w:rPr>
                <w:rStyle w:val="Hyperlink"/>
                <w:noProof/>
              </w:rPr>
              <w:t>Continuum of needs to ensure rights of people with disability</w:t>
            </w:r>
            <w:r>
              <w:rPr>
                <w:noProof/>
                <w:webHidden/>
              </w:rPr>
              <w:tab/>
            </w:r>
            <w:r>
              <w:rPr>
                <w:noProof/>
                <w:webHidden/>
              </w:rPr>
              <w:fldChar w:fldCharType="begin"/>
            </w:r>
            <w:r>
              <w:rPr>
                <w:noProof/>
                <w:webHidden/>
              </w:rPr>
              <w:instrText xml:space="preserve"> PAGEREF _Toc217291676 \h </w:instrText>
            </w:r>
            <w:r>
              <w:rPr>
                <w:noProof/>
                <w:webHidden/>
              </w:rPr>
            </w:r>
            <w:r>
              <w:rPr>
                <w:noProof/>
                <w:webHidden/>
              </w:rPr>
              <w:fldChar w:fldCharType="separate"/>
            </w:r>
            <w:r w:rsidR="00AD56EF">
              <w:rPr>
                <w:noProof/>
                <w:webHidden/>
              </w:rPr>
              <w:t>8</w:t>
            </w:r>
            <w:r>
              <w:rPr>
                <w:noProof/>
                <w:webHidden/>
              </w:rPr>
              <w:fldChar w:fldCharType="end"/>
            </w:r>
          </w:hyperlink>
        </w:p>
        <w:p w14:paraId="11B1E56B" w14:textId="5FE934BA" w:rsidR="006D65BF" w:rsidRDefault="006D65BF">
          <w:pPr>
            <w:pStyle w:val="TOC1"/>
            <w:tabs>
              <w:tab w:val="left" w:pos="567"/>
            </w:tabs>
            <w:rPr>
              <w:rFonts w:asciiTheme="minorHAnsi" w:hAnsiTheme="minorHAnsi"/>
              <w:b w:val="0"/>
              <w:noProof/>
              <w:color w:val="auto"/>
              <w:kern w:val="2"/>
              <w:szCs w:val="24"/>
              <w:lang w:eastAsia="en-GB"/>
              <w14:ligatures w14:val="standardContextual"/>
            </w:rPr>
          </w:pPr>
          <w:hyperlink w:anchor="_Toc217291677" w:history="1">
            <w:r w:rsidRPr="006D4967">
              <w:rPr>
                <w:rStyle w:val="Hyperlink"/>
                <w:noProof/>
              </w:rPr>
              <w:t>5.</w:t>
            </w:r>
            <w:r>
              <w:rPr>
                <w:rFonts w:asciiTheme="minorHAnsi" w:hAnsiTheme="minorHAnsi"/>
                <w:b w:val="0"/>
                <w:noProof/>
                <w:color w:val="auto"/>
                <w:kern w:val="2"/>
                <w:szCs w:val="24"/>
                <w:lang w:eastAsia="en-GB"/>
                <w14:ligatures w14:val="standardContextual"/>
              </w:rPr>
              <w:tab/>
            </w:r>
            <w:r w:rsidRPr="006D4967">
              <w:rPr>
                <w:rStyle w:val="Hyperlink"/>
                <w:noProof/>
              </w:rPr>
              <w:t>The Disability Support Ecosystem</w:t>
            </w:r>
            <w:r>
              <w:rPr>
                <w:noProof/>
                <w:webHidden/>
              </w:rPr>
              <w:tab/>
            </w:r>
            <w:r>
              <w:rPr>
                <w:noProof/>
                <w:webHidden/>
              </w:rPr>
              <w:fldChar w:fldCharType="begin"/>
            </w:r>
            <w:r>
              <w:rPr>
                <w:noProof/>
                <w:webHidden/>
              </w:rPr>
              <w:instrText xml:space="preserve"> PAGEREF _Toc217291677 \h </w:instrText>
            </w:r>
            <w:r>
              <w:rPr>
                <w:noProof/>
                <w:webHidden/>
              </w:rPr>
            </w:r>
            <w:r>
              <w:rPr>
                <w:noProof/>
                <w:webHidden/>
              </w:rPr>
              <w:fldChar w:fldCharType="separate"/>
            </w:r>
            <w:r w:rsidR="00AD56EF">
              <w:rPr>
                <w:noProof/>
                <w:webHidden/>
              </w:rPr>
              <w:t>11</w:t>
            </w:r>
            <w:r>
              <w:rPr>
                <w:noProof/>
                <w:webHidden/>
              </w:rPr>
              <w:fldChar w:fldCharType="end"/>
            </w:r>
          </w:hyperlink>
        </w:p>
        <w:p w14:paraId="70BAF583" w14:textId="4D22F10E" w:rsidR="006D65BF" w:rsidRDefault="006D65BF">
          <w:pPr>
            <w:pStyle w:val="TOC2"/>
            <w:rPr>
              <w:rFonts w:asciiTheme="minorHAnsi" w:hAnsiTheme="minorHAnsi"/>
              <w:noProof/>
              <w:color w:val="auto"/>
              <w:kern w:val="2"/>
              <w:szCs w:val="24"/>
              <w:lang w:eastAsia="en-GB"/>
              <w14:ligatures w14:val="standardContextual"/>
            </w:rPr>
          </w:pPr>
          <w:hyperlink w:anchor="_Toc217291678" w:history="1">
            <w:r w:rsidRPr="006D4967">
              <w:rPr>
                <w:rStyle w:val="Hyperlink"/>
                <w:noProof/>
                <w:lang w:val="en-GB"/>
              </w:rPr>
              <w:t>5.1.</w:t>
            </w:r>
            <w:r>
              <w:rPr>
                <w:rFonts w:asciiTheme="minorHAnsi" w:hAnsiTheme="minorHAnsi"/>
                <w:noProof/>
                <w:color w:val="auto"/>
                <w:kern w:val="2"/>
                <w:szCs w:val="24"/>
                <w:lang w:eastAsia="en-GB"/>
                <w14:ligatures w14:val="standardContextual"/>
              </w:rPr>
              <w:tab/>
            </w:r>
            <w:r w:rsidRPr="006D4967">
              <w:rPr>
                <w:rStyle w:val="Hyperlink"/>
                <w:noProof/>
                <w:lang w:val="en-GB"/>
              </w:rPr>
              <w:t>The six levels of the disability support ecosystem</w:t>
            </w:r>
            <w:r>
              <w:rPr>
                <w:noProof/>
                <w:webHidden/>
              </w:rPr>
              <w:tab/>
            </w:r>
            <w:r>
              <w:rPr>
                <w:noProof/>
                <w:webHidden/>
              </w:rPr>
              <w:fldChar w:fldCharType="begin"/>
            </w:r>
            <w:r>
              <w:rPr>
                <w:noProof/>
                <w:webHidden/>
              </w:rPr>
              <w:instrText xml:space="preserve"> PAGEREF _Toc217291678 \h </w:instrText>
            </w:r>
            <w:r>
              <w:rPr>
                <w:noProof/>
                <w:webHidden/>
              </w:rPr>
            </w:r>
            <w:r>
              <w:rPr>
                <w:noProof/>
                <w:webHidden/>
              </w:rPr>
              <w:fldChar w:fldCharType="separate"/>
            </w:r>
            <w:r w:rsidR="00AD56EF">
              <w:rPr>
                <w:noProof/>
                <w:webHidden/>
              </w:rPr>
              <w:t>11</w:t>
            </w:r>
            <w:r>
              <w:rPr>
                <w:noProof/>
                <w:webHidden/>
              </w:rPr>
              <w:fldChar w:fldCharType="end"/>
            </w:r>
          </w:hyperlink>
        </w:p>
        <w:p w14:paraId="4F6992E8" w14:textId="50B8D1DC" w:rsidR="006D65BF" w:rsidRDefault="006D65BF">
          <w:pPr>
            <w:pStyle w:val="TOC2"/>
            <w:rPr>
              <w:rFonts w:asciiTheme="minorHAnsi" w:hAnsiTheme="minorHAnsi"/>
              <w:noProof/>
              <w:color w:val="auto"/>
              <w:kern w:val="2"/>
              <w:szCs w:val="24"/>
              <w:lang w:eastAsia="en-GB"/>
              <w14:ligatures w14:val="standardContextual"/>
            </w:rPr>
          </w:pPr>
          <w:hyperlink w:anchor="_Toc217291679" w:history="1">
            <w:r w:rsidRPr="006D4967">
              <w:rPr>
                <w:rStyle w:val="Hyperlink"/>
                <w:noProof/>
              </w:rPr>
              <w:t>5.2.</w:t>
            </w:r>
            <w:r>
              <w:rPr>
                <w:rFonts w:asciiTheme="minorHAnsi" w:hAnsiTheme="minorHAnsi"/>
                <w:noProof/>
                <w:color w:val="auto"/>
                <w:kern w:val="2"/>
                <w:szCs w:val="24"/>
                <w:lang w:eastAsia="en-GB"/>
                <w14:ligatures w14:val="standardContextual"/>
              </w:rPr>
              <w:tab/>
            </w:r>
            <w:r w:rsidRPr="006D4967">
              <w:rPr>
                <w:rStyle w:val="Hyperlink"/>
                <w:noProof/>
              </w:rPr>
              <w:t>Using the disability support ecosystem model</w:t>
            </w:r>
            <w:r>
              <w:rPr>
                <w:noProof/>
                <w:webHidden/>
              </w:rPr>
              <w:tab/>
            </w:r>
            <w:r>
              <w:rPr>
                <w:noProof/>
                <w:webHidden/>
              </w:rPr>
              <w:fldChar w:fldCharType="begin"/>
            </w:r>
            <w:r>
              <w:rPr>
                <w:noProof/>
                <w:webHidden/>
              </w:rPr>
              <w:instrText xml:space="preserve"> PAGEREF _Toc217291679 \h </w:instrText>
            </w:r>
            <w:r>
              <w:rPr>
                <w:noProof/>
                <w:webHidden/>
              </w:rPr>
            </w:r>
            <w:r>
              <w:rPr>
                <w:noProof/>
                <w:webHidden/>
              </w:rPr>
              <w:fldChar w:fldCharType="separate"/>
            </w:r>
            <w:r w:rsidR="00AD56EF">
              <w:rPr>
                <w:noProof/>
                <w:webHidden/>
              </w:rPr>
              <w:t>14</w:t>
            </w:r>
            <w:r>
              <w:rPr>
                <w:noProof/>
                <w:webHidden/>
              </w:rPr>
              <w:fldChar w:fldCharType="end"/>
            </w:r>
          </w:hyperlink>
        </w:p>
        <w:p w14:paraId="2035B2EA" w14:textId="09411BE5" w:rsidR="006D65BF" w:rsidRDefault="006D65BF">
          <w:pPr>
            <w:pStyle w:val="TOC1"/>
            <w:tabs>
              <w:tab w:val="left" w:pos="567"/>
            </w:tabs>
            <w:rPr>
              <w:rFonts w:asciiTheme="minorHAnsi" w:hAnsiTheme="minorHAnsi"/>
              <w:b w:val="0"/>
              <w:noProof/>
              <w:color w:val="auto"/>
              <w:kern w:val="2"/>
              <w:szCs w:val="24"/>
              <w:lang w:eastAsia="en-GB"/>
              <w14:ligatures w14:val="standardContextual"/>
            </w:rPr>
          </w:pPr>
          <w:hyperlink w:anchor="_Toc217291680" w:history="1">
            <w:r w:rsidRPr="006D4967">
              <w:rPr>
                <w:rStyle w:val="Hyperlink"/>
                <w:noProof/>
              </w:rPr>
              <w:t>6.</w:t>
            </w:r>
            <w:r>
              <w:rPr>
                <w:rFonts w:asciiTheme="minorHAnsi" w:hAnsiTheme="minorHAnsi"/>
                <w:b w:val="0"/>
                <w:noProof/>
                <w:color w:val="auto"/>
                <w:kern w:val="2"/>
                <w:szCs w:val="24"/>
                <w:lang w:eastAsia="en-GB"/>
                <w14:ligatures w14:val="standardContextual"/>
              </w:rPr>
              <w:tab/>
            </w:r>
            <w:r w:rsidRPr="006D4967">
              <w:rPr>
                <w:rStyle w:val="Hyperlink"/>
                <w:noProof/>
              </w:rPr>
              <w:t>Current situation of disability supports in Fiji and Tuvalu</w:t>
            </w:r>
            <w:r>
              <w:rPr>
                <w:noProof/>
                <w:webHidden/>
              </w:rPr>
              <w:tab/>
            </w:r>
            <w:r>
              <w:rPr>
                <w:noProof/>
                <w:webHidden/>
              </w:rPr>
              <w:fldChar w:fldCharType="begin"/>
            </w:r>
            <w:r>
              <w:rPr>
                <w:noProof/>
                <w:webHidden/>
              </w:rPr>
              <w:instrText xml:space="preserve"> PAGEREF _Toc217291680 \h </w:instrText>
            </w:r>
            <w:r>
              <w:rPr>
                <w:noProof/>
                <w:webHidden/>
              </w:rPr>
            </w:r>
            <w:r>
              <w:rPr>
                <w:noProof/>
                <w:webHidden/>
              </w:rPr>
              <w:fldChar w:fldCharType="separate"/>
            </w:r>
            <w:r w:rsidR="00AD56EF">
              <w:rPr>
                <w:noProof/>
                <w:webHidden/>
              </w:rPr>
              <w:t>15</w:t>
            </w:r>
            <w:r>
              <w:rPr>
                <w:noProof/>
                <w:webHidden/>
              </w:rPr>
              <w:fldChar w:fldCharType="end"/>
            </w:r>
          </w:hyperlink>
        </w:p>
        <w:p w14:paraId="471D6C4F" w14:textId="7269BB90" w:rsidR="006D65BF" w:rsidRDefault="006D65BF">
          <w:pPr>
            <w:pStyle w:val="TOC1"/>
            <w:tabs>
              <w:tab w:val="left" w:pos="567"/>
            </w:tabs>
            <w:rPr>
              <w:rFonts w:asciiTheme="minorHAnsi" w:hAnsiTheme="minorHAnsi"/>
              <w:b w:val="0"/>
              <w:noProof/>
              <w:color w:val="auto"/>
              <w:kern w:val="2"/>
              <w:szCs w:val="24"/>
              <w:lang w:eastAsia="en-GB"/>
              <w14:ligatures w14:val="standardContextual"/>
            </w:rPr>
          </w:pPr>
          <w:hyperlink w:anchor="_Toc217291681" w:history="1">
            <w:r w:rsidRPr="006D4967">
              <w:rPr>
                <w:rStyle w:val="Hyperlink"/>
                <w:noProof/>
              </w:rPr>
              <w:t>7.</w:t>
            </w:r>
            <w:r>
              <w:rPr>
                <w:rFonts w:asciiTheme="minorHAnsi" w:hAnsiTheme="minorHAnsi"/>
                <w:b w:val="0"/>
                <w:noProof/>
                <w:color w:val="auto"/>
                <w:kern w:val="2"/>
                <w:szCs w:val="24"/>
                <w:lang w:eastAsia="en-GB"/>
                <w14:ligatures w14:val="standardContextual"/>
              </w:rPr>
              <w:tab/>
            </w:r>
            <w:r w:rsidRPr="006D4967">
              <w:rPr>
                <w:rStyle w:val="Hyperlink"/>
                <w:noProof/>
              </w:rPr>
              <w:t>A disability support systems framework</w:t>
            </w:r>
            <w:r>
              <w:rPr>
                <w:noProof/>
                <w:webHidden/>
              </w:rPr>
              <w:tab/>
            </w:r>
            <w:r>
              <w:rPr>
                <w:noProof/>
                <w:webHidden/>
              </w:rPr>
              <w:fldChar w:fldCharType="begin"/>
            </w:r>
            <w:r>
              <w:rPr>
                <w:noProof/>
                <w:webHidden/>
              </w:rPr>
              <w:instrText xml:space="preserve"> PAGEREF _Toc217291681 \h </w:instrText>
            </w:r>
            <w:r>
              <w:rPr>
                <w:noProof/>
                <w:webHidden/>
              </w:rPr>
            </w:r>
            <w:r>
              <w:rPr>
                <w:noProof/>
                <w:webHidden/>
              </w:rPr>
              <w:fldChar w:fldCharType="separate"/>
            </w:r>
            <w:r w:rsidR="00AD56EF">
              <w:rPr>
                <w:noProof/>
                <w:webHidden/>
              </w:rPr>
              <w:t>18</w:t>
            </w:r>
            <w:r>
              <w:rPr>
                <w:noProof/>
                <w:webHidden/>
              </w:rPr>
              <w:fldChar w:fldCharType="end"/>
            </w:r>
          </w:hyperlink>
        </w:p>
        <w:p w14:paraId="4ED10078" w14:textId="0011C3D8" w:rsidR="006D65BF" w:rsidRDefault="006D65BF">
          <w:pPr>
            <w:pStyle w:val="TOC1"/>
            <w:tabs>
              <w:tab w:val="left" w:pos="567"/>
            </w:tabs>
            <w:rPr>
              <w:rFonts w:asciiTheme="minorHAnsi" w:hAnsiTheme="minorHAnsi"/>
              <w:b w:val="0"/>
              <w:noProof/>
              <w:color w:val="auto"/>
              <w:kern w:val="2"/>
              <w:szCs w:val="24"/>
              <w:lang w:eastAsia="en-GB"/>
              <w14:ligatures w14:val="standardContextual"/>
            </w:rPr>
          </w:pPr>
          <w:hyperlink w:anchor="_Toc217291682" w:history="1">
            <w:r w:rsidRPr="006D4967">
              <w:rPr>
                <w:rStyle w:val="Hyperlink"/>
                <w:noProof/>
              </w:rPr>
              <w:t>8.</w:t>
            </w:r>
            <w:r>
              <w:rPr>
                <w:rFonts w:asciiTheme="minorHAnsi" w:hAnsiTheme="minorHAnsi"/>
                <w:b w:val="0"/>
                <w:noProof/>
                <w:color w:val="auto"/>
                <w:kern w:val="2"/>
                <w:szCs w:val="24"/>
                <w:lang w:eastAsia="en-GB"/>
                <w14:ligatures w14:val="standardContextual"/>
              </w:rPr>
              <w:tab/>
            </w:r>
            <w:r w:rsidRPr="006D4967">
              <w:rPr>
                <w:rStyle w:val="Hyperlink"/>
                <w:noProof/>
              </w:rPr>
              <w:t>Priorities for action across the disability support ecosystem</w:t>
            </w:r>
            <w:r>
              <w:rPr>
                <w:noProof/>
                <w:webHidden/>
              </w:rPr>
              <w:tab/>
            </w:r>
            <w:r>
              <w:rPr>
                <w:noProof/>
                <w:webHidden/>
              </w:rPr>
              <w:fldChar w:fldCharType="begin"/>
            </w:r>
            <w:r>
              <w:rPr>
                <w:noProof/>
                <w:webHidden/>
              </w:rPr>
              <w:instrText xml:space="preserve"> PAGEREF _Toc217291682 \h </w:instrText>
            </w:r>
            <w:r>
              <w:rPr>
                <w:noProof/>
                <w:webHidden/>
              </w:rPr>
            </w:r>
            <w:r>
              <w:rPr>
                <w:noProof/>
                <w:webHidden/>
              </w:rPr>
              <w:fldChar w:fldCharType="separate"/>
            </w:r>
            <w:r w:rsidR="00AD56EF">
              <w:rPr>
                <w:noProof/>
                <w:webHidden/>
              </w:rPr>
              <w:t>19</w:t>
            </w:r>
            <w:r>
              <w:rPr>
                <w:noProof/>
                <w:webHidden/>
              </w:rPr>
              <w:fldChar w:fldCharType="end"/>
            </w:r>
          </w:hyperlink>
        </w:p>
        <w:p w14:paraId="430BD967" w14:textId="5363F90F" w:rsidR="006D65BF" w:rsidRDefault="006D65BF">
          <w:pPr>
            <w:pStyle w:val="TOC2"/>
            <w:rPr>
              <w:rFonts w:asciiTheme="minorHAnsi" w:hAnsiTheme="minorHAnsi"/>
              <w:noProof/>
              <w:color w:val="auto"/>
              <w:kern w:val="2"/>
              <w:szCs w:val="24"/>
              <w:lang w:eastAsia="en-GB"/>
              <w14:ligatures w14:val="standardContextual"/>
            </w:rPr>
          </w:pPr>
          <w:hyperlink w:anchor="_Toc217291683" w:history="1">
            <w:r w:rsidRPr="006D4967">
              <w:rPr>
                <w:rStyle w:val="Hyperlink"/>
                <w:noProof/>
              </w:rPr>
              <w:t>Appendix A: Disability support ecosystem template</w:t>
            </w:r>
            <w:r>
              <w:rPr>
                <w:noProof/>
                <w:webHidden/>
              </w:rPr>
              <w:tab/>
            </w:r>
            <w:r>
              <w:rPr>
                <w:noProof/>
                <w:webHidden/>
              </w:rPr>
              <w:fldChar w:fldCharType="begin"/>
            </w:r>
            <w:r>
              <w:rPr>
                <w:noProof/>
                <w:webHidden/>
              </w:rPr>
              <w:instrText xml:space="preserve"> PAGEREF _Toc217291683 \h </w:instrText>
            </w:r>
            <w:r>
              <w:rPr>
                <w:noProof/>
                <w:webHidden/>
              </w:rPr>
            </w:r>
            <w:r>
              <w:rPr>
                <w:noProof/>
                <w:webHidden/>
              </w:rPr>
              <w:fldChar w:fldCharType="separate"/>
            </w:r>
            <w:r w:rsidR="00AD56EF">
              <w:rPr>
                <w:noProof/>
                <w:webHidden/>
              </w:rPr>
              <w:t>23</w:t>
            </w:r>
            <w:r>
              <w:rPr>
                <w:noProof/>
                <w:webHidden/>
              </w:rPr>
              <w:fldChar w:fldCharType="end"/>
            </w:r>
          </w:hyperlink>
        </w:p>
        <w:p w14:paraId="38A02E24" w14:textId="3FF8F7E3" w:rsidR="006D65BF" w:rsidRDefault="006D65BF">
          <w:pPr>
            <w:pStyle w:val="TOC2"/>
            <w:rPr>
              <w:rFonts w:asciiTheme="minorHAnsi" w:hAnsiTheme="minorHAnsi"/>
              <w:noProof/>
              <w:color w:val="auto"/>
              <w:kern w:val="2"/>
              <w:szCs w:val="24"/>
              <w:lang w:eastAsia="en-GB"/>
              <w14:ligatures w14:val="standardContextual"/>
            </w:rPr>
          </w:pPr>
          <w:hyperlink w:anchor="_Toc217291684" w:history="1">
            <w:r w:rsidRPr="006D4967">
              <w:rPr>
                <w:rStyle w:val="Hyperlink"/>
                <w:noProof/>
              </w:rPr>
              <w:t>Appendix B: Action plan template</w:t>
            </w:r>
            <w:r>
              <w:rPr>
                <w:noProof/>
                <w:webHidden/>
              </w:rPr>
              <w:tab/>
            </w:r>
            <w:r>
              <w:rPr>
                <w:noProof/>
                <w:webHidden/>
              </w:rPr>
              <w:fldChar w:fldCharType="begin"/>
            </w:r>
            <w:r>
              <w:rPr>
                <w:noProof/>
                <w:webHidden/>
              </w:rPr>
              <w:instrText xml:space="preserve"> PAGEREF _Toc217291684 \h </w:instrText>
            </w:r>
            <w:r>
              <w:rPr>
                <w:noProof/>
                <w:webHidden/>
              </w:rPr>
            </w:r>
            <w:r>
              <w:rPr>
                <w:noProof/>
                <w:webHidden/>
              </w:rPr>
              <w:fldChar w:fldCharType="separate"/>
            </w:r>
            <w:r w:rsidR="00AD56EF">
              <w:rPr>
                <w:noProof/>
                <w:webHidden/>
              </w:rPr>
              <w:t>26</w:t>
            </w:r>
            <w:r>
              <w:rPr>
                <w:noProof/>
                <w:webHidden/>
              </w:rPr>
              <w:fldChar w:fldCharType="end"/>
            </w:r>
          </w:hyperlink>
        </w:p>
        <w:p w14:paraId="3459F421" w14:textId="7417003A" w:rsidR="001D0D30" w:rsidRDefault="001D0D30">
          <w:r>
            <w:rPr>
              <w:b/>
            </w:rPr>
            <w:fldChar w:fldCharType="end"/>
          </w:r>
        </w:p>
      </w:sdtContent>
    </w:sdt>
    <w:p w14:paraId="79F765EF" w14:textId="77777777" w:rsidR="001D0D30" w:rsidRDefault="001D0D30" w:rsidP="0067266C"/>
    <w:p w14:paraId="058A0CD9" w14:textId="77777777" w:rsidR="001D0D30" w:rsidRDefault="001D0D30">
      <w:pPr>
        <w:spacing w:after="160" w:line="259" w:lineRule="auto"/>
      </w:pPr>
      <w:r>
        <w:br w:type="page"/>
      </w:r>
    </w:p>
    <w:p w14:paraId="5E3EDE64" w14:textId="77777777" w:rsidR="00B75FB8" w:rsidRDefault="00B75FB8" w:rsidP="00B75FB8">
      <w:pPr>
        <w:pStyle w:val="Heading3"/>
      </w:pPr>
      <w:r>
        <w:lastRenderedPageBreak/>
        <w:t>Project team</w:t>
      </w:r>
    </w:p>
    <w:p w14:paraId="2CE69CEA" w14:textId="77777777" w:rsidR="00B75FB8" w:rsidRDefault="00B75FB8" w:rsidP="00B75FB8">
      <w:r>
        <w:t>Fleur Smith, Nossal Institute, The University of Melbourne</w:t>
      </w:r>
    </w:p>
    <w:p w14:paraId="261E76C8" w14:textId="77777777" w:rsidR="00B75FB8" w:rsidRDefault="00B75FB8" w:rsidP="00B75FB8">
      <w:pPr>
        <w:rPr>
          <w:lang w:eastAsia="en-US"/>
        </w:rPr>
      </w:pPr>
      <w:r>
        <w:rPr>
          <w:lang w:eastAsia="en-US"/>
        </w:rPr>
        <w:t>Felix Kiefel-Johnson, Nossal Institute, The University of Melbourne</w:t>
      </w:r>
    </w:p>
    <w:p w14:paraId="79BF8BDA" w14:textId="77777777" w:rsidR="00B75FB8" w:rsidRDefault="00B75FB8" w:rsidP="00B75FB8">
      <w:pPr>
        <w:rPr>
          <w:lang w:eastAsia="en-US"/>
        </w:rPr>
      </w:pPr>
      <w:r>
        <w:rPr>
          <w:lang w:eastAsia="en-US"/>
        </w:rPr>
        <w:t>Aleisha Carroll, CBM Australia</w:t>
      </w:r>
    </w:p>
    <w:p w14:paraId="4465290D" w14:textId="77777777" w:rsidR="00B75FB8" w:rsidRDefault="00B75FB8" w:rsidP="00B75FB8">
      <w:pPr>
        <w:rPr>
          <w:lang w:eastAsia="en-US"/>
        </w:rPr>
      </w:pPr>
      <w:r>
        <w:rPr>
          <w:lang w:eastAsia="en-US"/>
        </w:rPr>
        <w:t xml:space="preserve">Marion </w:t>
      </w:r>
      <w:proofErr w:type="spellStart"/>
      <w:r>
        <w:rPr>
          <w:lang w:eastAsia="en-US"/>
        </w:rPr>
        <w:t>Faleasiu</w:t>
      </w:r>
      <w:proofErr w:type="spellEnd"/>
      <w:r>
        <w:rPr>
          <w:lang w:eastAsia="en-US"/>
        </w:rPr>
        <w:t>, Fusi Alofa Association Tuvalu</w:t>
      </w:r>
    </w:p>
    <w:p w14:paraId="77E49F20" w14:textId="77777777" w:rsidR="00B75FB8" w:rsidRDefault="00B75FB8" w:rsidP="00B75FB8">
      <w:pPr>
        <w:rPr>
          <w:lang w:eastAsia="en-US"/>
        </w:rPr>
      </w:pPr>
      <w:proofErr w:type="spellStart"/>
      <w:r>
        <w:rPr>
          <w:lang w:eastAsia="en-US"/>
        </w:rPr>
        <w:t>Senimelia</w:t>
      </w:r>
      <w:proofErr w:type="spellEnd"/>
      <w:r>
        <w:rPr>
          <w:lang w:eastAsia="en-US"/>
        </w:rPr>
        <w:t xml:space="preserve"> </w:t>
      </w:r>
      <w:proofErr w:type="spellStart"/>
      <w:r>
        <w:rPr>
          <w:lang w:eastAsia="en-US"/>
        </w:rPr>
        <w:t>Bulouravuya</w:t>
      </w:r>
      <w:proofErr w:type="spellEnd"/>
      <w:r>
        <w:rPr>
          <w:lang w:eastAsia="en-US"/>
        </w:rPr>
        <w:t xml:space="preserve"> Seru, Fiji Disabled Persons Federation</w:t>
      </w:r>
    </w:p>
    <w:p w14:paraId="18B992CD" w14:textId="77777777" w:rsidR="00B75FB8" w:rsidRDefault="00B75FB8" w:rsidP="00B75FB8">
      <w:pPr>
        <w:rPr>
          <w:lang w:eastAsia="en-US"/>
        </w:rPr>
      </w:pPr>
      <w:r>
        <w:rPr>
          <w:lang w:eastAsia="en-US"/>
        </w:rPr>
        <w:t xml:space="preserve">Telesia </w:t>
      </w:r>
      <w:proofErr w:type="spellStart"/>
      <w:r>
        <w:rPr>
          <w:lang w:eastAsia="en-US"/>
        </w:rPr>
        <w:t>Kobiti</w:t>
      </w:r>
      <w:proofErr w:type="spellEnd"/>
      <w:r>
        <w:rPr>
          <w:lang w:eastAsia="en-US"/>
        </w:rPr>
        <w:t>, Pacific Disability Forum</w:t>
      </w:r>
    </w:p>
    <w:p w14:paraId="224185D6" w14:textId="77777777" w:rsidR="00B75FB8" w:rsidRDefault="00B75FB8" w:rsidP="00B75FB8">
      <w:pPr>
        <w:rPr>
          <w:lang w:eastAsia="en-US"/>
        </w:rPr>
      </w:pPr>
      <w:r>
        <w:rPr>
          <w:lang w:eastAsia="en-US"/>
        </w:rPr>
        <w:t xml:space="preserve">Laisa </w:t>
      </w:r>
      <w:proofErr w:type="spellStart"/>
      <w:r>
        <w:rPr>
          <w:lang w:eastAsia="en-US"/>
        </w:rPr>
        <w:t>Vereti</w:t>
      </w:r>
      <w:proofErr w:type="spellEnd"/>
      <w:r>
        <w:rPr>
          <w:lang w:eastAsia="en-US"/>
        </w:rPr>
        <w:t>, Pacific Disability Forum</w:t>
      </w:r>
    </w:p>
    <w:p w14:paraId="46B82188" w14:textId="77777777" w:rsidR="00B75FB8" w:rsidRDefault="00B75FB8" w:rsidP="00B75FB8">
      <w:pPr>
        <w:rPr>
          <w:lang w:eastAsia="en-US"/>
        </w:rPr>
      </w:pPr>
      <w:proofErr w:type="spellStart"/>
      <w:r>
        <w:rPr>
          <w:lang w:eastAsia="en-US"/>
        </w:rPr>
        <w:t>Sainimili</w:t>
      </w:r>
      <w:proofErr w:type="spellEnd"/>
      <w:r>
        <w:rPr>
          <w:lang w:eastAsia="en-US"/>
        </w:rPr>
        <w:t xml:space="preserve"> Tawake, Pacific Disability Forum</w:t>
      </w:r>
    </w:p>
    <w:p w14:paraId="20EB407D" w14:textId="77777777" w:rsidR="00B75FB8" w:rsidRDefault="00B75FB8" w:rsidP="00B75FB8">
      <w:pPr>
        <w:rPr>
          <w:lang w:eastAsia="en-US"/>
        </w:rPr>
      </w:pPr>
      <w:r>
        <w:rPr>
          <w:lang w:eastAsia="en-US"/>
        </w:rPr>
        <w:t>Dr. Alex Robinson, Nossal Institute, The University of Melbourne</w:t>
      </w:r>
    </w:p>
    <w:p w14:paraId="6223A3BC" w14:textId="77777777" w:rsidR="00B75FB8" w:rsidRPr="001952A3" w:rsidRDefault="00B75FB8" w:rsidP="00B75FB8">
      <w:pPr>
        <w:rPr>
          <w:lang w:eastAsia="en-US"/>
        </w:rPr>
      </w:pPr>
    </w:p>
    <w:p w14:paraId="034D0EB9" w14:textId="2268413F" w:rsidR="00A37D25" w:rsidRDefault="00A37D25" w:rsidP="00407A54">
      <w:pPr>
        <w:pStyle w:val="Heading3"/>
      </w:pPr>
      <w:r w:rsidRPr="00407A54">
        <w:t>Acknowledgements</w:t>
      </w:r>
    </w:p>
    <w:p w14:paraId="153F0CE8" w14:textId="712BE6B7" w:rsidR="00027AE6" w:rsidRDefault="00027AE6" w:rsidP="00027AE6">
      <w:r>
        <w:t>The team at the Nossal Institute and CBM Australia are grateful to our OPD partners</w:t>
      </w:r>
      <w:r w:rsidR="00F30F9B">
        <w:t xml:space="preserve"> </w:t>
      </w:r>
      <w:proofErr w:type="gramStart"/>
      <w:r w:rsidR="00F30F9B">
        <w:t xml:space="preserve">- </w:t>
      </w:r>
      <w:r>
        <w:t xml:space="preserve"> </w:t>
      </w:r>
      <w:r w:rsidR="00A70EAC">
        <w:t>Pacific</w:t>
      </w:r>
      <w:proofErr w:type="gramEnd"/>
      <w:r w:rsidR="00A70EAC">
        <w:t xml:space="preserve"> Disability Forum, Fusi Alofa Association Tuvalu, and Fiji Disabled Persons Federation - </w:t>
      </w:r>
      <w:r>
        <w:t xml:space="preserve">for their guidance, </w:t>
      </w:r>
      <w:r w:rsidR="00DB1E67">
        <w:t xml:space="preserve">expertise </w:t>
      </w:r>
      <w:r>
        <w:t xml:space="preserve">and support throughout the development of this framework. </w:t>
      </w:r>
    </w:p>
    <w:p w14:paraId="2EDEEF08" w14:textId="1DCDAF45" w:rsidR="00027AE6" w:rsidRDefault="00027AE6" w:rsidP="00027AE6">
      <w:pPr>
        <w:rPr>
          <w:rFonts w:ascii="Georgia" w:eastAsia="SimHei" w:hAnsi="Georgia" w:cs="Times New Roman"/>
          <w:b/>
          <w:color w:val="094183"/>
          <w:sz w:val="32"/>
          <w:szCs w:val="32"/>
          <w:lang w:eastAsia="en-US"/>
        </w:rPr>
      </w:pPr>
      <w:r>
        <w:t>We thank all participants for generously sharing their experiences and perspectives</w:t>
      </w:r>
      <w:r w:rsidR="00053AB0">
        <w:t xml:space="preserve"> as part of the qualitative study</w:t>
      </w:r>
      <w:r w:rsidR="00820F20">
        <w:t xml:space="preserve"> that contributed to</w:t>
      </w:r>
      <w:r w:rsidR="00053AB0">
        <w:t xml:space="preserve"> this framework</w:t>
      </w:r>
      <w:r>
        <w:t xml:space="preserve">. We also remember and pay tribute to </w:t>
      </w:r>
      <w:proofErr w:type="spellStart"/>
      <w:r>
        <w:t>Molomolo</w:t>
      </w:r>
      <w:proofErr w:type="spellEnd"/>
      <w:r>
        <w:t xml:space="preserve"> </w:t>
      </w:r>
      <w:proofErr w:type="spellStart"/>
      <w:r>
        <w:t>Touaisi</w:t>
      </w:r>
      <w:proofErr w:type="spellEnd"/>
      <w:r>
        <w:t xml:space="preserve"> and </w:t>
      </w:r>
      <w:proofErr w:type="spellStart"/>
      <w:r>
        <w:t>Taupaka</w:t>
      </w:r>
      <w:proofErr w:type="spellEnd"/>
      <w:r>
        <w:t xml:space="preserve"> </w:t>
      </w:r>
      <w:proofErr w:type="spellStart"/>
      <w:r>
        <w:t>Uatea</w:t>
      </w:r>
      <w:proofErr w:type="spellEnd"/>
      <w:r>
        <w:t>, office managers of Fusi Alofa Association</w:t>
      </w:r>
      <w:r w:rsidR="00E61D66">
        <w:t xml:space="preserve"> Tuvalu</w:t>
      </w:r>
      <w:r>
        <w:t xml:space="preserve">, who </w:t>
      </w:r>
      <w:r w:rsidR="00D74F0A">
        <w:t xml:space="preserve">sadly </w:t>
      </w:r>
      <w:r>
        <w:t xml:space="preserve">passed away </w:t>
      </w:r>
      <w:proofErr w:type="gramStart"/>
      <w:r>
        <w:t xml:space="preserve">during </w:t>
      </w:r>
      <w:r w:rsidR="00245796">
        <w:t>the course of</w:t>
      </w:r>
      <w:proofErr w:type="gramEnd"/>
      <w:r w:rsidR="00245796">
        <w:t xml:space="preserve"> </w:t>
      </w:r>
      <w:r>
        <w:t xml:space="preserve">this project. </w:t>
      </w:r>
    </w:p>
    <w:p w14:paraId="7A14D897" w14:textId="77777777" w:rsidR="00A37D25" w:rsidRDefault="00A37D25" w:rsidP="00E45D7D">
      <w:pPr>
        <w:pStyle w:val="Heading1"/>
      </w:pPr>
    </w:p>
    <w:p w14:paraId="1FA6D505" w14:textId="77777777" w:rsidR="002E1791" w:rsidRPr="007467E5" w:rsidRDefault="002E1791" w:rsidP="002E1791">
      <w:pPr>
        <w:rPr>
          <w:lang w:eastAsia="en-US"/>
        </w:rPr>
      </w:pPr>
    </w:p>
    <w:p w14:paraId="37BE90FB" w14:textId="77777777" w:rsidR="00B47A29" w:rsidRDefault="00B47A29" w:rsidP="00B47A29">
      <w:pPr>
        <w:pStyle w:val="Heading3"/>
      </w:pPr>
    </w:p>
    <w:p w14:paraId="5FB11AB4" w14:textId="77777777" w:rsidR="00B47A29" w:rsidRDefault="00B47A29" w:rsidP="00B47A29">
      <w:pPr>
        <w:pStyle w:val="Heading3"/>
      </w:pPr>
    </w:p>
    <w:p w14:paraId="2B638B7E" w14:textId="77777777" w:rsidR="00B47A29" w:rsidRDefault="00B47A29" w:rsidP="00B47A29">
      <w:pPr>
        <w:pStyle w:val="Heading3"/>
      </w:pPr>
    </w:p>
    <w:p w14:paraId="6E5714AA" w14:textId="77777777" w:rsidR="00B47A29" w:rsidRDefault="00B47A29" w:rsidP="00B47A29">
      <w:pPr>
        <w:pStyle w:val="Heading3"/>
      </w:pPr>
    </w:p>
    <w:p w14:paraId="19446373" w14:textId="77777777" w:rsidR="00CF7294" w:rsidRDefault="00CF7294" w:rsidP="00B47A29">
      <w:pPr>
        <w:pStyle w:val="Heading3"/>
      </w:pPr>
    </w:p>
    <w:p w14:paraId="1A18FC2E" w14:textId="77777777" w:rsidR="00CF7294" w:rsidRDefault="00CF7294" w:rsidP="00B47A29">
      <w:pPr>
        <w:pStyle w:val="Heading3"/>
      </w:pPr>
    </w:p>
    <w:p w14:paraId="721766E7" w14:textId="6FA7F96F" w:rsidR="00B47A29" w:rsidRPr="00BE15C8" w:rsidRDefault="00B47A29" w:rsidP="00B47A29">
      <w:pPr>
        <w:pStyle w:val="Heading3"/>
      </w:pPr>
      <w:r w:rsidRPr="00BE15C8">
        <w:t>Disclaimer</w:t>
      </w:r>
    </w:p>
    <w:p w14:paraId="06D3A12F" w14:textId="77777777" w:rsidR="00B47A29" w:rsidRPr="00A43264" w:rsidRDefault="00B47A29" w:rsidP="00B47A29">
      <w:pPr>
        <w:rPr>
          <w:i/>
          <w:iCs/>
          <w:lang w:eastAsia="en-US"/>
        </w:rPr>
      </w:pPr>
      <w:r w:rsidRPr="00A43264">
        <w:rPr>
          <w:i/>
          <w:iCs/>
          <w:lang w:eastAsia="en-US"/>
        </w:rPr>
        <w:t xml:space="preserve">This publication was prepared under the DFAT </w:t>
      </w:r>
      <w:r w:rsidRPr="003726DA">
        <w:rPr>
          <w:i/>
          <w:iCs/>
          <w:lang w:eastAsia="en-US"/>
        </w:rPr>
        <w:t>–</w:t>
      </w:r>
      <w:r w:rsidRPr="00A43264">
        <w:rPr>
          <w:i/>
          <w:iCs/>
          <w:lang w:eastAsia="en-US"/>
        </w:rPr>
        <w:t xml:space="preserve"> CBM Inclusion Advisory Group Disability Inclusion Technical Partnership, an Australian aid initiative implemented by CBM Inclusion Advisory Group and the Nossal Institute for Global Health at the University of Melbourne.</w:t>
      </w:r>
    </w:p>
    <w:p w14:paraId="7FDB45E3" w14:textId="6444503A" w:rsidR="00B47A29" w:rsidRDefault="00B47A29" w:rsidP="00B47A29">
      <w:pPr>
        <w:rPr>
          <w:i/>
          <w:iCs/>
          <w:lang w:eastAsia="en-US"/>
        </w:rPr>
      </w:pPr>
      <w:r w:rsidRPr="00A43264">
        <w:rPr>
          <w:i/>
          <w:iCs/>
          <w:lang w:eastAsia="en-US"/>
        </w:rPr>
        <w:t>This publication has been funded by the Australian Government through the Department of Foreign Affairs and Trade. The views expressed are the author</w:t>
      </w:r>
      <w:r w:rsidR="00D803D9">
        <w:rPr>
          <w:i/>
          <w:iCs/>
          <w:lang w:eastAsia="en-US"/>
        </w:rPr>
        <w:t>s’</w:t>
      </w:r>
      <w:r w:rsidRPr="00A43264">
        <w:rPr>
          <w:i/>
          <w:iCs/>
          <w:lang w:eastAsia="en-US"/>
        </w:rPr>
        <w:t xml:space="preserve"> alone and are not necessarily the views of the Australian Government</w:t>
      </w:r>
      <w:r>
        <w:rPr>
          <w:i/>
          <w:iCs/>
          <w:lang w:eastAsia="en-US"/>
        </w:rPr>
        <w:t>.</w:t>
      </w:r>
    </w:p>
    <w:p w14:paraId="43186336" w14:textId="1D6D3BAB" w:rsidR="00E45D7D" w:rsidRDefault="00B47A29" w:rsidP="00E52E1A">
      <w:r w:rsidRPr="00981ED7">
        <w:rPr>
          <w:i/>
          <w:iCs/>
          <w:lang w:eastAsia="en-US"/>
        </w:rPr>
        <w:t>Please respect the integrity of th</w:t>
      </w:r>
      <w:r w:rsidR="00CB5568">
        <w:rPr>
          <w:i/>
          <w:iCs/>
          <w:lang w:eastAsia="en-US"/>
        </w:rPr>
        <w:t>e</w:t>
      </w:r>
      <w:r w:rsidRPr="00981ED7">
        <w:rPr>
          <w:i/>
          <w:iCs/>
          <w:lang w:eastAsia="en-US"/>
        </w:rPr>
        <w:t xml:space="preserve"> content and refrain from editing or altering in any way.</w:t>
      </w:r>
      <w:r w:rsidR="00E45D7D">
        <w:br w:type="page"/>
      </w:r>
    </w:p>
    <w:p w14:paraId="579365B1" w14:textId="4AC2663B" w:rsidR="00514A49" w:rsidRDefault="00C42D73" w:rsidP="00501DFB">
      <w:pPr>
        <w:pStyle w:val="NumberedHeading1"/>
      </w:pPr>
      <w:bookmarkStart w:id="1" w:name="_Toc217291670"/>
      <w:r>
        <w:lastRenderedPageBreak/>
        <w:t>Introduction</w:t>
      </w:r>
      <w:bookmarkEnd w:id="1"/>
    </w:p>
    <w:p w14:paraId="5D82047A" w14:textId="6515A766" w:rsidR="006A1BB0" w:rsidRDefault="006A1BB0" w:rsidP="00D672AA">
      <w:pPr>
        <w:pStyle w:val="Heading3"/>
      </w:pPr>
      <w:r>
        <w:t xml:space="preserve">Why a framework for disability </w:t>
      </w:r>
      <w:r w:rsidRPr="00BD6BB5">
        <w:t>support services?</w:t>
      </w:r>
    </w:p>
    <w:p w14:paraId="18D79768" w14:textId="7E81AE0D" w:rsidR="000D01B8" w:rsidRDefault="000D01B8" w:rsidP="000D01B8">
      <w:pPr>
        <w:rPr>
          <w:lang w:eastAsia="en-US"/>
        </w:rPr>
      </w:pPr>
      <w:r w:rsidRPr="00FD066F">
        <w:rPr>
          <w:lang w:eastAsia="en-US"/>
        </w:rPr>
        <w:t>Disability support services</w:t>
      </w:r>
      <w:r w:rsidR="003B7574">
        <w:rPr>
          <w:lang w:eastAsia="en-US"/>
        </w:rPr>
        <w:t xml:space="preserve"> and systems</w:t>
      </w:r>
      <w:r>
        <w:rPr>
          <w:lang w:eastAsia="en-US"/>
        </w:rPr>
        <w:t xml:space="preserve"> are essential for promoting </w:t>
      </w:r>
      <w:r w:rsidRPr="00FD066F">
        <w:rPr>
          <w:lang w:eastAsia="en-US"/>
        </w:rPr>
        <w:t>the independence, dignity, wellbeing, and equal participation of people with disabilit</w:t>
      </w:r>
      <w:r w:rsidR="00554852">
        <w:rPr>
          <w:lang w:eastAsia="en-US"/>
        </w:rPr>
        <w:t>y</w:t>
      </w:r>
      <w:r w:rsidRPr="00FD066F">
        <w:rPr>
          <w:lang w:eastAsia="en-US"/>
        </w:rPr>
        <w:t xml:space="preserve">. </w:t>
      </w:r>
      <w:r>
        <w:rPr>
          <w:lang w:eastAsia="en-US"/>
        </w:rPr>
        <w:t>Recognised as a key precondition to inclusion under the UN Convention on the Rights of Persons with Disabilities (UNCRPD)</w:t>
      </w:r>
      <w:r w:rsidR="00E546D6">
        <w:rPr>
          <w:lang w:eastAsia="en-US"/>
        </w:rPr>
        <w:t xml:space="preserve"> and the Pacific Disability Forum’s </w:t>
      </w:r>
      <w:r w:rsidR="00C50CE9" w:rsidRPr="00867C5A">
        <w:rPr>
          <w:lang w:eastAsia="en-US"/>
        </w:rPr>
        <w:t>Preconditions for Inclusion Framework</w:t>
      </w:r>
      <w:r w:rsidR="00051C57">
        <w:rPr>
          <w:lang w:eastAsia="en-US"/>
        </w:rPr>
        <w:t>,</w:t>
      </w:r>
      <w:r>
        <w:rPr>
          <w:lang w:eastAsia="en-US"/>
        </w:rPr>
        <w:t xml:space="preserve"> disability support services are a priority to ensure equity for people with disabilit</w:t>
      </w:r>
      <w:r w:rsidR="00554852">
        <w:rPr>
          <w:lang w:eastAsia="en-US"/>
        </w:rPr>
        <w:t>y</w:t>
      </w:r>
      <w:r>
        <w:rPr>
          <w:lang w:eastAsia="en-US"/>
        </w:rPr>
        <w:t>, and crucial for achieving</w:t>
      </w:r>
      <w:r w:rsidR="00EB7330">
        <w:rPr>
          <w:lang w:eastAsia="en-US"/>
        </w:rPr>
        <w:t xml:space="preserve"> the</w:t>
      </w:r>
      <w:r>
        <w:rPr>
          <w:lang w:eastAsia="en-US"/>
        </w:rPr>
        <w:t xml:space="preserve"> Sustainable Development Goals (SDGs). </w:t>
      </w:r>
      <w:r w:rsidR="002E70DF" w:rsidRPr="00AB6304">
        <w:rPr>
          <w:rStyle w:val="FootnoteReference"/>
          <w:lang w:eastAsia="en-US"/>
        </w:rPr>
        <w:footnoteReference w:id="1"/>
      </w:r>
      <w:r w:rsidR="00AB6304" w:rsidRPr="00AB6304">
        <w:rPr>
          <w:vertAlign w:val="superscript"/>
          <w:lang w:eastAsia="en-US"/>
        </w:rPr>
        <w:t>,</w:t>
      </w:r>
      <w:r w:rsidR="003E5746" w:rsidRPr="00AB6304">
        <w:rPr>
          <w:rStyle w:val="FootnoteReference"/>
          <w:lang w:eastAsia="en-US"/>
        </w:rPr>
        <w:footnoteReference w:id="2"/>
      </w:r>
      <w:r w:rsidR="00AB6304" w:rsidRPr="00AB6304">
        <w:rPr>
          <w:vertAlign w:val="superscript"/>
          <w:lang w:eastAsia="en-US"/>
        </w:rPr>
        <w:t>,</w:t>
      </w:r>
      <w:r w:rsidR="00F35CF6" w:rsidRPr="00AB6304">
        <w:rPr>
          <w:rStyle w:val="FootnoteReference"/>
          <w:lang w:eastAsia="en-US"/>
        </w:rPr>
        <w:footnoteReference w:id="3"/>
      </w:r>
      <w:r>
        <w:rPr>
          <w:lang w:eastAsia="en-US"/>
        </w:rPr>
        <w:fldChar w:fldCharType="begin">
          <w:fldData xml:space="preserve">PEVuZE5vdGU+PENpdGU+PEF1dGhvcj5Vbml0ZWQgTmF0aW9uczwvQXV0aG9yPjxZZWFyPjIwMjM8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</w:fldData>
        </w:fldChar>
      </w:r>
      <w:r w:rsidR="00BF2DD3">
        <w:rPr>
          <w:lang w:eastAsia="en-US"/>
        </w:rPr>
        <w:instrText xml:space="preserve"> ADDIN EN.CITE </w:instrText>
      </w:r>
      <w:r w:rsidR="00BF2DD3">
        <w:rPr>
          <w:lang w:eastAsia="en-US"/>
        </w:rPr>
        <w:fldChar w:fldCharType="begin">
          <w:fldData xml:space="preserve">PEVuZE5vdGU+PENpdGU+PEF1dGhvcj5Vbml0ZWQgTmF0aW9uczwvQXV0aG9yPjxZZWFyPjIwMjM8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</w:fldData>
        </w:fldChar>
      </w:r>
      <w:r w:rsidR="00BF2DD3">
        <w:rPr>
          <w:lang w:eastAsia="en-US"/>
        </w:rPr>
        <w:instrText xml:space="preserve"> ADDIN EN.CITE.DATA </w:instrText>
      </w:r>
      <w:r w:rsidR="00BF2DD3">
        <w:rPr>
          <w:lang w:eastAsia="en-US"/>
        </w:rPr>
      </w:r>
      <w:r w:rsidR="00BF2DD3">
        <w:rPr>
          <w:lang w:eastAsia="en-US"/>
        </w:rPr>
        <w:fldChar w:fldCharType="end"/>
      </w:r>
      <w:r>
        <w:rPr>
          <w:lang w:eastAsia="en-US"/>
        </w:rPr>
      </w:r>
      <w:r>
        <w:rPr>
          <w:lang w:eastAsia="en-US"/>
        </w:rPr>
        <w:fldChar w:fldCharType="separate"/>
      </w:r>
      <w:r>
        <w:rPr>
          <w:lang w:eastAsia="en-US"/>
        </w:rPr>
        <w:fldChar w:fldCharType="end"/>
      </w:r>
    </w:p>
    <w:p w14:paraId="5C3C8049" w14:textId="2BF68BAD" w:rsidR="00DE49AE" w:rsidRDefault="00554852" w:rsidP="00660CB4">
      <w:pPr>
        <w:rPr>
          <w:lang w:eastAsia="en-US"/>
        </w:rPr>
      </w:pPr>
      <w:r>
        <w:rPr>
          <w:lang w:eastAsia="en-US"/>
        </w:rPr>
        <w:t xml:space="preserve">In the Pacific, family </w:t>
      </w:r>
      <w:r w:rsidR="003364C7">
        <w:rPr>
          <w:lang w:eastAsia="en-US"/>
        </w:rPr>
        <w:t xml:space="preserve">members </w:t>
      </w:r>
      <w:r>
        <w:rPr>
          <w:lang w:eastAsia="en-US"/>
        </w:rPr>
        <w:t>are the key providers of support for people w</w:t>
      </w:r>
      <w:r w:rsidR="007F482F">
        <w:rPr>
          <w:lang w:eastAsia="en-US"/>
        </w:rPr>
        <w:t xml:space="preserve">ith </w:t>
      </w:r>
      <w:proofErr w:type="gramStart"/>
      <w:r w:rsidR="007F482F">
        <w:rPr>
          <w:lang w:eastAsia="en-US"/>
        </w:rPr>
        <w:t>disability</w:t>
      </w:r>
      <w:proofErr w:type="gramEnd"/>
      <w:r w:rsidR="00A155DA">
        <w:rPr>
          <w:lang w:eastAsia="en-US"/>
        </w:rPr>
        <w:t xml:space="preserve"> b</w:t>
      </w:r>
      <w:r w:rsidR="00E010C3">
        <w:rPr>
          <w:lang w:eastAsia="en-US"/>
        </w:rPr>
        <w:t xml:space="preserve">ut </w:t>
      </w:r>
      <w:r w:rsidR="004A068D">
        <w:rPr>
          <w:lang w:eastAsia="en-US"/>
        </w:rPr>
        <w:t xml:space="preserve">greater understanding is needed of </w:t>
      </w:r>
      <w:r w:rsidR="002D477B">
        <w:rPr>
          <w:lang w:eastAsia="en-US"/>
        </w:rPr>
        <w:t>the broader systems of support for both people with disability and their famil</w:t>
      </w:r>
      <w:r w:rsidR="00F11BE1">
        <w:rPr>
          <w:lang w:eastAsia="en-US"/>
        </w:rPr>
        <w:t>ies</w:t>
      </w:r>
      <w:r w:rsidR="00832FCC">
        <w:rPr>
          <w:lang w:eastAsia="en-US"/>
        </w:rPr>
        <w:t xml:space="preserve"> to ensure equity and wellbeing</w:t>
      </w:r>
      <w:r w:rsidR="002D477B">
        <w:rPr>
          <w:lang w:eastAsia="en-US"/>
        </w:rPr>
        <w:t xml:space="preserve">. </w:t>
      </w:r>
      <w:r w:rsidR="00E157C8">
        <w:rPr>
          <w:lang w:eastAsia="en-US"/>
        </w:rPr>
        <w:t>F</w:t>
      </w:r>
      <w:r w:rsidR="00DE49AE">
        <w:rPr>
          <w:lang w:eastAsia="en-US"/>
        </w:rPr>
        <w:t xml:space="preserve">rameworks and definitions of </w:t>
      </w:r>
      <w:r w:rsidR="001915E1">
        <w:rPr>
          <w:lang w:eastAsia="en-US"/>
        </w:rPr>
        <w:t xml:space="preserve">disability </w:t>
      </w:r>
      <w:r w:rsidR="00DE49AE">
        <w:rPr>
          <w:lang w:eastAsia="en-US"/>
        </w:rPr>
        <w:t>support ser</w:t>
      </w:r>
      <w:r w:rsidR="00946F0A">
        <w:rPr>
          <w:lang w:eastAsia="en-US"/>
        </w:rPr>
        <w:t>vices</w:t>
      </w:r>
      <w:r w:rsidR="00065633">
        <w:rPr>
          <w:lang w:eastAsia="en-US"/>
        </w:rPr>
        <w:t xml:space="preserve"> and systems</w:t>
      </w:r>
      <w:r w:rsidR="00F11BE1">
        <w:rPr>
          <w:lang w:eastAsia="en-US"/>
        </w:rPr>
        <w:t xml:space="preserve"> for</w:t>
      </w:r>
      <w:r w:rsidR="00946F0A">
        <w:rPr>
          <w:lang w:eastAsia="en-US"/>
        </w:rPr>
        <w:t xml:space="preserve"> </w:t>
      </w:r>
      <w:r w:rsidR="00890281">
        <w:rPr>
          <w:lang w:eastAsia="en-US"/>
        </w:rPr>
        <w:t>low- and middle-income</w:t>
      </w:r>
      <w:r w:rsidR="00946F0A">
        <w:rPr>
          <w:lang w:eastAsia="en-US"/>
        </w:rPr>
        <w:t xml:space="preserve"> countries</w:t>
      </w:r>
      <w:r w:rsidR="00E157C8" w:rsidRPr="00E157C8">
        <w:rPr>
          <w:lang w:eastAsia="en-US"/>
        </w:rPr>
        <w:t xml:space="preserve"> </w:t>
      </w:r>
      <w:r w:rsidR="00E157C8">
        <w:rPr>
          <w:lang w:eastAsia="en-US"/>
        </w:rPr>
        <w:t>are lacking</w:t>
      </w:r>
      <w:r w:rsidR="00946F0A">
        <w:rPr>
          <w:lang w:eastAsia="en-US"/>
        </w:rPr>
        <w:t xml:space="preserve">, </w:t>
      </w:r>
      <w:r w:rsidR="00817C2C">
        <w:rPr>
          <w:lang w:eastAsia="en-US"/>
        </w:rPr>
        <w:t>making it challenging to set priorities, advocate effectively, and drive change.</w:t>
      </w:r>
      <w:r w:rsidR="00817C2C">
        <w:rPr>
          <w:rStyle w:val="FootnoteReference"/>
          <w:lang w:eastAsia="en-US"/>
        </w:rPr>
        <w:footnoteReference w:id="4"/>
      </w:r>
    </w:p>
    <w:p w14:paraId="7E13BB69" w14:textId="0BAACCDF" w:rsidR="004F00AB" w:rsidRDefault="00890281" w:rsidP="003C0A0F">
      <w:r>
        <w:rPr>
          <w:lang w:eastAsia="en-US"/>
        </w:rPr>
        <w:t xml:space="preserve">This framework </w:t>
      </w:r>
      <w:r w:rsidR="0096585F">
        <w:rPr>
          <w:lang w:eastAsia="en-US"/>
        </w:rPr>
        <w:t xml:space="preserve">has been developed to </w:t>
      </w:r>
      <w:r w:rsidR="003F169F">
        <w:rPr>
          <w:lang w:eastAsia="en-US"/>
        </w:rPr>
        <w:t>address</w:t>
      </w:r>
      <w:r w:rsidR="00C20F51">
        <w:rPr>
          <w:lang w:eastAsia="en-US"/>
        </w:rPr>
        <w:t xml:space="preserve"> this gap </w:t>
      </w:r>
      <w:r w:rsidR="00A67C27">
        <w:rPr>
          <w:lang w:eastAsia="en-US"/>
        </w:rPr>
        <w:t>by providing a tool for understanding disability support</w:t>
      </w:r>
      <w:r w:rsidR="00F11BE1">
        <w:rPr>
          <w:lang w:eastAsia="en-US"/>
        </w:rPr>
        <w:t xml:space="preserve"> systems</w:t>
      </w:r>
      <w:r w:rsidR="00A67C27">
        <w:rPr>
          <w:lang w:eastAsia="en-US"/>
        </w:rPr>
        <w:t xml:space="preserve"> </w:t>
      </w:r>
      <w:r w:rsidR="00E040AB">
        <w:rPr>
          <w:lang w:eastAsia="en-US"/>
        </w:rPr>
        <w:t xml:space="preserve">and </w:t>
      </w:r>
      <w:r w:rsidR="00A67C27">
        <w:rPr>
          <w:lang w:eastAsia="en-US"/>
        </w:rPr>
        <w:t>the factors that influence</w:t>
      </w:r>
      <w:r w:rsidR="00B165F7">
        <w:rPr>
          <w:lang w:eastAsia="en-US"/>
        </w:rPr>
        <w:t xml:space="preserve"> their availability and acces</w:t>
      </w:r>
      <w:r w:rsidR="001615CA">
        <w:rPr>
          <w:lang w:eastAsia="en-US"/>
        </w:rPr>
        <w:t>s</w:t>
      </w:r>
      <w:r w:rsidR="00AA0DA4">
        <w:rPr>
          <w:lang w:eastAsia="en-US"/>
        </w:rPr>
        <w:t xml:space="preserve"> </w:t>
      </w:r>
      <w:r w:rsidR="001615CA">
        <w:rPr>
          <w:lang w:eastAsia="en-US"/>
        </w:rPr>
        <w:t>in the Pacific</w:t>
      </w:r>
      <w:r w:rsidR="00723611">
        <w:rPr>
          <w:lang w:eastAsia="en-US"/>
        </w:rPr>
        <w:t>,</w:t>
      </w:r>
      <w:r w:rsidR="00B165F7">
        <w:rPr>
          <w:lang w:eastAsia="en-US"/>
        </w:rPr>
        <w:t xml:space="preserve"> </w:t>
      </w:r>
      <w:r w:rsidR="001C7864">
        <w:rPr>
          <w:lang w:eastAsia="en-US"/>
        </w:rPr>
        <w:t>helping to guide context</w:t>
      </w:r>
      <w:r w:rsidR="00BB236D">
        <w:rPr>
          <w:lang w:eastAsia="en-US"/>
        </w:rPr>
        <w:t xml:space="preserve">-specific priorities and actions. </w:t>
      </w:r>
    </w:p>
    <w:p w14:paraId="4FF491A7" w14:textId="08AAFF52" w:rsidR="00BB2E4B" w:rsidRDefault="006E7061" w:rsidP="00D672AA">
      <w:pPr>
        <w:pStyle w:val="Heading3"/>
      </w:pPr>
      <w:r>
        <w:t>How was the framework developed?</w:t>
      </w:r>
      <w:r w:rsidR="00BB2E4B" w:rsidRPr="00BB2E4B">
        <w:rPr>
          <w:sz w:val="22"/>
        </w:rPr>
        <w:t xml:space="preserve"> </w:t>
      </w:r>
    </w:p>
    <w:p w14:paraId="726CE1FD" w14:textId="7D96F860" w:rsidR="002A7C82" w:rsidRDefault="005E6C73" w:rsidP="002A7C82">
      <w:pPr>
        <w:rPr>
          <w:lang w:eastAsia="en-US"/>
        </w:rPr>
      </w:pPr>
      <w:r>
        <w:rPr>
          <w:lang w:eastAsia="en-US"/>
        </w:rPr>
        <w:t xml:space="preserve">This Framework was developed </w:t>
      </w:r>
      <w:r w:rsidR="009C5CB1">
        <w:rPr>
          <w:lang w:eastAsia="en-US"/>
        </w:rPr>
        <w:t xml:space="preserve">as </w:t>
      </w:r>
      <w:r w:rsidR="00C00412">
        <w:rPr>
          <w:lang w:eastAsia="en-US"/>
        </w:rPr>
        <w:t xml:space="preserve">a </w:t>
      </w:r>
      <w:r w:rsidR="00EF7FF8">
        <w:rPr>
          <w:lang w:eastAsia="en-US"/>
        </w:rPr>
        <w:t>c</w:t>
      </w:r>
      <w:r w:rsidR="002A7C82">
        <w:rPr>
          <w:lang w:eastAsia="en-US"/>
        </w:rPr>
        <w:t>ollaboration</w:t>
      </w:r>
      <w:r w:rsidR="00EF7FF8">
        <w:rPr>
          <w:lang w:eastAsia="en-US"/>
        </w:rPr>
        <w:t xml:space="preserve"> between the Nossal Institute, CBM Australia, the Pacific Disability Forum</w:t>
      </w:r>
      <w:r w:rsidR="0059736E">
        <w:rPr>
          <w:lang w:eastAsia="en-US"/>
        </w:rPr>
        <w:t>, Fiji Disabled Persons Federation, and Fusi Alofa Association Tuvalu</w:t>
      </w:r>
      <w:r w:rsidR="003142CA">
        <w:rPr>
          <w:lang w:eastAsia="en-US"/>
        </w:rPr>
        <w:t xml:space="preserve">, </w:t>
      </w:r>
      <w:r w:rsidR="000A3CB7">
        <w:rPr>
          <w:lang w:eastAsia="en-US"/>
        </w:rPr>
        <w:t xml:space="preserve">and was </w:t>
      </w:r>
      <w:r w:rsidR="003142CA">
        <w:rPr>
          <w:lang w:eastAsia="en-US"/>
        </w:rPr>
        <w:t>funded by the Australian Department of Foreign Affairs and Trade</w:t>
      </w:r>
      <w:r w:rsidR="000A3CB7">
        <w:rPr>
          <w:lang w:eastAsia="en-US"/>
        </w:rPr>
        <w:t xml:space="preserve"> (DFAT).</w:t>
      </w:r>
    </w:p>
    <w:p w14:paraId="024708E2" w14:textId="0A23A2AB" w:rsidR="00E77F5C" w:rsidRDefault="002A7C82" w:rsidP="002A7C82">
      <w:pPr>
        <w:rPr>
          <w:lang w:eastAsia="en-US"/>
        </w:rPr>
      </w:pPr>
      <w:r>
        <w:rPr>
          <w:lang w:eastAsia="en-US"/>
        </w:rPr>
        <w:t>Scoping workshops</w:t>
      </w:r>
      <w:r w:rsidR="000A3CB7">
        <w:rPr>
          <w:lang w:eastAsia="en-US"/>
        </w:rPr>
        <w:t xml:space="preserve"> with key stakehol</w:t>
      </w:r>
      <w:r w:rsidR="00A54CF5">
        <w:rPr>
          <w:lang w:eastAsia="en-US"/>
        </w:rPr>
        <w:t xml:space="preserve">ders and key informant </w:t>
      </w:r>
      <w:r w:rsidR="0069024C">
        <w:rPr>
          <w:lang w:eastAsia="en-US"/>
        </w:rPr>
        <w:t>interviews</w:t>
      </w:r>
      <w:r w:rsidR="00695D35">
        <w:rPr>
          <w:lang w:eastAsia="en-US"/>
        </w:rPr>
        <w:t xml:space="preserve"> with people with disabilities, </w:t>
      </w:r>
      <w:r w:rsidR="00815A26">
        <w:rPr>
          <w:lang w:eastAsia="en-US"/>
        </w:rPr>
        <w:t>support persons</w:t>
      </w:r>
      <w:r w:rsidR="00695D35">
        <w:rPr>
          <w:lang w:eastAsia="en-US"/>
        </w:rPr>
        <w:t xml:space="preserve"> and select stakeholders</w:t>
      </w:r>
      <w:r w:rsidR="0069024C">
        <w:rPr>
          <w:lang w:eastAsia="en-US"/>
        </w:rPr>
        <w:t xml:space="preserve"> were</w:t>
      </w:r>
      <w:r w:rsidR="00A54CF5">
        <w:rPr>
          <w:lang w:eastAsia="en-US"/>
        </w:rPr>
        <w:t xml:space="preserve"> conducted in Fiji and Tuvalu</w:t>
      </w:r>
      <w:r w:rsidR="00624CF5">
        <w:rPr>
          <w:lang w:eastAsia="en-US"/>
        </w:rPr>
        <w:t>, selected as examples of diverse Pacific</w:t>
      </w:r>
      <w:r w:rsidR="00C47642">
        <w:rPr>
          <w:lang w:eastAsia="en-US"/>
        </w:rPr>
        <w:t xml:space="preserve"> Island contexts</w:t>
      </w:r>
      <w:r w:rsidR="00A54CF5">
        <w:rPr>
          <w:lang w:eastAsia="en-US"/>
        </w:rPr>
        <w:t xml:space="preserve">. </w:t>
      </w:r>
      <w:r w:rsidR="00695D35">
        <w:rPr>
          <w:lang w:eastAsia="en-US"/>
        </w:rPr>
        <w:t xml:space="preserve">The information obtained through these methods </w:t>
      </w:r>
      <w:r w:rsidR="0069024C">
        <w:rPr>
          <w:lang w:eastAsia="en-US"/>
        </w:rPr>
        <w:t>provide</w:t>
      </w:r>
      <w:r w:rsidR="00C47642">
        <w:rPr>
          <w:lang w:eastAsia="en-US"/>
        </w:rPr>
        <w:t>d</w:t>
      </w:r>
      <w:r w:rsidR="0069024C">
        <w:rPr>
          <w:lang w:eastAsia="en-US"/>
        </w:rPr>
        <w:t xml:space="preserve"> an un</w:t>
      </w:r>
      <w:r w:rsidR="00C55AD5">
        <w:rPr>
          <w:lang w:eastAsia="en-US"/>
        </w:rPr>
        <w:t xml:space="preserve">derstanding of </w:t>
      </w:r>
      <w:r w:rsidR="00823276">
        <w:rPr>
          <w:lang w:eastAsia="en-US"/>
        </w:rPr>
        <w:t xml:space="preserve">the need, current situation, enablers and challenges for </w:t>
      </w:r>
      <w:r w:rsidR="00C005E1">
        <w:rPr>
          <w:lang w:eastAsia="en-US"/>
        </w:rPr>
        <w:t xml:space="preserve">disability </w:t>
      </w:r>
      <w:r w:rsidR="00FF237D">
        <w:rPr>
          <w:lang w:eastAsia="en-US"/>
        </w:rPr>
        <w:t xml:space="preserve">support services in Pacific Island countries. </w:t>
      </w:r>
      <w:r w:rsidR="005F626E">
        <w:rPr>
          <w:lang w:eastAsia="en-US"/>
        </w:rPr>
        <w:t xml:space="preserve">The </w:t>
      </w:r>
      <w:r w:rsidR="00482DFE">
        <w:rPr>
          <w:lang w:eastAsia="en-US"/>
        </w:rPr>
        <w:t xml:space="preserve">framework was drafted through an iterative process of seeking feedback and validation from OPD partners. </w:t>
      </w:r>
    </w:p>
    <w:p w14:paraId="15B72629" w14:textId="61E45F2F" w:rsidR="00E77F5C" w:rsidRDefault="00E77F5C" w:rsidP="002A7C82">
      <w:pPr>
        <w:rPr>
          <w:lang w:eastAsia="en-US"/>
        </w:rPr>
      </w:pPr>
      <w:r>
        <w:rPr>
          <w:lang w:eastAsia="en-US"/>
        </w:rPr>
        <w:t xml:space="preserve">It </w:t>
      </w:r>
      <w:r w:rsidR="002E54F4">
        <w:rPr>
          <w:lang w:eastAsia="en-US"/>
        </w:rPr>
        <w:t xml:space="preserve">was not possible to consult with all </w:t>
      </w:r>
      <w:r w:rsidR="006C0119">
        <w:rPr>
          <w:lang w:eastAsia="en-US"/>
        </w:rPr>
        <w:t xml:space="preserve">Pacific Island countries in developing this Framework. This limitation is acknowledged, and those using this Framework should consider the </w:t>
      </w:r>
      <w:r w:rsidR="00842C3E">
        <w:rPr>
          <w:lang w:eastAsia="en-US"/>
        </w:rPr>
        <w:t xml:space="preserve">relevant </w:t>
      </w:r>
      <w:r w:rsidR="006C0119">
        <w:rPr>
          <w:lang w:eastAsia="en-US"/>
        </w:rPr>
        <w:t xml:space="preserve">local contextual factors that </w:t>
      </w:r>
      <w:r w:rsidR="0017165B">
        <w:rPr>
          <w:lang w:eastAsia="en-US"/>
        </w:rPr>
        <w:t>may impact the need, availability and actions</w:t>
      </w:r>
      <w:r w:rsidR="00C66B5B">
        <w:rPr>
          <w:lang w:eastAsia="en-US"/>
        </w:rPr>
        <w:t xml:space="preserve"> needed</w:t>
      </w:r>
      <w:r w:rsidR="0017165B">
        <w:rPr>
          <w:lang w:eastAsia="en-US"/>
        </w:rPr>
        <w:t xml:space="preserve"> </w:t>
      </w:r>
      <w:r w:rsidR="00A61EE4">
        <w:rPr>
          <w:lang w:eastAsia="en-US"/>
        </w:rPr>
        <w:t>for</w:t>
      </w:r>
      <w:r w:rsidR="0017165B">
        <w:rPr>
          <w:lang w:eastAsia="en-US"/>
        </w:rPr>
        <w:t xml:space="preserve"> disability support services</w:t>
      </w:r>
      <w:r w:rsidR="00913823">
        <w:rPr>
          <w:lang w:eastAsia="en-US"/>
        </w:rPr>
        <w:t xml:space="preserve"> in their setting</w:t>
      </w:r>
      <w:r w:rsidR="0017165B">
        <w:rPr>
          <w:lang w:eastAsia="en-US"/>
        </w:rPr>
        <w:t xml:space="preserve">. </w:t>
      </w:r>
    </w:p>
    <w:p w14:paraId="57F844AF" w14:textId="4AE4EA7A" w:rsidR="00BB2E4B" w:rsidRDefault="00B14C46" w:rsidP="00D672AA">
      <w:pPr>
        <w:pStyle w:val="Heading3"/>
      </w:pPr>
      <w:r>
        <w:t xml:space="preserve">Who is this framework for? </w:t>
      </w:r>
    </w:p>
    <w:p w14:paraId="3BFD36E3" w14:textId="7F1A3623" w:rsidR="00FF3958" w:rsidRDefault="00E81520" w:rsidP="00FF3958">
      <w:pPr>
        <w:rPr>
          <w:lang w:eastAsia="en-US"/>
        </w:rPr>
      </w:pPr>
      <w:r>
        <w:rPr>
          <w:lang w:eastAsia="en-US"/>
        </w:rPr>
        <w:t xml:space="preserve">The </w:t>
      </w:r>
      <w:r w:rsidR="00944AC0">
        <w:rPr>
          <w:lang w:eastAsia="en-US"/>
        </w:rPr>
        <w:t xml:space="preserve">Framework may be used by </w:t>
      </w:r>
      <w:r w:rsidR="000C7B9C">
        <w:rPr>
          <w:lang w:eastAsia="en-US"/>
        </w:rPr>
        <w:t xml:space="preserve">any </w:t>
      </w:r>
      <w:r w:rsidR="00913823">
        <w:rPr>
          <w:lang w:eastAsia="en-US"/>
        </w:rPr>
        <w:t>individual</w:t>
      </w:r>
      <w:r w:rsidR="000C7B9C">
        <w:rPr>
          <w:lang w:eastAsia="en-US"/>
        </w:rPr>
        <w:t xml:space="preserve"> or organisation </w:t>
      </w:r>
      <w:r w:rsidR="00941286">
        <w:rPr>
          <w:lang w:eastAsia="en-US"/>
        </w:rPr>
        <w:t>with an interest in understanding or</w:t>
      </w:r>
      <w:r w:rsidR="00162B45">
        <w:rPr>
          <w:lang w:eastAsia="en-US"/>
        </w:rPr>
        <w:t xml:space="preserve"> progressing disability support services for people in Pacific Island countries. </w:t>
      </w:r>
      <w:r w:rsidR="00634311">
        <w:rPr>
          <w:lang w:eastAsia="en-US"/>
        </w:rPr>
        <w:t xml:space="preserve">It is anticipated that </w:t>
      </w:r>
      <w:r w:rsidR="00944AC0">
        <w:rPr>
          <w:lang w:eastAsia="en-US"/>
        </w:rPr>
        <w:t>OPDs, governments, donors</w:t>
      </w:r>
      <w:r w:rsidR="0067169B">
        <w:rPr>
          <w:lang w:eastAsia="en-US"/>
        </w:rPr>
        <w:t xml:space="preserve">, </w:t>
      </w:r>
      <w:r w:rsidR="00944AC0">
        <w:rPr>
          <w:lang w:eastAsia="en-US"/>
        </w:rPr>
        <w:t xml:space="preserve">implementing </w:t>
      </w:r>
      <w:r w:rsidR="0067169B">
        <w:rPr>
          <w:lang w:eastAsia="en-US"/>
        </w:rPr>
        <w:t>agencies,</w:t>
      </w:r>
      <w:r w:rsidR="00634311">
        <w:rPr>
          <w:lang w:eastAsia="en-US"/>
        </w:rPr>
        <w:t xml:space="preserve"> and others will use th</w:t>
      </w:r>
      <w:r w:rsidR="00D11EB4">
        <w:rPr>
          <w:lang w:eastAsia="en-US"/>
        </w:rPr>
        <w:t>e Framework</w:t>
      </w:r>
      <w:r w:rsidR="0067169B">
        <w:rPr>
          <w:lang w:eastAsia="en-US"/>
        </w:rPr>
        <w:t xml:space="preserve"> </w:t>
      </w:r>
      <w:r w:rsidR="00944AC0">
        <w:rPr>
          <w:lang w:eastAsia="en-US"/>
        </w:rPr>
        <w:t>to support planning</w:t>
      </w:r>
      <w:r w:rsidR="00A946E7">
        <w:rPr>
          <w:lang w:eastAsia="en-US"/>
        </w:rPr>
        <w:t xml:space="preserve">, </w:t>
      </w:r>
      <w:r w:rsidR="00D11EB4">
        <w:rPr>
          <w:lang w:eastAsia="en-US"/>
        </w:rPr>
        <w:t>implementation</w:t>
      </w:r>
      <w:r w:rsidR="00A946E7">
        <w:rPr>
          <w:lang w:eastAsia="en-US"/>
        </w:rPr>
        <w:t xml:space="preserve"> and advocacy</w:t>
      </w:r>
      <w:r w:rsidR="00D11EB4">
        <w:rPr>
          <w:lang w:eastAsia="en-US"/>
        </w:rPr>
        <w:t xml:space="preserve"> </w:t>
      </w:r>
      <w:r w:rsidR="00944AC0">
        <w:rPr>
          <w:lang w:eastAsia="en-US"/>
        </w:rPr>
        <w:t>of disability support services.</w:t>
      </w:r>
    </w:p>
    <w:p w14:paraId="566D1A0A" w14:textId="77777777" w:rsidR="00D63F02" w:rsidRDefault="00D63F02">
      <w:pPr>
        <w:spacing w:after="160" w:line="259" w:lineRule="auto"/>
        <w:rPr>
          <w:rFonts w:eastAsia="SimHei" w:cs="Times New Roman"/>
          <w:b/>
          <w:color w:val="000F46" w:themeColor="background2"/>
          <w:sz w:val="32"/>
          <w:szCs w:val="32"/>
          <w:lang w:eastAsia="en-US"/>
        </w:rPr>
      </w:pPr>
      <w:r>
        <w:br w:type="page"/>
      </w:r>
    </w:p>
    <w:p w14:paraId="2C279A7E" w14:textId="5E1332AD" w:rsidR="00501DFB" w:rsidRDefault="009F7967" w:rsidP="009F7967">
      <w:pPr>
        <w:pStyle w:val="NumberedHeading1"/>
      </w:pPr>
      <w:bookmarkStart w:id="2" w:name="_Toc217291671"/>
      <w:r>
        <w:lastRenderedPageBreak/>
        <w:t>Vision, principles and definitions</w:t>
      </w:r>
      <w:bookmarkEnd w:id="2"/>
    </w:p>
    <w:p w14:paraId="0805A96A" w14:textId="10E014EF" w:rsidR="00B04671" w:rsidRDefault="00EB6590" w:rsidP="009F7967">
      <w:pPr>
        <w:pStyle w:val="NumberedHeading2"/>
      </w:pPr>
      <w:bookmarkStart w:id="3" w:name="_Toc217291672"/>
      <w:r>
        <w:t>A v</w:t>
      </w:r>
      <w:r w:rsidR="00B04671" w:rsidRPr="002622AB">
        <w:t>ision for disability support services in the Pacific</w:t>
      </w:r>
      <w:bookmarkEnd w:id="3"/>
    </w:p>
    <w:p w14:paraId="5C40F703" w14:textId="48FA1599" w:rsidR="00B04671" w:rsidRDefault="00B04671" w:rsidP="00B04671">
      <w:r>
        <w:t>For people with disabilit</w:t>
      </w:r>
      <w:r w:rsidR="00E52310">
        <w:t>y</w:t>
      </w:r>
      <w:r>
        <w:t xml:space="preserve"> in the Pacific, their families and peers to have access to the support they need, when it is needed, to facilitate independence and inclusion, and enable them to live their best lives on an equal basis with others. Disability supports should be provided in a way that is safe, effective</w:t>
      </w:r>
      <w:r w:rsidR="006D1F73">
        <w:t xml:space="preserve"> and</w:t>
      </w:r>
      <w:r>
        <w:t xml:space="preserve"> acceptable, and promote dignity, autonomy and respect, </w:t>
      </w:r>
      <w:r w:rsidR="006D1F73">
        <w:t>building</w:t>
      </w:r>
      <w:r>
        <w:t xml:space="preserve"> on existing systems of </w:t>
      </w:r>
      <w:r w:rsidR="006D1F73">
        <w:t xml:space="preserve">mutual </w:t>
      </w:r>
      <w:r>
        <w:t>support within Pacific cultures.</w:t>
      </w:r>
    </w:p>
    <w:p w14:paraId="712FCAFC" w14:textId="77777777" w:rsidR="008C4144" w:rsidRPr="008C4144" w:rsidDel="003562CA" w:rsidRDefault="008C4144" w:rsidP="008C4144">
      <w:pPr>
        <w:rPr>
          <w:lang w:eastAsia="en-US"/>
        </w:rPr>
      </w:pPr>
    </w:p>
    <w:p w14:paraId="67CC9F4B" w14:textId="00EC372B" w:rsidR="00D711AC" w:rsidRPr="002E7489" w:rsidRDefault="00D672AA" w:rsidP="009F7967">
      <w:pPr>
        <w:pStyle w:val="NumberedHeading2"/>
      </w:pPr>
      <w:bookmarkStart w:id="4" w:name="_Toc217291673"/>
      <w:r>
        <w:t>D</w:t>
      </w:r>
      <w:r w:rsidR="00F555DD" w:rsidRPr="002E7489">
        <w:t>efinition</w:t>
      </w:r>
      <w:r>
        <w:t xml:space="preserve"> of support services</w:t>
      </w:r>
      <w:bookmarkEnd w:id="4"/>
    </w:p>
    <w:p w14:paraId="29398AFF" w14:textId="798510C6" w:rsidR="006519D5" w:rsidRDefault="006519D5" w:rsidP="006519D5">
      <w:r>
        <w:t>Definitions of disability support services vary and will continue to evolve over time. The following definition has been developed</w:t>
      </w:r>
      <w:r w:rsidR="00AD323F">
        <w:t xml:space="preserve"> under the guidance of the Pacific </w:t>
      </w:r>
      <w:proofErr w:type="spellStart"/>
      <w:r w:rsidR="00AD323F">
        <w:t>Disablity</w:t>
      </w:r>
      <w:proofErr w:type="spellEnd"/>
      <w:r w:rsidR="00AD323F">
        <w:t xml:space="preserve"> Forum</w:t>
      </w:r>
      <w:r>
        <w:t xml:space="preserve"> to reflect the Pacific context, while ensuring consistency with UNCRPD article 19</w:t>
      </w:r>
      <w:r w:rsidR="00AD323F">
        <w:t>,</w:t>
      </w:r>
      <w:r>
        <w:t xml:space="preserve"> and is used as the guiding definition for this framework.</w:t>
      </w:r>
      <w:r w:rsidR="000346CA">
        <w:rPr>
          <w:rStyle w:val="FootnoteReference"/>
        </w:rPr>
        <w:footnoteReference w:id="5"/>
      </w:r>
    </w:p>
    <w:p w14:paraId="34C48C2E" w14:textId="74EAC620" w:rsidR="00480254" w:rsidRDefault="00480254" w:rsidP="006519D5">
      <w:r>
        <w:rPr>
          <w:noProof/>
        </w:rPr>
        <mc:AlternateContent>
          <mc:Choice Requires="wps">
            <w:drawing>
              <wp:anchor distT="0" distB="0" distL="114300" distR="114300" simplePos="0" relativeHeight="251658266" behindDoc="0" locked="0" layoutInCell="1" allowOverlap="1" wp14:anchorId="6DBFA811" wp14:editId="529175C5">
                <wp:simplePos x="0" y="0"/>
                <wp:positionH relativeFrom="column">
                  <wp:posOffset>4187</wp:posOffset>
                </wp:positionH>
                <wp:positionV relativeFrom="paragraph">
                  <wp:posOffset>145773</wp:posOffset>
                </wp:positionV>
                <wp:extent cx="6029608" cy="2127565"/>
                <wp:effectExtent l="0" t="0" r="15875" b="19050"/>
                <wp:wrapNone/>
                <wp:docPr id="487127637" name="Text Box 54"/>
                <wp:cNvGraphicFramePr/>
                <a:graphic xmlns:a="http://schemas.openxmlformats.org/drawingml/2006/main">
                  <a:graphicData uri="http://schemas.microsoft.com/office/word/2010/wordprocessingShape">
                    <wps:wsp>
                      <wps:cNvSpPr txBox="1"/>
                      <wps:spPr>
                        <a:xfrm>
                          <a:off x="0" y="0"/>
                          <a:ext cx="6029608" cy="2127565"/>
                        </a:xfrm>
                        <a:prstGeom prst="rect">
                          <a:avLst/>
                        </a:prstGeom>
                        <a:solidFill>
                          <a:schemeClr val="accent2">
                            <a:lumMod val="20000"/>
                            <a:lumOff val="80000"/>
                          </a:schemeClr>
                        </a:solidFill>
                        <a:ln w="6350">
                          <a:solidFill>
                            <a:prstClr val="black"/>
                          </a:solidFill>
                        </a:ln>
                      </wps:spPr>
                      <wps:txbx>
                        <w:txbxContent>
                          <w:p w14:paraId="345DB14F" w14:textId="77777777" w:rsidR="00480254" w:rsidRPr="00EB56DF" w:rsidRDefault="00480254" w:rsidP="00480254">
                            <w:pPr>
                              <w:rPr>
                                <w:b/>
                                <w:bCs/>
                              </w:rPr>
                            </w:pPr>
                            <w:r w:rsidRPr="00EB56DF">
                              <w:rPr>
                                <w:b/>
                                <w:bCs/>
                              </w:rPr>
                              <w:t>Disability support</w:t>
                            </w:r>
                            <w:r>
                              <w:rPr>
                                <w:b/>
                                <w:bCs/>
                              </w:rPr>
                              <w:t xml:space="preserve"> services </w:t>
                            </w:r>
                          </w:p>
                          <w:p w14:paraId="0967E7BD" w14:textId="694A6A80" w:rsidR="00480254" w:rsidRDefault="00480254" w:rsidP="00480254">
                            <w:r>
                              <w:t xml:space="preserve">A range of in-home, residential and community-based supports that </w:t>
                            </w:r>
                            <w:proofErr w:type="gramStart"/>
                            <w:r>
                              <w:t>provide assistance for</w:t>
                            </w:r>
                            <w:proofErr w:type="gramEnd"/>
                            <w:r>
                              <w:t xml:space="preserve"> movement, </w:t>
                            </w:r>
                            <w:proofErr w:type="spellStart"/>
                            <w:r>
                              <w:t>self care</w:t>
                            </w:r>
                            <w:proofErr w:type="spellEnd"/>
                            <w:r>
                              <w:t>, communication, cognition and decision making to enable people with disabilit</w:t>
                            </w:r>
                            <w:r w:rsidR="0091159B">
                              <w:t>y</w:t>
                            </w:r>
                            <w:r>
                              <w:t xml:space="preserve"> to </w:t>
                            </w:r>
                            <w:r w:rsidR="00130FA4">
                              <w:t>undertake</w:t>
                            </w:r>
                            <w:r>
                              <w:t xml:space="preserve"> daily activities and engage in all aspects of life on an equal basis with others. </w:t>
                            </w:r>
                          </w:p>
                          <w:p w14:paraId="7231EE70" w14:textId="246D8D56" w:rsidR="00480254" w:rsidRDefault="00480254" w:rsidP="00480254">
                            <w:r>
                              <w:t>Disability support services allow people with disabilit</w:t>
                            </w:r>
                            <w:r w:rsidR="0091159B">
                              <w:t>y</w:t>
                            </w:r>
                            <w:r>
                              <w:t xml:space="preserve"> to live with choice and dignity, to be included in the community, and prevent isolation or segregation. Disability support services include those provided to people with disabilities as well as support for families and </w:t>
                            </w:r>
                            <w:r w:rsidR="00C2559A">
                              <w:t>support persons</w:t>
                            </w:r>
                            <w:r w:rsidR="00C73F82">
                              <w:t>*</w:t>
                            </w:r>
                            <w:r>
                              <w:t xml:space="preserve">. </w:t>
                            </w:r>
                          </w:p>
                          <w:p w14:paraId="0095220C" w14:textId="77777777" w:rsidR="00480254" w:rsidRDefault="00480254" w:rsidP="00480254">
                            <w:pPr>
                              <w:spacing w:after="160" w:line="259" w:lineRule="auto"/>
                            </w:pPr>
                            <w:r>
                              <w:t xml:space="preserve">In Pacific countries, disability support services encompass those provided by family and communities, as well as those provided by services and organisations. </w:t>
                            </w:r>
                          </w:p>
                          <w:p w14:paraId="50321CA1" w14:textId="77777777" w:rsidR="00480254" w:rsidRDefault="00480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FA811" id="Text Box 54" o:spid="_x0000_s1030" type="#_x0000_t202" style="position:absolute;margin-left:.35pt;margin-top:11.5pt;width:474.75pt;height:167.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" fillcolor="#daf4fc [661]" strokeweight=".5pt">
                <v:textbox>
                  <w:txbxContent>
                    <w:p w14:paraId="345DB14F" w14:textId="77777777" w:rsidR="00480254" w:rsidRPr="00EB56DF" w:rsidRDefault="00480254" w:rsidP="00480254">
                      <w:pPr>
                        <w:rPr>
                          <w:b/>
                          <w:bCs/>
                        </w:rPr>
                      </w:pPr>
                      <w:r w:rsidRPr="00EB56DF">
                        <w:rPr>
                          <w:b/>
                          <w:bCs/>
                        </w:rPr>
                        <w:t>Disability support</w:t>
                      </w:r>
                      <w:r>
                        <w:rPr>
                          <w:b/>
                          <w:bCs/>
                        </w:rPr>
                        <w:t xml:space="preserve"> services </w:t>
                      </w:r>
                    </w:p>
                    <w:p w14:paraId="0967E7BD" w14:textId="694A6A80" w:rsidR="00480254" w:rsidRDefault="00480254" w:rsidP="00480254">
                      <w:r>
                        <w:t>A range of in-home, residential and community-based supports that provide assistance for movement, self care, communication, cognition and decision making to enable people with disabilit</w:t>
                      </w:r>
                      <w:r w:rsidR="0091159B">
                        <w:t>y</w:t>
                      </w:r>
                      <w:r>
                        <w:t xml:space="preserve"> to </w:t>
                      </w:r>
                      <w:r w:rsidR="00130FA4">
                        <w:t>undertake</w:t>
                      </w:r>
                      <w:r>
                        <w:t xml:space="preserve"> daily activities and engage in all aspects of life on an equal basis with others. </w:t>
                      </w:r>
                    </w:p>
                    <w:p w14:paraId="7231EE70" w14:textId="246D8D56" w:rsidR="00480254" w:rsidRDefault="00480254" w:rsidP="00480254">
                      <w:r>
                        <w:t>Disability support services allow people with disabilit</w:t>
                      </w:r>
                      <w:r w:rsidR="0091159B">
                        <w:t>y</w:t>
                      </w:r>
                      <w:r>
                        <w:t xml:space="preserve"> to live with choice and dignity, to be included in the community, and prevent isolation or segregation. Disability support services include those provided to people with disabilities as well as support for families and </w:t>
                      </w:r>
                      <w:r w:rsidR="00C2559A">
                        <w:t>support persons</w:t>
                      </w:r>
                      <w:r w:rsidR="00C73F82">
                        <w:t>*</w:t>
                      </w:r>
                      <w:r>
                        <w:t xml:space="preserve">. </w:t>
                      </w:r>
                    </w:p>
                    <w:p w14:paraId="0095220C" w14:textId="77777777" w:rsidR="00480254" w:rsidRDefault="00480254" w:rsidP="00480254">
                      <w:pPr>
                        <w:spacing w:after="160" w:line="259" w:lineRule="auto"/>
                      </w:pPr>
                      <w:r>
                        <w:t xml:space="preserve">In Pacific countries, disability support services encompass those provided by family and communities, as well as those provided by services and organisations. </w:t>
                      </w:r>
                    </w:p>
                    <w:p w14:paraId="50321CA1" w14:textId="77777777" w:rsidR="00480254" w:rsidRDefault="00480254"/>
                  </w:txbxContent>
                </v:textbox>
              </v:shape>
            </w:pict>
          </mc:Fallback>
        </mc:AlternateContent>
      </w:r>
    </w:p>
    <w:p w14:paraId="5C74DF4B" w14:textId="77777777" w:rsidR="00480254" w:rsidRDefault="00480254" w:rsidP="006519D5"/>
    <w:p w14:paraId="4A2FF22D" w14:textId="77777777" w:rsidR="00480254" w:rsidRDefault="00480254" w:rsidP="006519D5"/>
    <w:p w14:paraId="0FEB5C44" w14:textId="77777777" w:rsidR="00480254" w:rsidRDefault="00480254" w:rsidP="006519D5"/>
    <w:p w14:paraId="3D3EDA0A" w14:textId="77777777" w:rsidR="00480254" w:rsidRDefault="00480254" w:rsidP="006519D5"/>
    <w:p w14:paraId="35A81DAE" w14:textId="77777777" w:rsidR="00480254" w:rsidRDefault="00480254" w:rsidP="006519D5"/>
    <w:p w14:paraId="1E673DD0" w14:textId="77777777" w:rsidR="00480254" w:rsidRDefault="00480254" w:rsidP="006519D5"/>
    <w:p w14:paraId="1B9146DF" w14:textId="77777777" w:rsidR="00480254" w:rsidRDefault="00480254" w:rsidP="006519D5"/>
    <w:p w14:paraId="35FFABDA" w14:textId="77777777" w:rsidR="00480254" w:rsidRPr="00B935EE" w:rsidRDefault="00480254" w:rsidP="006519D5"/>
    <w:p w14:paraId="5960440F" w14:textId="77777777" w:rsidR="006519D5" w:rsidRPr="002F507F" w:rsidRDefault="006519D5" w:rsidP="00DB2D7E">
      <w:pPr>
        <w:pStyle w:val="ListParagraph"/>
        <w:spacing w:after="160" w:line="259" w:lineRule="auto"/>
        <w:ind w:left="360"/>
        <w:rPr>
          <w:u w:val="single"/>
        </w:rPr>
      </w:pPr>
      <w:r w:rsidRPr="002F507F">
        <w:rPr>
          <w:u w:val="single"/>
        </w:rPr>
        <w:t xml:space="preserve">Family and community </w:t>
      </w:r>
      <w:proofErr w:type="gramStart"/>
      <w:r w:rsidRPr="002F507F">
        <w:rPr>
          <w:u w:val="single"/>
        </w:rPr>
        <w:t>supports</w:t>
      </w:r>
      <w:proofErr w:type="gramEnd"/>
    </w:p>
    <w:p w14:paraId="5D1FE890" w14:textId="287710EF" w:rsidR="006519D5" w:rsidRPr="007763BF" w:rsidRDefault="006519D5" w:rsidP="00DB2D7E">
      <w:pPr>
        <w:spacing w:after="160" w:line="259" w:lineRule="auto"/>
        <w:ind w:left="360"/>
      </w:pPr>
      <w:r>
        <w:t>In Pacific countries, disability support services are primarily p</w:t>
      </w:r>
      <w:r w:rsidRPr="003C0A0F">
        <w:t>rovided by family and community</w:t>
      </w:r>
      <w:r>
        <w:t>. The</w:t>
      </w:r>
      <w:r w:rsidR="0091159B">
        <w:t>s</w:t>
      </w:r>
      <w:r>
        <w:t xml:space="preserve">e are </w:t>
      </w:r>
      <w:r w:rsidR="0091159B">
        <w:t xml:space="preserve">typically </w:t>
      </w:r>
      <w:r>
        <w:t xml:space="preserve">provided without any obligation for reciprocity, although small tokens of appreciation are often provided.  </w:t>
      </w:r>
    </w:p>
    <w:p w14:paraId="69CC44EB" w14:textId="20A136E6" w:rsidR="002F507F" w:rsidRPr="00612A45" w:rsidRDefault="006519D5" w:rsidP="00FE2682">
      <w:pPr>
        <w:spacing w:after="240"/>
        <w:ind w:left="357"/>
        <w:rPr>
          <w:rFonts w:eastAsia="Calibri" w:cs="Calibri"/>
        </w:rPr>
      </w:pPr>
      <w:r w:rsidRPr="007763BF">
        <w:rPr>
          <w:rFonts w:eastAsia="Calibri" w:cs="Calibri"/>
        </w:rPr>
        <w:t>Disability support</w:t>
      </w:r>
      <w:r>
        <w:rPr>
          <w:rFonts w:eastAsia="Calibri" w:cs="Calibri"/>
        </w:rPr>
        <w:t xml:space="preserve"> services</w:t>
      </w:r>
      <w:r w:rsidRPr="007763BF">
        <w:rPr>
          <w:rFonts w:eastAsia="Calibri" w:cs="Calibri"/>
        </w:rPr>
        <w:t xml:space="preserve"> can also be delivered through </w:t>
      </w:r>
      <w:r>
        <w:rPr>
          <w:rFonts w:eastAsia="Calibri" w:cs="Calibri"/>
        </w:rPr>
        <w:t>community</w:t>
      </w:r>
      <w:r w:rsidR="00116F5F">
        <w:rPr>
          <w:rFonts w:eastAsia="Calibri" w:cs="Calibri"/>
        </w:rPr>
        <w:t>-</w:t>
      </w:r>
      <w:r>
        <w:rPr>
          <w:rFonts w:eastAsia="Calibri" w:cs="Calibri"/>
        </w:rPr>
        <w:t xml:space="preserve">based </w:t>
      </w:r>
      <w:r w:rsidRPr="007763BF">
        <w:rPr>
          <w:rFonts w:eastAsia="Calibri" w:cs="Calibri"/>
        </w:rPr>
        <w:t xml:space="preserve">peer-led modalities such as peer support groups, circles of support and carer groups. </w:t>
      </w:r>
    </w:p>
    <w:p w14:paraId="56B0EE2D" w14:textId="77777777" w:rsidR="006519D5" w:rsidRPr="002F507F" w:rsidRDefault="006519D5" w:rsidP="00DB2D7E">
      <w:pPr>
        <w:pStyle w:val="ListParagraph"/>
        <w:ind w:left="360"/>
        <w:rPr>
          <w:rFonts w:eastAsia="Calibri" w:cs="Calibri"/>
          <w:u w:val="single"/>
        </w:rPr>
      </w:pPr>
      <w:r w:rsidRPr="002F507F">
        <w:rPr>
          <w:rFonts w:eastAsia="Calibri" w:cs="Calibri"/>
          <w:u w:val="single"/>
        </w:rPr>
        <w:t>Supports from services and organisations</w:t>
      </w:r>
    </w:p>
    <w:p w14:paraId="42C98CBF" w14:textId="0E932566" w:rsidR="00264986" w:rsidRDefault="006519D5" w:rsidP="00DB2D7E">
      <w:pPr>
        <w:ind w:left="360"/>
        <w:rPr>
          <w:rFonts w:eastAsia="Calibri" w:cs="Calibri"/>
        </w:rPr>
      </w:pPr>
      <w:r>
        <w:rPr>
          <w:rFonts w:eastAsia="Calibri" w:cs="Calibri"/>
        </w:rPr>
        <w:t>A</w:t>
      </w:r>
      <w:r w:rsidRPr="007763BF">
        <w:rPr>
          <w:rFonts w:eastAsia="Calibri" w:cs="Calibri"/>
        </w:rPr>
        <w:t xml:space="preserve">re those </w:t>
      </w:r>
      <w:r w:rsidR="002220ED">
        <w:rPr>
          <w:rFonts w:eastAsia="Calibri" w:cs="Calibri"/>
        </w:rPr>
        <w:t xml:space="preserve">support services </w:t>
      </w:r>
      <w:r w:rsidRPr="007763BF">
        <w:rPr>
          <w:rFonts w:eastAsia="Calibri" w:cs="Calibri"/>
        </w:rPr>
        <w:t xml:space="preserve">provided to a person with disability or their family </w:t>
      </w:r>
      <w:r w:rsidRPr="5972C1F8">
        <w:rPr>
          <w:rFonts w:cs="Calibri"/>
        </w:rPr>
        <w:t>by staff or volunteers who are accountable to an organisation for the service provided</w:t>
      </w:r>
      <w:r>
        <w:rPr>
          <w:rFonts w:eastAsia="Calibri" w:cs="Calibri"/>
        </w:rPr>
        <w:t xml:space="preserve">. </w:t>
      </w:r>
      <w:r>
        <w:t xml:space="preserve">The support may </w:t>
      </w:r>
      <w:r w:rsidR="007942D8">
        <w:t>incur a cost</w:t>
      </w:r>
      <w:r>
        <w:t xml:space="preserve"> or</w:t>
      </w:r>
      <w:r w:rsidR="007942D8">
        <w:t xml:space="preserve"> be</w:t>
      </w:r>
      <w:r>
        <w:t xml:space="preserve"> free to service users.</w:t>
      </w:r>
      <w:r w:rsidRPr="007763BF">
        <w:rPr>
          <w:rFonts w:eastAsia="Calibri" w:cs="Calibri"/>
        </w:rPr>
        <w:t xml:space="preserve"> Th</w:t>
      </w:r>
      <w:r>
        <w:rPr>
          <w:rFonts w:eastAsia="Calibri" w:cs="Calibri"/>
        </w:rPr>
        <w:t xml:space="preserve">ese supports are </w:t>
      </w:r>
      <w:r w:rsidRPr="007763BF">
        <w:rPr>
          <w:rFonts w:eastAsia="Calibri" w:cs="Calibri"/>
        </w:rPr>
        <w:t xml:space="preserve">distinct </w:t>
      </w:r>
      <w:r w:rsidRPr="00476860">
        <w:rPr>
          <w:rFonts w:eastAsia="Calibri" w:cs="Calibri"/>
        </w:rPr>
        <w:t>from</w:t>
      </w:r>
      <w:r w:rsidRPr="003C0A0F">
        <w:rPr>
          <w:rFonts w:eastAsia="Calibri" w:cs="Calibri"/>
          <w:b/>
          <w:bCs/>
        </w:rPr>
        <w:t xml:space="preserve"> </w:t>
      </w:r>
      <w:r w:rsidRPr="00454806">
        <w:rPr>
          <w:rFonts w:eastAsia="Calibri" w:cs="Calibri"/>
        </w:rPr>
        <w:t>supports provided by family and community</w:t>
      </w:r>
      <w:r w:rsidRPr="007763BF">
        <w:rPr>
          <w:rFonts w:eastAsia="Calibri" w:cs="Calibri"/>
        </w:rPr>
        <w:t xml:space="preserve"> members</w:t>
      </w:r>
      <w:r>
        <w:rPr>
          <w:rFonts w:eastAsia="Calibri" w:cs="Calibri"/>
        </w:rPr>
        <w:t xml:space="preserve"> and </w:t>
      </w:r>
      <w:r>
        <w:t>are complementary to supports provided by family and community.</w:t>
      </w:r>
    </w:p>
    <w:p w14:paraId="0A88B01B" w14:textId="77777777" w:rsidR="00264986" w:rsidRDefault="00264986" w:rsidP="00D711AC">
      <w:pPr>
        <w:rPr>
          <w:rFonts w:eastAsia="Calibri" w:cs="Calibri"/>
        </w:rPr>
      </w:pPr>
    </w:p>
    <w:p w14:paraId="21DF25B2" w14:textId="1AD74893" w:rsidR="00A0624C" w:rsidRPr="007960A9" w:rsidRDefault="00C73F82" w:rsidP="00A0624C">
      <w:pPr>
        <w:pStyle w:val="ListBullet"/>
        <w:numPr>
          <w:ilvl w:val="0"/>
          <w:numId w:val="0"/>
        </w:numPr>
        <w:rPr>
          <w:i/>
          <w:iCs/>
          <w:lang w:eastAsia="en-US"/>
        </w:rPr>
      </w:pPr>
      <w:r>
        <w:rPr>
          <w:rFonts w:eastAsia="Calibri" w:cs="Calibri"/>
        </w:rPr>
        <w:t>*</w:t>
      </w:r>
      <w:r w:rsidR="00A0624C" w:rsidRPr="004B2852">
        <w:rPr>
          <w:i/>
          <w:iCs/>
          <w:lang w:eastAsia="en-US"/>
        </w:rPr>
        <w:t xml:space="preserve">Throughout this </w:t>
      </w:r>
      <w:r w:rsidR="00A0624C">
        <w:rPr>
          <w:i/>
          <w:iCs/>
          <w:lang w:eastAsia="en-US"/>
        </w:rPr>
        <w:t>document</w:t>
      </w:r>
      <w:r w:rsidR="00A0624C" w:rsidRPr="004B2852">
        <w:rPr>
          <w:i/>
          <w:iCs/>
          <w:lang w:eastAsia="en-US"/>
        </w:rPr>
        <w:t xml:space="preserve"> the term ‘</w:t>
      </w:r>
      <w:r w:rsidR="00A0624C">
        <w:rPr>
          <w:i/>
          <w:iCs/>
          <w:lang w:eastAsia="en-US"/>
        </w:rPr>
        <w:t>support person</w:t>
      </w:r>
      <w:r w:rsidR="00A0624C" w:rsidRPr="004B2852">
        <w:rPr>
          <w:i/>
          <w:iCs/>
          <w:lang w:eastAsia="en-US"/>
        </w:rPr>
        <w:t xml:space="preserve">’ </w:t>
      </w:r>
      <w:r w:rsidR="00A0624C">
        <w:rPr>
          <w:i/>
          <w:iCs/>
          <w:lang w:eastAsia="en-US"/>
        </w:rPr>
        <w:t>is</w:t>
      </w:r>
      <w:r w:rsidR="00A0624C" w:rsidRPr="004B2852">
        <w:rPr>
          <w:i/>
          <w:iCs/>
          <w:lang w:eastAsia="en-US"/>
        </w:rPr>
        <w:t xml:space="preserve"> used to refer to </w:t>
      </w:r>
      <w:r w:rsidR="00A0624C">
        <w:rPr>
          <w:i/>
          <w:iCs/>
          <w:lang w:eastAsia="en-US"/>
        </w:rPr>
        <w:t xml:space="preserve">family members and </w:t>
      </w:r>
      <w:r w:rsidR="00A0624C" w:rsidRPr="004B2852">
        <w:rPr>
          <w:i/>
          <w:iCs/>
          <w:lang w:eastAsia="en-US"/>
        </w:rPr>
        <w:t>others undertaking the primary caregiving</w:t>
      </w:r>
      <w:r w:rsidR="00A0624C">
        <w:rPr>
          <w:i/>
          <w:iCs/>
          <w:lang w:eastAsia="en-US"/>
        </w:rPr>
        <w:t xml:space="preserve"> and support</w:t>
      </w:r>
      <w:r w:rsidR="00A0624C" w:rsidRPr="004B2852">
        <w:rPr>
          <w:i/>
          <w:iCs/>
          <w:lang w:eastAsia="en-US"/>
        </w:rPr>
        <w:t xml:space="preserve"> role</w:t>
      </w:r>
      <w:r w:rsidR="00A0624C">
        <w:rPr>
          <w:i/>
          <w:iCs/>
          <w:lang w:eastAsia="en-US"/>
        </w:rPr>
        <w:t xml:space="preserve"> for people with disability.</w:t>
      </w:r>
    </w:p>
    <w:p w14:paraId="72CB1E5A" w14:textId="08B5DC15" w:rsidR="00C73F82" w:rsidRDefault="00C73F82" w:rsidP="00D711AC">
      <w:pPr>
        <w:rPr>
          <w:rFonts w:eastAsia="Calibri" w:cs="Calibri"/>
        </w:rPr>
      </w:pPr>
    </w:p>
    <w:p w14:paraId="6E69F6ED" w14:textId="77777777" w:rsidR="00264986" w:rsidRDefault="00264986" w:rsidP="00D711AC">
      <w:pPr>
        <w:rPr>
          <w:rFonts w:eastAsia="Calibri" w:cs="Calibri"/>
        </w:rPr>
      </w:pPr>
    </w:p>
    <w:p w14:paraId="6DE04469" w14:textId="5DB85DD9" w:rsidR="00D672AA" w:rsidRDefault="00D672AA" w:rsidP="00D672AA">
      <w:pPr>
        <w:pStyle w:val="NumberedHeading2"/>
      </w:pPr>
      <w:bookmarkStart w:id="5" w:name="_Toc217291674"/>
      <w:r>
        <w:lastRenderedPageBreak/>
        <w:t>Guiding principles</w:t>
      </w:r>
      <w:bookmarkEnd w:id="5"/>
    </w:p>
    <w:p w14:paraId="3007EE2B" w14:textId="010D14B6" w:rsidR="00D711AC" w:rsidRDefault="003A7E7D" w:rsidP="00D711AC">
      <w:r>
        <w:t>T</w:t>
      </w:r>
      <w:r w:rsidR="001648CD">
        <w:t>he following principles</w:t>
      </w:r>
      <w:r w:rsidR="000B5D62">
        <w:t xml:space="preserve"> </w:t>
      </w:r>
      <w:r w:rsidR="001B6987">
        <w:t xml:space="preserve">should underpin </w:t>
      </w:r>
      <w:r w:rsidR="00D711AC">
        <w:t>disability support</w:t>
      </w:r>
      <w:r w:rsidR="001B6987">
        <w:t xml:space="preserve"> services and systems</w:t>
      </w:r>
      <w:r w:rsidR="00D711AC">
        <w:t xml:space="preserve"> in the Pacific.</w:t>
      </w:r>
      <w:r w:rsidR="001648CD">
        <w:t xml:space="preserve"> </w:t>
      </w:r>
    </w:p>
    <w:p w14:paraId="3552C257" w14:textId="51BC208F" w:rsidR="005C2EAD" w:rsidRDefault="006B03FD" w:rsidP="006B03FD">
      <w:pPr>
        <w:pStyle w:val="Caption"/>
      </w:pPr>
      <w:r>
        <w:t xml:space="preserve">Table </w:t>
      </w:r>
      <w:r>
        <w:fldChar w:fldCharType="begin"/>
      </w:r>
      <w:r>
        <w:instrText>SEQ Table \* ARABIC</w:instrText>
      </w:r>
      <w:r>
        <w:fldChar w:fldCharType="separate"/>
      </w:r>
      <w:r w:rsidR="00AD56EF">
        <w:rPr>
          <w:noProof/>
        </w:rPr>
        <w:t>1</w:t>
      </w:r>
      <w:r>
        <w:fldChar w:fldCharType="end"/>
      </w:r>
      <w:r w:rsidR="005C2EAD">
        <w:t xml:space="preserve">: </w:t>
      </w:r>
      <w:r w:rsidR="005C2EAD" w:rsidRPr="005C2EAD">
        <w:rPr>
          <w:b w:val="0"/>
          <w:bCs/>
        </w:rPr>
        <w:t>Guiding principles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66"/>
        <w:gridCol w:w="7105"/>
      </w:tblGrid>
      <w:tr w:rsidR="00C604BB" w14:paraId="21A2EB39" w14:textId="77777777" w:rsidTr="0075120C">
        <w:trPr>
          <w:trHeight w:val="418"/>
        </w:trPr>
        <w:tc>
          <w:tcPr>
            <w:tcW w:w="2366" w:type="dxa"/>
          </w:tcPr>
          <w:p w14:paraId="1980D4DF" w14:textId="0398314A" w:rsidR="00C604BB" w:rsidRPr="00C604BB" w:rsidRDefault="00C604BB" w:rsidP="00D711AC">
            <w:pPr>
              <w:rPr>
                <w:b/>
                <w:bCs/>
              </w:rPr>
            </w:pPr>
            <w:r w:rsidRPr="00C604BB">
              <w:rPr>
                <w:b/>
                <w:bCs/>
              </w:rPr>
              <w:t>Holistic</w:t>
            </w:r>
          </w:p>
        </w:tc>
        <w:tc>
          <w:tcPr>
            <w:tcW w:w="7105" w:type="dxa"/>
          </w:tcPr>
          <w:p w14:paraId="7E732016" w14:textId="0E2E3326" w:rsidR="00C604BB" w:rsidRDefault="00C604BB" w:rsidP="00D711AC">
            <w:r>
              <w:t>Supports consider all aspects of a person’s life and context</w:t>
            </w:r>
          </w:p>
        </w:tc>
      </w:tr>
      <w:tr w:rsidR="00C604BB" w14:paraId="2138D5F2" w14:textId="77777777" w:rsidTr="0075120C">
        <w:trPr>
          <w:trHeight w:val="724"/>
        </w:trPr>
        <w:tc>
          <w:tcPr>
            <w:tcW w:w="2366" w:type="dxa"/>
          </w:tcPr>
          <w:p w14:paraId="0226AD85" w14:textId="29A39685" w:rsidR="00C604BB" w:rsidRPr="00C604BB" w:rsidRDefault="00C604BB" w:rsidP="00D711AC">
            <w:pPr>
              <w:rPr>
                <w:b/>
                <w:bCs/>
              </w:rPr>
            </w:pPr>
            <w:r w:rsidRPr="00C604BB">
              <w:rPr>
                <w:b/>
                <w:bCs/>
              </w:rPr>
              <w:t>Rights-based</w:t>
            </w:r>
          </w:p>
        </w:tc>
        <w:tc>
          <w:tcPr>
            <w:tcW w:w="7105" w:type="dxa"/>
          </w:tcPr>
          <w:p w14:paraId="20DB898E" w14:textId="42A6D87E" w:rsidR="00C604BB" w:rsidRDefault="00C604BB" w:rsidP="00D711AC">
            <w:r>
              <w:t>Supports promote equity, inclusion and participation of people with disability and align with UN conventions, including the UNCRPD</w:t>
            </w:r>
          </w:p>
        </w:tc>
      </w:tr>
      <w:tr w:rsidR="00C604BB" w14:paraId="6101F38D" w14:textId="77777777" w:rsidTr="0075120C">
        <w:trPr>
          <w:trHeight w:val="724"/>
        </w:trPr>
        <w:tc>
          <w:tcPr>
            <w:tcW w:w="2366" w:type="dxa"/>
          </w:tcPr>
          <w:p w14:paraId="1C7468BA" w14:textId="1FA02DA7" w:rsidR="00C604BB" w:rsidRPr="00C604BB" w:rsidRDefault="00C604BB" w:rsidP="00D711AC">
            <w:pPr>
              <w:rPr>
                <w:b/>
                <w:bCs/>
              </w:rPr>
            </w:pPr>
            <w:r w:rsidRPr="00C604BB">
              <w:rPr>
                <w:b/>
                <w:bCs/>
              </w:rPr>
              <w:t>Person-centred</w:t>
            </w:r>
          </w:p>
        </w:tc>
        <w:tc>
          <w:tcPr>
            <w:tcW w:w="7105" w:type="dxa"/>
          </w:tcPr>
          <w:p w14:paraId="38E269CF" w14:textId="68F4F8B2" w:rsidR="00C604BB" w:rsidRDefault="00C604BB" w:rsidP="00C604BB">
            <w:r>
              <w:t>Supports are tailored to meet the specific needs and choices of individuals and their families</w:t>
            </w:r>
          </w:p>
        </w:tc>
      </w:tr>
      <w:tr w:rsidR="00C604BB" w14:paraId="45083330" w14:textId="77777777" w:rsidTr="0075120C">
        <w:trPr>
          <w:trHeight w:val="418"/>
        </w:trPr>
        <w:tc>
          <w:tcPr>
            <w:tcW w:w="2366" w:type="dxa"/>
          </w:tcPr>
          <w:p w14:paraId="22E961C2" w14:textId="4804128E" w:rsidR="00C604BB" w:rsidRPr="00C604BB" w:rsidRDefault="00C604BB" w:rsidP="00D711AC">
            <w:pPr>
              <w:rPr>
                <w:b/>
                <w:bCs/>
              </w:rPr>
            </w:pPr>
            <w:r w:rsidRPr="00C604BB">
              <w:rPr>
                <w:b/>
                <w:bCs/>
              </w:rPr>
              <w:t>Community-based</w:t>
            </w:r>
          </w:p>
        </w:tc>
        <w:tc>
          <w:tcPr>
            <w:tcW w:w="7105" w:type="dxa"/>
          </w:tcPr>
          <w:p w14:paraId="6E581AC7" w14:textId="328C8B58" w:rsidR="00C604BB" w:rsidRDefault="00C604BB" w:rsidP="00D711AC">
            <w:r>
              <w:t>Supports are available in the communities where people live</w:t>
            </w:r>
          </w:p>
        </w:tc>
      </w:tr>
      <w:tr w:rsidR="00C604BB" w14:paraId="13AA6B3F" w14:textId="77777777" w:rsidTr="0075120C">
        <w:trPr>
          <w:trHeight w:val="740"/>
        </w:trPr>
        <w:tc>
          <w:tcPr>
            <w:tcW w:w="2366" w:type="dxa"/>
          </w:tcPr>
          <w:p w14:paraId="66A08BAE" w14:textId="7BB3718E" w:rsidR="00C604BB" w:rsidRPr="00C604BB" w:rsidRDefault="00C604BB" w:rsidP="00D711AC">
            <w:pPr>
              <w:rPr>
                <w:b/>
                <w:bCs/>
              </w:rPr>
            </w:pPr>
            <w:r w:rsidRPr="00C604BB">
              <w:rPr>
                <w:b/>
                <w:bCs/>
              </w:rPr>
              <w:t>Culturally sensitive and contextually relevant</w:t>
            </w:r>
          </w:p>
        </w:tc>
        <w:tc>
          <w:tcPr>
            <w:tcW w:w="7105" w:type="dxa"/>
          </w:tcPr>
          <w:p w14:paraId="381B8AD9" w14:textId="7A55CFCB" w:rsidR="00C604BB" w:rsidRDefault="00C604BB" w:rsidP="00D711AC">
            <w:r>
              <w:t>Support</w:t>
            </w:r>
            <w:r w:rsidR="001B6987">
              <w:t>s</w:t>
            </w:r>
            <w:r w:rsidR="00887CBC">
              <w:t xml:space="preserve"> </w:t>
            </w:r>
            <w:r>
              <w:t>reflect local culture, traditions, and environment</w:t>
            </w:r>
          </w:p>
        </w:tc>
      </w:tr>
      <w:tr w:rsidR="00C604BB" w14:paraId="5B8A84F8" w14:textId="77777777" w:rsidTr="0075120C">
        <w:trPr>
          <w:trHeight w:val="1014"/>
        </w:trPr>
        <w:tc>
          <w:tcPr>
            <w:tcW w:w="2366" w:type="dxa"/>
          </w:tcPr>
          <w:p w14:paraId="0BE0FD26" w14:textId="0C4DA737" w:rsidR="00C604BB" w:rsidRPr="00C604BB" w:rsidRDefault="00C604BB" w:rsidP="00D711AC">
            <w:pPr>
              <w:rPr>
                <w:b/>
                <w:bCs/>
              </w:rPr>
            </w:pPr>
            <w:r w:rsidRPr="00C604BB">
              <w:rPr>
                <w:b/>
                <w:bCs/>
              </w:rPr>
              <w:t>Do-no-harm</w:t>
            </w:r>
          </w:p>
        </w:tc>
        <w:tc>
          <w:tcPr>
            <w:tcW w:w="7105" w:type="dxa"/>
          </w:tcPr>
          <w:p w14:paraId="515C4331" w14:textId="286C401F" w:rsidR="00C604BB" w:rsidRDefault="00C604BB" w:rsidP="00D711AC">
            <w:r>
              <w:t>Supports are implemented without causing harm, damage or negative consequences for people with disability, their family or community, including by unintentionally reinforcing discrimination, dependence or inequity</w:t>
            </w:r>
          </w:p>
        </w:tc>
      </w:tr>
      <w:tr w:rsidR="00C604BB" w14:paraId="0832ACDF" w14:textId="77777777" w:rsidTr="0075120C">
        <w:trPr>
          <w:trHeight w:val="1030"/>
        </w:trPr>
        <w:tc>
          <w:tcPr>
            <w:tcW w:w="2366" w:type="dxa"/>
          </w:tcPr>
          <w:p w14:paraId="6C1BF396" w14:textId="195E6752" w:rsidR="00C604BB" w:rsidRPr="00C604BB" w:rsidRDefault="00C604BB" w:rsidP="00D711AC">
            <w:pPr>
              <w:rPr>
                <w:b/>
                <w:bCs/>
              </w:rPr>
            </w:pPr>
            <w:r w:rsidRPr="00C604BB">
              <w:rPr>
                <w:b/>
                <w:bCs/>
              </w:rPr>
              <w:t>Non-discriminat</w:t>
            </w:r>
            <w:r w:rsidR="00331A0D">
              <w:rPr>
                <w:b/>
                <w:bCs/>
              </w:rPr>
              <w:t>ory</w:t>
            </w:r>
          </w:p>
        </w:tc>
        <w:tc>
          <w:tcPr>
            <w:tcW w:w="7105" w:type="dxa"/>
          </w:tcPr>
          <w:p w14:paraId="075CA500" w14:textId="5BEC17CD" w:rsidR="00C604BB" w:rsidRDefault="00C604BB" w:rsidP="00D711AC">
            <w:r>
              <w:t>Disability support systems benefit all people with disability equally regardless of gender, age, impairment, cultural background, ethnicity, socioeconomic status, or where they live</w:t>
            </w:r>
          </w:p>
        </w:tc>
      </w:tr>
      <w:tr w:rsidR="00C604BB" w14:paraId="499AD8B1" w14:textId="77777777" w:rsidTr="0075120C">
        <w:trPr>
          <w:trHeight w:val="418"/>
        </w:trPr>
        <w:tc>
          <w:tcPr>
            <w:tcW w:w="2366" w:type="dxa"/>
          </w:tcPr>
          <w:p w14:paraId="1B1E9F83" w14:textId="09F1789E" w:rsidR="00C604BB" w:rsidRPr="00C604BB" w:rsidRDefault="00C604BB" w:rsidP="00D711AC">
            <w:pPr>
              <w:rPr>
                <w:b/>
                <w:bCs/>
              </w:rPr>
            </w:pPr>
            <w:r w:rsidRPr="00C604BB">
              <w:rPr>
                <w:b/>
                <w:bCs/>
              </w:rPr>
              <w:t>Age-appropriate</w:t>
            </w:r>
          </w:p>
        </w:tc>
        <w:tc>
          <w:tcPr>
            <w:tcW w:w="7105" w:type="dxa"/>
          </w:tcPr>
          <w:p w14:paraId="00DA166C" w14:textId="3AD9BEB4" w:rsidR="00C604BB" w:rsidRDefault="00C604BB" w:rsidP="00D711AC">
            <w:r>
              <w:t>Support</w:t>
            </w:r>
            <w:r w:rsidR="001B6987">
              <w:t xml:space="preserve">s </w:t>
            </w:r>
            <w:r>
              <w:t xml:space="preserve">provide for the diverse needs of people across the </w:t>
            </w:r>
            <w:r w:rsidR="00D66021">
              <w:t>lifespan</w:t>
            </w:r>
          </w:p>
        </w:tc>
      </w:tr>
    </w:tbl>
    <w:p w14:paraId="22513783" w14:textId="21AE9F21" w:rsidR="00290657" w:rsidRDefault="00903C33" w:rsidP="00D711AC">
      <w:r>
        <w:rPr>
          <w:noProof/>
        </w:rPr>
        <mc:AlternateContent>
          <mc:Choice Requires="wps">
            <w:drawing>
              <wp:anchor distT="0" distB="0" distL="114300" distR="114300" simplePos="0" relativeHeight="251664413" behindDoc="0" locked="0" layoutInCell="1" allowOverlap="1" wp14:anchorId="431B67B7" wp14:editId="1698B8D6">
                <wp:simplePos x="0" y="0"/>
                <wp:positionH relativeFrom="column">
                  <wp:posOffset>145415</wp:posOffset>
                </wp:positionH>
                <wp:positionV relativeFrom="paragraph">
                  <wp:posOffset>4251825</wp:posOffset>
                </wp:positionV>
                <wp:extent cx="2149812" cy="301558"/>
                <wp:effectExtent l="0" t="0" r="0" b="3810"/>
                <wp:wrapNone/>
                <wp:docPr id="773711209" name="Text Box 66"/>
                <wp:cNvGraphicFramePr/>
                <a:graphic xmlns:a="http://schemas.openxmlformats.org/drawingml/2006/main">
                  <a:graphicData uri="http://schemas.microsoft.com/office/word/2010/wordprocessingShape">
                    <wps:wsp>
                      <wps:cNvSpPr txBox="1"/>
                      <wps:spPr>
                        <a:xfrm>
                          <a:off x="0" y="0"/>
                          <a:ext cx="2149812" cy="301558"/>
                        </a:xfrm>
                        <a:prstGeom prst="rect">
                          <a:avLst/>
                        </a:prstGeom>
                        <a:solidFill>
                          <a:schemeClr val="lt1"/>
                        </a:solidFill>
                        <a:ln w="6350">
                          <a:noFill/>
                        </a:ln>
                      </wps:spPr>
                      <wps:txbx>
                        <w:txbxContent>
                          <w:p w14:paraId="37824A67" w14:textId="0BFF8229" w:rsidR="00903C33" w:rsidRPr="00903C33" w:rsidRDefault="00903C33">
                            <w:pPr>
                              <w:rPr>
                                <w:sz w:val="18"/>
                                <w:szCs w:val="18"/>
                              </w:rPr>
                            </w:pPr>
                            <w:r w:rsidRPr="00903C33">
                              <w:rPr>
                                <w:sz w:val="18"/>
                                <w:szCs w:val="18"/>
                              </w:rPr>
                              <w:t>Photo credit: CBM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B67B7" id="Text Box 66" o:spid="_x0000_s1031" type="#_x0000_t202" style="position:absolute;margin-left:11.45pt;margin-top:334.8pt;width:169.3pt;height:23.75pt;z-index:2516644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" fillcolor="white [3201]" stroked="f" strokeweight=".5pt">
                <v:textbox>
                  <w:txbxContent>
                    <w:p w14:paraId="37824A67" w14:textId="0BFF8229" w:rsidR="00903C33" w:rsidRPr="00903C33" w:rsidRDefault="00903C33">
                      <w:pPr>
                        <w:rPr>
                          <w:sz w:val="18"/>
                          <w:szCs w:val="18"/>
                        </w:rPr>
                      </w:pPr>
                      <w:r w:rsidRPr="00903C33">
                        <w:rPr>
                          <w:sz w:val="18"/>
                          <w:szCs w:val="18"/>
                        </w:rPr>
                        <w:t>Photo credit: CBM Australia</w:t>
                      </w:r>
                    </w:p>
                  </w:txbxContent>
                </v:textbox>
              </v:shape>
            </w:pict>
          </mc:Fallback>
        </mc:AlternateContent>
      </w:r>
      <w:r w:rsidR="00A75A7F">
        <w:rPr>
          <w:noProof/>
        </w:rPr>
        <w:drawing>
          <wp:anchor distT="0" distB="0" distL="114300" distR="114300" simplePos="0" relativeHeight="251662365" behindDoc="0" locked="0" layoutInCell="1" allowOverlap="1" wp14:anchorId="5CD9F569" wp14:editId="10592D87">
            <wp:simplePos x="0" y="0"/>
            <wp:positionH relativeFrom="column">
              <wp:posOffset>83693</wp:posOffset>
            </wp:positionH>
            <wp:positionV relativeFrom="paragraph">
              <wp:posOffset>415290</wp:posOffset>
            </wp:positionV>
            <wp:extent cx="5754370" cy="3836035"/>
            <wp:effectExtent l="0" t="0" r="0" b="0"/>
            <wp:wrapTopAndBottom/>
            <wp:docPr id="1638436286" name="Picture 64" descr="Image of a Pacific Island woman in a rural setting. She is sitting on a chair and is holding woven fans. She has a pair of crutches leaning against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36286" name="Picture 64" descr="Image of a Pacific Island woman in a rural setting. She is sitting on a chair and is holding woven fans. She has a pair of crutches leaning against her.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4370" cy="3836035"/>
                    </a:xfrm>
                    <a:prstGeom prst="rect">
                      <a:avLst/>
                    </a:prstGeom>
                  </pic:spPr>
                </pic:pic>
              </a:graphicData>
            </a:graphic>
            <wp14:sizeRelH relativeFrom="page">
              <wp14:pctWidth>0</wp14:pctWidth>
            </wp14:sizeRelH>
            <wp14:sizeRelV relativeFrom="page">
              <wp14:pctHeight>0</wp14:pctHeight>
            </wp14:sizeRelV>
          </wp:anchor>
        </w:drawing>
      </w:r>
    </w:p>
    <w:p w14:paraId="6ADD3251" w14:textId="72E6D652" w:rsidR="003D3723" w:rsidRDefault="003D3723">
      <w:pPr>
        <w:spacing w:after="160" w:line="259" w:lineRule="auto"/>
        <w:sectPr w:rsidR="003D3723" w:rsidSect="00690FBF">
          <w:footerReference w:type="default" r:id="rId20"/>
          <w:footerReference w:type="first" r:id="rId21"/>
          <w:pgSz w:w="11906" w:h="16838" w:code="9"/>
          <w:pgMar w:top="1134" w:right="1134" w:bottom="1134" w:left="1134" w:header="709" w:footer="709" w:gutter="0"/>
          <w:cols w:space="708"/>
          <w:titlePg/>
          <w:docGrid w:linePitch="360"/>
        </w:sectPr>
      </w:pPr>
    </w:p>
    <w:p w14:paraId="6BA60A85" w14:textId="6CB1A402" w:rsidR="00B93E1D" w:rsidRDefault="00D44CD7" w:rsidP="00D672AA">
      <w:pPr>
        <w:pStyle w:val="NumberedHeading1"/>
      </w:pPr>
      <w:bookmarkStart w:id="6" w:name="_Toc217291675"/>
      <w:r>
        <w:lastRenderedPageBreak/>
        <w:t xml:space="preserve">Understanding support needs and </w:t>
      </w:r>
      <w:r w:rsidR="00FC7776">
        <w:t>types of support</w:t>
      </w:r>
      <w:bookmarkEnd w:id="6"/>
      <w:r w:rsidR="00FC7776">
        <w:t xml:space="preserve"> </w:t>
      </w:r>
    </w:p>
    <w:p w14:paraId="26B30CB2" w14:textId="754BCAE5" w:rsidR="00E014B8" w:rsidRDefault="7E869431" w:rsidP="00770077">
      <w:pPr>
        <w:rPr>
          <w:lang w:eastAsia="en-US"/>
        </w:rPr>
      </w:pPr>
      <w:r w:rsidRPr="000B7628">
        <w:rPr>
          <w:lang w:eastAsia="en-US"/>
        </w:rPr>
        <w:t>People with disabilities have the right to equal opportunity and participation in all domains of life</w:t>
      </w:r>
      <w:r w:rsidR="00083378" w:rsidRPr="000B7628">
        <w:rPr>
          <w:lang w:eastAsia="en-US"/>
        </w:rPr>
        <w:t xml:space="preserve"> </w:t>
      </w:r>
      <w:r w:rsidR="000B7628">
        <w:rPr>
          <w:lang w:eastAsia="en-US"/>
        </w:rPr>
        <w:t>and society</w:t>
      </w:r>
      <w:r w:rsidR="00E20003">
        <w:rPr>
          <w:lang w:eastAsia="en-US"/>
        </w:rPr>
        <w:t xml:space="preserve">, </w:t>
      </w:r>
      <w:r w:rsidR="001C19C7">
        <w:rPr>
          <w:lang w:eastAsia="en-US"/>
        </w:rPr>
        <w:t>including</w:t>
      </w:r>
      <w:r w:rsidR="00992862">
        <w:rPr>
          <w:lang w:eastAsia="en-US"/>
        </w:rPr>
        <w:t xml:space="preserve"> domains of</w:t>
      </w:r>
      <w:r w:rsidR="00E20003">
        <w:rPr>
          <w:lang w:eastAsia="en-US"/>
        </w:rPr>
        <w:t xml:space="preserve"> </w:t>
      </w:r>
      <w:r w:rsidR="00C73CEF">
        <w:rPr>
          <w:lang w:eastAsia="en-US"/>
        </w:rPr>
        <w:t xml:space="preserve">family, community, social, </w:t>
      </w:r>
      <w:r w:rsidR="00403713">
        <w:rPr>
          <w:lang w:eastAsia="en-US"/>
        </w:rPr>
        <w:t xml:space="preserve">education, health, </w:t>
      </w:r>
      <w:r w:rsidR="00103AFB">
        <w:rPr>
          <w:lang w:eastAsia="en-US"/>
        </w:rPr>
        <w:t>livelihoods</w:t>
      </w:r>
      <w:r w:rsidR="00580CBF">
        <w:rPr>
          <w:lang w:eastAsia="en-US"/>
        </w:rPr>
        <w:t xml:space="preserve">, </w:t>
      </w:r>
      <w:r w:rsidR="00CB12E5">
        <w:rPr>
          <w:lang w:eastAsia="en-US"/>
        </w:rPr>
        <w:t xml:space="preserve">politics, </w:t>
      </w:r>
      <w:r w:rsidR="00F52824">
        <w:rPr>
          <w:lang w:eastAsia="en-US"/>
        </w:rPr>
        <w:t xml:space="preserve">religion, </w:t>
      </w:r>
      <w:r w:rsidR="00395D7B">
        <w:rPr>
          <w:lang w:eastAsia="en-US"/>
        </w:rPr>
        <w:t xml:space="preserve">and </w:t>
      </w:r>
      <w:r w:rsidR="00F52824">
        <w:rPr>
          <w:lang w:eastAsia="en-US"/>
        </w:rPr>
        <w:t>justice</w:t>
      </w:r>
      <w:r w:rsidR="00395D7B">
        <w:rPr>
          <w:lang w:eastAsia="en-US"/>
        </w:rPr>
        <w:t>.</w:t>
      </w:r>
    </w:p>
    <w:p w14:paraId="56D47ADE" w14:textId="5524E11B" w:rsidR="00B428CE" w:rsidRDefault="00B428CE" w:rsidP="00E014B8">
      <w:pPr>
        <w:rPr>
          <w:lang w:eastAsia="en-US"/>
        </w:rPr>
      </w:pPr>
      <w:r w:rsidRPr="4AE9789F">
        <w:rPr>
          <w:lang w:eastAsia="en-US"/>
        </w:rPr>
        <w:t>Disability support in personal</w:t>
      </w:r>
      <w:r w:rsidR="00992862">
        <w:rPr>
          <w:lang w:eastAsia="en-US"/>
        </w:rPr>
        <w:t xml:space="preserve"> and family</w:t>
      </w:r>
      <w:r w:rsidRPr="4AE9789F">
        <w:rPr>
          <w:lang w:eastAsia="en-US"/>
        </w:rPr>
        <w:t xml:space="preserve"> life </w:t>
      </w:r>
      <w:r>
        <w:rPr>
          <w:lang w:eastAsia="en-US"/>
        </w:rPr>
        <w:t>might include assistance for self-care activities such as bathing, toileting, eating and dressing, as well as domestic or household tasks like preparing food, washing clothes, cleaning or growing vegetables. Support in community life may include things like shopping for food, attending religio</w:t>
      </w:r>
      <w:r w:rsidRPr="4AE9789F">
        <w:rPr>
          <w:lang w:eastAsia="en-US"/>
        </w:rPr>
        <w:t>us</w:t>
      </w:r>
      <w:r>
        <w:rPr>
          <w:lang w:eastAsia="en-US"/>
        </w:rPr>
        <w:t xml:space="preserve"> or cultural events, using public transport, and accessing essential services such as healthcare and banking. Support may also be needed to engage in productive activities such as employment, income generation or education, and for participating in recreation such as sport or socialising with friends. During emergencies, people with disabilities may need support with evacuation, finding shelter or accessing essentials such as water </w:t>
      </w:r>
      <w:r w:rsidR="0046489C">
        <w:rPr>
          <w:lang w:eastAsia="en-US"/>
        </w:rPr>
        <w:t xml:space="preserve">and food </w:t>
      </w:r>
      <w:r>
        <w:rPr>
          <w:lang w:eastAsia="en-US"/>
        </w:rPr>
        <w:t>rations</w:t>
      </w:r>
    </w:p>
    <w:p w14:paraId="537A35CF" w14:textId="5F365CFA" w:rsidR="00E014B8" w:rsidRDefault="00E014B8" w:rsidP="00E014B8">
      <w:pPr>
        <w:rPr>
          <w:lang w:eastAsia="en-US"/>
        </w:rPr>
      </w:pPr>
      <w:r>
        <w:rPr>
          <w:lang w:eastAsia="en-US"/>
        </w:rPr>
        <w:t xml:space="preserve">The type and amount of support needed to engage in these </w:t>
      </w:r>
      <w:r w:rsidR="0046489C">
        <w:rPr>
          <w:lang w:eastAsia="en-US"/>
        </w:rPr>
        <w:t>domains</w:t>
      </w:r>
      <w:r>
        <w:rPr>
          <w:lang w:eastAsia="en-US"/>
        </w:rPr>
        <w:t xml:space="preserve"> of daily life will vary from person to person depending on the type and severity of </w:t>
      </w:r>
      <w:r w:rsidR="0046489C">
        <w:rPr>
          <w:lang w:eastAsia="en-US"/>
        </w:rPr>
        <w:t xml:space="preserve">their </w:t>
      </w:r>
      <w:r>
        <w:rPr>
          <w:lang w:eastAsia="en-US"/>
        </w:rPr>
        <w:t>impairments</w:t>
      </w:r>
      <w:r w:rsidRPr="5972C1F8">
        <w:rPr>
          <w:lang w:eastAsia="en-US"/>
        </w:rPr>
        <w:t xml:space="preserve"> and the environment they live in</w:t>
      </w:r>
      <w:r>
        <w:rPr>
          <w:lang w:eastAsia="en-US"/>
        </w:rPr>
        <w:t xml:space="preserve">. </w:t>
      </w:r>
      <w:r w:rsidR="00122151">
        <w:rPr>
          <w:lang w:eastAsia="en-US"/>
        </w:rPr>
        <w:t>For example, s</w:t>
      </w:r>
      <w:r>
        <w:rPr>
          <w:lang w:eastAsia="en-US"/>
        </w:rPr>
        <w:t xml:space="preserve">ome people have </w:t>
      </w:r>
      <w:r w:rsidRPr="5972C1F8">
        <w:rPr>
          <w:lang w:eastAsia="en-US"/>
        </w:rPr>
        <w:t>’</w:t>
      </w:r>
      <w:r>
        <w:rPr>
          <w:lang w:eastAsia="en-US"/>
        </w:rPr>
        <w:t>high support needs</w:t>
      </w:r>
      <w:r w:rsidRPr="5972C1F8">
        <w:rPr>
          <w:lang w:eastAsia="en-US"/>
        </w:rPr>
        <w:t>’</w:t>
      </w:r>
      <w:r>
        <w:rPr>
          <w:lang w:eastAsia="en-US"/>
        </w:rPr>
        <w:t xml:space="preserve">, </w:t>
      </w:r>
      <w:r w:rsidRPr="5972C1F8">
        <w:rPr>
          <w:lang w:eastAsia="en-US"/>
        </w:rPr>
        <w:t xml:space="preserve">meaning they </w:t>
      </w:r>
      <w:r>
        <w:rPr>
          <w:lang w:eastAsia="en-US"/>
        </w:rPr>
        <w:t>requir</w:t>
      </w:r>
      <w:r w:rsidRPr="5972C1F8">
        <w:rPr>
          <w:lang w:eastAsia="en-US"/>
        </w:rPr>
        <w:t>e</w:t>
      </w:r>
      <w:r>
        <w:rPr>
          <w:lang w:eastAsia="en-US"/>
        </w:rPr>
        <w:t xml:space="preserve"> a high </w:t>
      </w:r>
      <w:proofErr w:type="gramStart"/>
      <w:r>
        <w:rPr>
          <w:lang w:eastAsia="en-US"/>
        </w:rPr>
        <w:t xml:space="preserve">level </w:t>
      </w:r>
      <w:r w:rsidR="000D5DD9">
        <w:rPr>
          <w:lang w:eastAsia="en-US"/>
        </w:rPr>
        <w:t xml:space="preserve"> and</w:t>
      </w:r>
      <w:proofErr w:type="gramEnd"/>
      <w:r w:rsidR="000D5DD9">
        <w:rPr>
          <w:lang w:eastAsia="en-US"/>
        </w:rPr>
        <w:t xml:space="preserve"> </w:t>
      </w:r>
      <w:r w:rsidR="003619F7">
        <w:rPr>
          <w:lang w:eastAsia="en-US"/>
        </w:rPr>
        <w:t xml:space="preserve">frequent </w:t>
      </w:r>
      <w:r>
        <w:rPr>
          <w:lang w:eastAsia="en-US"/>
        </w:rPr>
        <w:t xml:space="preserve">support from others in many aspects of daily life, while </w:t>
      </w:r>
      <w:r w:rsidRPr="5972C1F8">
        <w:rPr>
          <w:lang w:eastAsia="en-US"/>
        </w:rPr>
        <w:t>some people</w:t>
      </w:r>
      <w:r>
        <w:rPr>
          <w:lang w:eastAsia="en-US"/>
        </w:rPr>
        <w:t xml:space="preserve"> may only require support in some specific areas of daily life, or only need a small amount of support, or for a short time.  </w:t>
      </w:r>
    </w:p>
    <w:p w14:paraId="126F3B17" w14:textId="77777777" w:rsidR="00E014B8" w:rsidRDefault="00E014B8" w:rsidP="00E014B8">
      <w:pPr>
        <w:rPr>
          <w:lang w:eastAsia="en-US"/>
        </w:rPr>
      </w:pPr>
      <w:r w:rsidRPr="4AE9789F">
        <w:rPr>
          <w:lang w:eastAsia="en-US"/>
        </w:rPr>
        <w:t>The support a person might need</w:t>
      </w:r>
      <w:r>
        <w:rPr>
          <w:lang w:eastAsia="en-US"/>
        </w:rPr>
        <w:t xml:space="preserve"> in any of these areas of daily life </w:t>
      </w:r>
      <w:r w:rsidRPr="4AE9789F">
        <w:rPr>
          <w:lang w:eastAsia="en-US"/>
        </w:rPr>
        <w:t>could be:</w:t>
      </w:r>
    </w:p>
    <w:p w14:paraId="503AA29E" w14:textId="665FBF5E" w:rsidR="00E014B8" w:rsidRDefault="00E014B8" w:rsidP="00310754">
      <w:pPr>
        <w:pStyle w:val="ListParagraph"/>
        <w:numPr>
          <w:ilvl w:val="0"/>
          <w:numId w:val="1"/>
        </w:numPr>
        <w:rPr>
          <w:lang w:eastAsia="en-US"/>
        </w:rPr>
      </w:pPr>
      <w:r w:rsidRPr="4AE9789F">
        <w:rPr>
          <w:lang w:eastAsia="en-US"/>
        </w:rPr>
        <w:t xml:space="preserve"> physical (e.g. assistance with moving from bed to a wheelchair, using a shower</w:t>
      </w:r>
      <w:r w:rsidR="00F015EF">
        <w:rPr>
          <w:lang w:eastAsia="en-US"/>
        </w:rPr>
        <w:t xml:space="preserve"> chair of commode, pushing a wheelchair</w:t>
      </w:r>
      <w:r w:rsidRPr="4AE9789F">
        <w:rPr>
          <w:lang w:eastAsia="en-US"/>
        </w:rPr>
        <w:t>),</w:t>
      </w:r>
    </w:p>
    <w:p w14:paraId="747D6940" w14:textId="4A5F5D6C" w:rsidR="00E014B8" w:rsidRDefault="00E014B8" w:rsidP="00310754">
      <w:pPr>
        <w:pStyle w:val="ListParagraph"/>
        <w:numPr>
          <w:ilvl w:val="0"/>
          <w:numId w:val="1"/>
        </w:numPr>
        <w:rPr>
          <w:lang w:eastAsia="en-US"/>
        </w:rPr>
      </w:pPr>
      <w:r w:rsidRPr="4AE9789F">
        <w:rPr>
          <w:lang w:eastAsia="en-US"/>
        </w:rPr>
        <w:t>cognitive (e.g. assistance with p</w:t>
      </w:r>
      <w:r w:rsidR="004808A5">
        <w:rPr>
          <w:lang w:eastAsia="en-US"/>
        </w:rPr>
        <w:t>utting</w:t>
      </w:r>
      <w:r w:rsidRPr="4AE9789F">
        <w:rPr>
          <w:lang w:eastAsia="en-US"/>
        </w:rPr>
        <w:t xml:space="preserve"> together the steps needed to get dressed</w:t>
      </w:r>
      <w:r w:rsidR="00AC7282">
        <w:rPr>
          <w:lang w:eastAsia="en-US"/>
        </w:rPr>
        <w:t xml:space="preserve"> or cook a meal</w:t>
      </w:r>
      <w:r w:rsidR="00A14D9C">
        <w:rPr>
          <w:lang w:eastAsia="en-US"/>
        </w:rPr>
        <w:t>, make a shopping list</w:t>
      </w:r>
      <w:r w:rsidRPr="4AE9789F">
        <w:rPr>
          <w:lang w:eastAsia="en-US"/>
        </w:rPr>
        <w:t>, putting pills in an organiser</w:t>
      </w:r>
      <w:r>
        <w:rPr>
          <w:lang w:eastAsia="en-US"/>
        </w:rPr>
        <w:t>,</w:t>
      </w:r>
      <w:r w:rsidRPr="4AE9789F">
        <w:rPr>
          <w:lang w:eastAsia="en-US"/>
        </w:rPr>
        <w:t xml:space="preserve"> or providing support to</w:t>
      </w:r>
      <w:r w:rsidR="00C56787">
        <w:rPr>
          <w:lang w:eastAsia="en-US"/>
        </w:rPr>
        <w:t xml:space="preserve"> understand information and</w:t>
      </w:r>
      <w:r w:rsidRPr="4AE9789F">
        <w:rPr>
          <w:lang w:eastAsia="en-US"/>
        </w:rPr>
        <w:t xml:space="preserve"> make decisions), </w:t>
      </w:r>
    </w:p>
    <w:p w14:paraId="0A3BC4FF" w14:textId="0E193ED3" w:rsidR="00E014B8" w:rsidRDefault="00E014B8" w:rsidP="00310754">
      <w:pPr>
        <w:pStyle w:val="ListParagraph"/>
        <w:numPr>
          <w:ilvl w:val="0"/>
          <w:numId w:val="1"/>
        </w:numPr>
        <w:rPr>
          <w:lang w:eastAsia="en-US"/>
        </w:rPr>
      </w:pPr>
      <w:r w:rsidRPr="4AE9789F">
        <w:rPr>
          <w:lang w:eastAsia="en-US"/>
        </w:rPr>
        <w:t xml:space="preserve">social-emotional (e.g. having someone to talk to </w:t>
      </w:r>
      <w:r w:rsidR="00AD0C5D">
        <w:rPr>
          <w:lang w:eastAsia="en-US"/>
        </w:rPr>
        <w:t xml:space="preserve">when </w:t>
      </w:r>
      <w:r w:rsidR="00AC7282">
        <w:rPr>
          <w:lang w:eastAsia="en-US"/>
        </w:rPr>
        <w:t xml:space="preserve">feeling </w:t>
      </w:r>
      <w:r w:rsidR="00AD0C5D">
        <w:rPr>
          <w:lang w:eastAsia="en-US"/>
        </w:rPr>
        <w:t>anxious or sad</w:t>
      </w:r>
      <w:r w:rsidRPr="4AE9789F">
        <w:rPr>
          <w:lang w:eastAsia="en-US"/>
        </w:rPr>
        <w:t xml:space="preserve">) </w:t>
      </w:r>
    </w:p>
    <w:p w14:paraId="050F851A" w14:textId="2834D579" w:rsidR="00E014B8" w:rsidRDefault="00E014B8" w:rsidP="00310754">
      <w:pPr>
        <w:pStyle w:val="ListParagraph"/>
        <w:numPr>
          <w:ilvl w:val="0"/>
          <w:numId w:val="1"/>
        </w:numPr>
        <w:rPr>
          <w:lang w:eastAsia="en-US"/>
        </w:rPr>
      </w:pPr>
      <w:r w:rsidRPr="4AE9789F">
        <w:rPr>
          <w:lang w:eastAsia="en-US"/>
        </w:rPr>
        <w:t xml:space="preserve">communication (e.g. sign language interpretation, </w:t>
      </w:r>
      <w:r w:rsidR="00BB487A">
        <w:rPr>
          <w:lang w:eastAsia="en-US"/>
        </w:rPr>
        <w:t>using</w:t>
      </w:r>
      <w:r w:rsidRPr="4AE9789F">
        <w:rPr>
          <w:lang w:eastAsia="en-US"/>
        </w:rPr>
        <w:t xml:space="preserve"> </w:t>
      </w:r>
      <w:r>
        <w:rPr>
          <w:lang w:eastAsia="en-US"/>
        </w:rPr>
        <w:t xml:space="preserve">a </w:t>
      </w:r>
      <w:r w:rsidRPr="4AE9789F">
        <w:rPr>
          <w:lang w:eastAsia="en-US"/>
        </w:rPr>
        <w:t>screen reader</w:t>
      </w:r>
      <w:r w:rsidR="00BB487A">
        <w:rPr>
          <w:lang w:eastAsia="en-US"/>
        </w:rPr>
        <w:t xml:space="preserve"> or communication </w:t>
      </w:r>
      <w:proofErr w:type="spellStart"/>
      <w:r w:rsidR="00BB487A">
        <w:rPr>
          <w:lang w:eastAsia="en-US"/>
        </w:rPr>
        <w:t>baord</w:t>
      </w:r>
      <w:proofErr w:type="spellEnd"/>
      <w:r w:rsidRPr="4AE9789F">
        <w:rPr>
          <w:lang w:eastAsia="en-US"/>
        </w:rPr>
        <w:t xml:space="preserve">, simplifying complex information). </w:t>
      </w:r>
    </w:p>
    <w:p w14:paraId="3DA34E65" w14:textId="11115EEB" w:rsidR="00B65F7A" w:rsidRPr="00F22D94" w:rsidRDefault="00817224" w:rsidP="00817224">
      <w:pPr>
        <w:rPr>
          <w:lang w:eastAsia="en-US"/>
        </w:rPr>
        <w:sectPr w:rsidR="00B65F7A" w:rsidRPr="00F22D94" w:rsidSect="00690FBF">
          <w:pgSz w:w="11906" w:h="16838" w:code="9"/>
          <w:pgMar w:top="1134" w:right="1134" w:bottom="1134" w:left="1134" w:header="709" w:footer="709" w:gutter="0"/>
          <w:cols w:space="708"/>
          <w:titlePg/>
          <w:docGrid w:linePitch="360"/>
        </w:sectPr>
      </w:pPr>
      <w:r>
        <w:rPr>
          <w:noProof/>
        </w:rPr>
        <mc:AlternateContent>
          <mc:Choice Requires="wps">
            <w:drawing>
              <wp:anchor distT="0" distB="0" distL="114300" distR="114300" simplePos="0" relativeHeight="251658253" behindDoc="0" locked="0" layoutInCell="1" allowOverlap="1" wp14:anchorId="31B24198" wp14:editId="47479AE9">
                <wp:simplePos x="0" y="0"/>
                <wp:positionH relativeFrom="margin">
                  <wp:posOffset>23495</wp:posOffset>
                </wp:positionH>
                <wp:positionV relativeFrom="paragraph">
                  <wp:posOffset>161649</wp:posOffset>
                </wp:positionV>
                <wp:extent cx="6352162" cy="3463047"/>
                <wp:effectExtent l="0" t="0" r="10795" b="17145"/>
                <wp:wrapNone/>
                <wp:docPr id="1439378072" name="Text Box 17"/>
                <wp:cNvGraphicFramePr/>
                <a:graphic xmlns:a="http://schemas.openxmlformats.org/drawingml/2006/main">
                  <a:graphicData uri="http://schemas.microsoft.com/office/word/2010/wordprocessingShape">
                    <wps:wsp>
                      <wps:cNvSpPr txBox="1"/>
                      <wps:spPr>
                        <a:xfrm>
                          <a:off x="0" y="0"/>
                          <a:ext cx="6352162" cy="3463047"/>
                        </a:xfrm>
                        <a:prstGeom prst="rect">
                          <a:avLst/>
                        </a:prstGeom>
                        <a:solidFill>
                          <a:schemeClr val="accent2">
                            <a:lumMod val="20000"/>
                            <a:lumOff val="80000"/>
                          </a:schemeClr>
                        </a:solidFill>
                        <a:ln w="6350">
                          <a:solidFill>
                            <a:prstClr val="black"/>
                          </a:solidFill>
                        </a:ln>
                      </wps:spPr>
                      <wps:txbx>
                        <w:txbxContent>
                          <w:p w14:paraId="366588CA" w14:textId="77777777" w:rsidR="00B65F7A" w:rsidRPr="000D3A65" w:rsidRDefault="00B65F7A" w:rsidP="00B65F7A">
                            <w:pPr>
                              <w:pStyle w:val="Heading3"/>
                              <w:rPr>
                                <w:b/>
                                <w:bCs/>
                              </w:rPr>
                            </w:pPr>
                            <w:r w:rsidRPr="000D3A65">
                              <w:rPr>
                                <w:b/>
                                <w:bCs/>
                              </w:rPr>
                              <w:t>Disability support and the preconditions for inclusion</w:t>
                            </w:r>
                          </w:p>
                          <w:p w14:paraId="703D7A68" w14:textId="2660620C" w:rsidR="00B65F7A" w:rsidRPr="00F22D94" w:rsidRDefault="00B65F7A" w:rsidP="00B65F7A">
                            <w:pPr>
                              <w:spacing w:after="160" w:line="259" w:lineRule="auto"/>
                            </w:pPr>
                            <w:r w:rsidRPr="0008740B">
                              <w:t xml:space="preserve">The Pacific Disability Forum’s Preconditions </w:t>
                            </w:r>
                            <w:r w:rsidR="008C2032">
                              <w:t>for</w:t>
                            </w:r>
                            <w:r w:rsidRPr="0008740B">
                              <w:t xml:space="preserve"> Inclusion Framework identifies 6 key preconditions: accessibility, assistive technology, community-based inclusive development, non-discrimination, social protection and support services. These </w:t>
                            </w:r>
                            <w:r w:rsidRPr="0008740B">
                              <w:rPr>
                                <w:lang w:eastAsia="en-US"/>
                              </w:rPr>
                              <w:t>preconditions must intersect and complement each other to achieve equity for people with disabilities</w:t>
                            </w:r>
                          </w:p>
                          <w:p w14:paraId="018DDD7F" w14:textId="6F21BF0B" w:rsidR="00B65F7A" w:rsidRDefault="00B65F7A" w:rsidP="00B65F7A">
                            <w:pPr>
                              <w:spacing w:after="160" w:line="259" w:lineRule="auto"/>
                            </w:pPr>
                            <w:r>
                              <w:rPr>
                                <w:lang w:eastAsia="en-US"/>
                              </w:rPr>
                              <w:t>For example, the</w:t>
                            </w:r>
                            <w:r w:rsidRPr="4AE9789F">
                              <w:rPr>
                                <w:lang w:eastAsia="en-US"/>
                              </w:rPr>
                              <w:t xml:space="preserve"> need for support from other people, and amount of support required, may be increased</w:t>
                            </w:r>
                            <w:r>
                              <w:rPr>
                                <w:lang w:eastAsia="en-US"/>
                              </w:rPr>
                              <w:t xml:space="preserve"> </w:t>
                            </w:r>
                            <w:r w:rsidRPr="4AE9789F">
                              <w:rPr>
                                <w:lang w:eastAsia="en-US"/>
                              </w:rPr>
                              <w:t xml:space="preserve">by inaccessible environments, lack of access to appropriate AT, and lack of reasonable accommodations. For example, a person with a mobility impairment who has access to a walking frame or other suitable mobility device may be able to move freely around their own home. Without access to the device, they may be dependent on others to assist them to stand up and walk from one room to another. A person who is deaf who has voice to text software on their phone may be able to communicate with their doctor at a medical appointment independently. Without access to this software, or without the doctor being willing to use this method of communication, the person might need another person to attend their appointment with them which they may prefer not to do. </w:t>
                            </w:r>
                          </w:p>
                          <w:p w14:paraId="3A771266" w14:textId="790C2799" w:rsidR="00B65F7A" w:rsidRDefault="00B65F7A" w:rsidP="00B65F7A">
                            <w:pPr>
                              <w:spacing w:after="160" w:line="259" w:lineRule="auto"/>
                            </w:pPr>
                            <w:r>
                              <w:t>The preconditions form a continuum of support</w:t>
                            </w:r>
                            <w:r w:rsidR="005E4D46">
                              <w:t>, programs and actions</w:t>
                            </w:r>
                            <w:r w:rsidR="00B40EDD">
                              <w:t xml:space="preserve"> to </w:t>
                            </w:r>
                            <w:r w:rsidR="003D5CC6">
                              <w:t>enable equity</w:t>
                            </w:r>
                            <w:r>
                              <w:t xml:space="preserve"> for people with disabilities, their families and </w:t>
                            </w:r>
                            <w:r w:rsidR="004808A5">
                              <w:t>support persons</w:t>
                            </w:r>
                            <w:r>
                              <w:t>, as</w:t>
                            </w:r>
                            <w:r w:rsidR="00962C1E">
                              <w:t xml:space="preserve"> illustrated</w:t>
                            </w:r>
                            <w:r>
                              <w:t xml:space="preserve"> in the next section. </w:t>
                            </w:r>
                          </w:p>
                          <w:p w14:paraId="5C773289" w14:textId="77777777" w:rsidR="00B65F7A" w:rsidRDefault="00B65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24198" id="Text Box 17" o:spid="_x0000_s1032" type="#_x0000_t202" style="position:absolute;margin-left:1.85pt;margin-top:12.75pt;width:500.15pt;height:272.7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" fillcolor="#daf4fc [661]" strokeweight=".5pt">
                <v:textbox>
                  <w:txbxContent>
                    <w:p w14:paraId="366588CA" w14:textId="77777777" w:rsidR="00B65F7A" w:rsidRPr="000D3A65" w:rsidRDefault="00B65F7A" w:rsidP="00B65F7A">
                      <w:pPr>
                        <w:pStyle w:val="Heading3"/>
                        <w:rPr>
                          <w:b/>
                          <w:bCs/>
                        </w:rPr>
                      </w:pPr>
                      <w:r w:rsidRPr="000D3A65">
                        <w:rPr>
                          <w:b/>
                          <w:bCs/>
                        </w:rPr>
                        <w:t>Disability support and the preconditions for inclusion</w:t>
                      </w:r>
                    </w:p>
                    <w:p w14:paraId="703D7A68" w14:textId="2660620C" w:rsidR="00B65F7A" w:rsidRPr="00F22D94" w:rsidRDefault="00B65F7A" w:rsidP="00B65F7A">
                      <w:pPr>
                        <w:spacing w:after="160" w:line="259" w:lineRule="auto"/>
                      </w:pPr>
                      <w:r w:rsidRPr="0008740B">
                        <w:t xml:space="preserve">The Pacific Disability Forum’s Preconditions </w:t>
                      </w:r>
                      <w:r w:rsidR="008C2032">
                        <w:t>for</w:t>
                      </w:r>
                      <w:r w:rsidRPr="0008740B">
                        <w:t xml:space="preserve"> Inclusion Framework identifies 6 key preconditions: accessibility, assistive technology, community-based inclusive development, non-discrimination, social protection and support services. These </w:t>
                      </w:r>
                      <w:r w:rsidRPr="0008740B">
                        <w:rPr>
                          <w:lang w:eastAsia="en-US"/>
                        </w:rPr>
                        <w:t>preconditions must intersect and complement each other to achieve equity for people with disabilities</w:t>
                      </w:r>
                    </w:p>
                    <w:p w14:paraId="018DDD7F" w14:textId="6F21BF0B" w:rsidR="00B65F7A" w:rsidRDefault="00B65F7A" w:rsidP="00B65F7A">
                      <w:pPr>
                        <w:spacing w:after="160" w:line="259" w:lineRule="auto"/>
                      </w:pPr>
                      <w:r>
                        <w:rPr>
                          <w:lang w:eastAsia="en-US"/>
                        </w:rPr>
                        <w:t>For example, the</w:t>
                      </w:r>
                      <w:r w:rsidRPr="4AE9789F">
                        <w:rPr>
                          <w:lang w:eastAsia="en-US"/>
                        </w:rPr>
                        <w:t xml:space="preserve"> need for support from other people, and amount of support required, may be increased</w:t>
                      </w:r>
                      <w:r>
                        <w:rPr>
                          <w:lang w:eastAsia="en-US"/>
                        </w:rPr>
                        <w:t xml:space="preserve"> </w:t>
                      </w:r>
                      <w:r w:rsidRPr="4AE9789F">
                        <w:rPr>
                          <w:lang w:eastAsia="en-US"/>
                        </w:rPr>
                        <w:t xml:space="preserve">by inaccessible environments, lack of access to appropriate AT, and lack of reasonable accommodations. For example, a person with a mobility impairment who has access to a walking frame or other suitable mobility device may be able to move freely around their own home. Without access to the device, they may be dependent on others to assist them to stand up and walk from one room to another. A person who is deaf who has voice to text software on their phone may be able to communicate with their doctor at a medical appointment independently. Without access to this software, or without the doctor being willing to use this method of communication, the person might need another person to attend their appointment with them which they may prefer not to do. </w:t>
                      </w:r>
                    </w:p>
                    <w:p w14:paraId="3A771266" w14:textId="790C2799" w:rsidR="00B65F7A" w:rsidRDefault="00B65F7A" w:rsidP="00B65F7A">
                      <w:pPr>
                        <w:spacing w:after="160" w:line="259" w:lineRule="auto"/>
                      </w:pPr>
                      <w:r>
                        <w:t>The preconditions form a continuum of support</w:t>
                      </w:r>
                      <w:r w:rsidR="005E4D46">
                        <w:t>, programs and actions</w:t>
                      </w:r>
                      <w:r w:rsidR="00B40EDD">
                        <w:t xml:space="preserve"> to </w:t>
                      </w:r>
                      <w:r w:rsidR="003D5CC6">
                        <w:t>enable equity</w:t>
                      </w:r>
                      <w:r>
                        <w:t xml:space="preserve"> for people with disabilities, their families and </w:t>
                      </w:r>
                      <w:r w:rsidR="004808A5">
                        <w:t>support persons</w:t>
                      </w:r>
                      <w:r>
                        <w:t>, as</w:t>
                      </w:r>
                      <w:r w:rsidR="00962C1E">
                        <w:t xml:space="preserve"> illustrated</w:t>
                      </w:r>
                      <w:r>
                        <w:t xml:space="preserve"> in the next section. </w:t>
                      </w:r>
                    </w:p>
                    <w:p w14:paraId="5C773289" w14:textId="77777777" w:rsidR="00B65F7A" w:rsidRDefault="00B65F7A"/>
                  </w:txbxContent>
                </v:textbox>
                <w10:wrap anchorx="margin"/>
              </v:shape>
            </w:pict>
          </mc:Fallback>
        </mc:AlternateContent>
      </w:r>
    </w:p>
    <w:p w14:paraId="4646ADFC" w14:textId="784FA429" w:rsidR="00BF6E24" w:rsidRDefault="003B1FE9" w:rsidP="00D672AA">
      <w:pPr>
        <w:pStyle w:val="NumberedHeading1"/>
      </w:pPr>
      <w:bookmarkStart w:id="7" w:name="_Toc217291676"/>
      <w:r w:rsidRPr="00DD5FDF">
        <w:lastRenderedPageBreak/>
        <w:t xml:space="preserve">Continuum of </w:t>
      </w:r>
      <w:r w:rsidR="00A712D8">
        <w:t>needs to ensure rights of p</w:t>
      </w:r>
      <w:r w:rsidR="001514E4">
        <w:t>eople</w:t>
      </w:r>
      <w:r w:rsidR="00A712D8">
        <w:t xml:space="preserve"> with disabilit</w:t>
      </w:r>
      <w:r w:rsidR="001514E4">
        <w:t>y</w:t>
      </w:r>
      <w:bookmarkEnd w:id="7"/>
      <w:r w:rsidR="00A712D8">
        <w:t xml:space="preserve"> </w:t>
      </w:r>
    </w:p>
    <w:p w14:paraId="6391C435" w14:textId="37F31E2B" w:rsidR="00361258" w:rsidRPr="00361258" w:rsidRDefault="00567F2E" w:rsidP="00361258">
      <w:pPr>
        <w:rPr>
          <w:lang w:eastAsia="en-US"/>
        </w:rPr>
      </w:pPr>
      <w:r>
        <w:rPr>
          <w:lang w:eastAsia="en-US"/>
        </w:rPr>
        <w:t>For people with disabilit</w:t>
      </w:r>
      <w:r w:rsidR="001514E4">
        <w:rPr>
          <w:lang w:eastAsia="en-US"/>
        </w:rPr>
        <w:t>y</w:t>
      </w:r>
      <w:r>
        <w:rPr>
          <w:lang w:eastAsia="en-US"/>
        </w:rPr>
        <w:t xml:space="preserve"> to </w:t>
      </w:r>
      <w:r w:rsidRPr="00F80091">
        <w:t>fully participate in everyday life</w:t>
      </w:r>
      <w:r w:rsidR="008C4814">
        <w:t xml:space="preserve">, </w:t>
      </w:r>
      <w:r w:rsidR="00F23D92">
        <w:t xml:space="preserve">a </w:t>
      </w:r>
      <w:r w:rsidR="0083502F">
        <w:t xml:space="preserve">comprehensive set of </w:t>
      </w:r>
      <w:r w:rsidR="008C4814">
        <w:t>support</w:t>
      </w:r>
      <w:r w:rsidR="00F670AF">
        <w:t>s and interventions are</w:t>
      </w:r>
      <w:r w:rsidR="0083502F">
        <w:t xml:space="preserve"> needed a</w:t>
      </w:r>
      <w:r w:rsidR="00664F49">
        <w:t>cross</w:t>
      </w:r>
      <w:r w:rsidR="00B20972">
        <w:t xml:space="preserve"> a continuum</w:t>
      </w:r>
      <w:r w:rsidR="00664F49">
        <w:t xml:space="preserve">. </w:t>
      </w:r>
      <w:r w:rsidR="0071606F">
        <w:t>This includes</w:t>
      </w:r>
      <w:r w:rsidR="002240FF">
        <w:t xml:space="preserve"> 1) Support</w:t>
      </w:r>
      <w:r w:rsidR="002D341E">
        <w:t xml:space="preserve"> </w:t>
      </w:r>
      <w:r w:rsidR="005C1555">
        <w:t>S</w:t>
      </w:r>
      <w:r w:rsidR="002D341E">
        <w:t>ervices</w:t>
      </w:r>
      <w:r w:rsidR="002240FF">
        <w:t>; 2)</w:t>
      </w:r>
      <w:r w:rsidR="002D341E">
        <w:t xml:space="preserve"> Empowerment and </w:t>
      </w:r>
      <w:r w:rsidR="005C1555">
        <w:t>C</w:t>
      </w:r>
      <w:r w:rsidR="002D341E">
        <w:t xml:space="preserve">apacity </w:t>
      </w:r>
      <w:r w:rsidR="005C1555">
        <w:t>B</w:t>
      </w:r>
      <w:r w:rsidR="002D341E">
        <w:t xml:space="preserve">uilding </w:t>
      </w:r>
      <w:r w:rsidR="005C1555">
        <w:t>P</w:t>
      </w:r>
      <w:r w:rsidR="002D341E">
        <w:t>rograms</w:t>
      </w:r>
      <w:r w:rsidR="002240FF">
        <w:t xml:space="preserve">; and 3) Creating </w:t>
      </w:r>
      <w:r w:rsidR="00B70D3D">
        <w:t>A</w:t>
      </w:r>
      <w:r w:rsidR="002240FF">
        <w:t xml:space="preserve">ccessible and </w:t>
      </w:r>
      <w:r w:rsidR="00B70D3D">
        <w:t>E</w:t>
      </w:r>
      <w:r w:rsidR="002240FF">
        <w:t xml:space="preserve">nabling </w:t>
      </w:r>
      <w:r w:rsidR="00B70D3D">
        <w:t>E</w:t>
      </w:r>
      <w:r w:rsidR="002240FF">
        <w:t xml:space="preserve">nvironments. </w:t>
      </w:r>
      <w:r w:rsidR="00D927E4">
        <w:t xml:space="preserve">Each of these </w:t>
      </w:r>
      <w:r w:rsidR="00E6336C">
        <w:t>are</w:t>
      </w:r>
      <w:r w:rsidR="00D927E4">
        <w:t xml:space="preserve"> described in </w:t>
      </w:r>
      <w:r w:rsidR="005F1465">
        <w:fldChar w:fldCharType="begin"/>
      </w:r>
      <w:r w:rsidR="005F1465">
        <w:instrText xml:space="preserve"> REF _Ref215839786 \h </w:instrText>
      </w:r>
      <w:r w:rsidR="005F1465">
        <w:fldChar w:fldCharType="separate"/>
      </w:r>
      <w:r w:rsidR="00AD56EF">
        <w:t xml:space="preserve">Table </w:t>
      </w:r>
      <w:r w:rsidR="00AD56EF">
        <w:rPr>
          <w:noProof/>
        </w:rPr>
        <w:t>2</w:t>
      </w:r>
      <w:r w:rsidR="005F1465">
        <w:fldChar w:fldCharType="end"/>
      </w:r>
      <w:r w:rsidR="005F1465">
        <w:t xml:space="preserve"> </w:t>
      </w:r>
      <w:r w:rsidR="00D927E4">
        <w:t xml:space="preserve">below. </w:t>
      </w:r>
    </w:p>
    <w:p w14:paraId="42FEE86E" w14:textId="2E4A8986" w:rsidR="002D2B48" w:rsidRDefault="00A12BC9" w:rsidP="00EB3C38">
      <w:pPr>
        <w:rPr>
          <w:lang w:eastAsia="en-US"/>
        </w:rPr>
      </w:pPr>
      <w:r>
        <w:rPr>
          <w:lang w:eastAsia="en-US"/>
        </w:rPr>
        <w:t xml:space="preserve">The </w:t>
      </w:r>
      <w:r w:rsidR="00B70D3D">
        <w:rPr>
          <w:lang w:eastAsia="en-US"/>
        </w:rPr>
        <w:t xml:space="preserve">different </w:t>
      </w:r>
      <w:r w:rsidR="00D16A63">
        <w:rPr>
          <w:lang w:eastAsia="en-US"/>
        </w:rPr>
        <w:t>layers</w:t>
      </w:r>
      <w:r>
        <w:rPr>
          <w:lang w:eastAsia="en-US"/>
        </w:rPr>
        <w:t xml:space="preserve"> of the continuum in</w:t>
      </w:r>
      <w:r w:rsidR="00843DDE">
        <w:rPr>
          <w:lang w:eastAsia="en-US"/>
        </w:rPr>
        <w:t xml:space="preserve">teract, with the </w:t>
      </w:r>
      <w:r w:rsidR="00C53151">
        <w:rPr>
          <w:lang w:eastAsia="en-US"/>
        </w:rPr>
        <w:t>support</w:t>
      </w:r>
      <w:r w:rsidR="00D16A63">
        <w:rPr>
          <w:lang w:eastAsia="en-US"/>
        </w:rPr>
        <w:t>s</w:t>
      </w:r>
      <w:r w:rsidR="003B05EC">
        <w:rPr>
          <w:lang w:eastAsia="en-US"/>
        </w:rPr>
        <w:t>, programs</w:t>
      </w:r>
      <w:r w:rsidR="00D16A63">
        <w:rPr>
          <w:lang w:eastAsia="en-US"/>
        </w:rPr>
        <w:t xml:space="preserve"> or actions</w:t>
      </w:r>
      <w:r w:rsidR="00C53151">
        <w:rPr>
          <w:lang w:eastAsia="en-US"/>
        </w:rPr>
        <w:t xml:space="preserve"> provided at one </w:t>
      </w:r>
      <w:r w:rsidR="00D16A63">
        <w:rPr>
          <w:lang w:eastAsia="en-US"/>
        </w:rPr>
        <w:t>layer</w:t>
      </w:r>
      <w:r w:rsidR="00C53151">
        <w:rPr>
          <w:lang w:eastAsia="en-US"/>
        </w:rPr>
        <w:t xml:space="preserve"> having the potential to impact the support needed</w:t>
      </w:r>
      <w:r w:rsidR="00E1044C">
        <w:rPr>
          <w:lang w:eastAsia="en-US"/>
        </w:rPr>
        <w:t xml:space="preserve"> or provided</w:t>
      </w:r>
      <w:r w:rsidR="00C53151">
        <w:rPr>
          <w:lang w:eastAsia="en-US"/>
        </w:rPr>
        <w:t xml:space="preserve"> at</w:t>
      </w:r>
      <w:r w:rsidR="002927FF">
        <w:rPr>
          <w:lang w:eastAsia="en-US"/>
        </w:rPr>
        <w:t xml:space="preserve"> </w:t>
      </w:r>
      <w:r w:rsidR="00C53151">
        <w:rPr>
          <w:lang w:eastAsia="en-US"/>
        </w:rPr>
        <w:t>other level</w:t>
      </w:r>
      <w:r w:rsidR="002927FF">
        <w:rPr>
          <w:lang w:eastAsia="en-US"/>
        </w:rPr>
        <w:t>s</w:t>
      </w:r>
      <w:r w:rsidR="00C53151">
        <w:rPr>
          <w:lang w:eastAsia="en-US"/>
        </w:rPr>
        <w:t xml:space="preserve">. For example, </w:t>
      </w:r>
      <w:r w:rsidR="00D16A63">
        <w:rPr>
          <w:lang w:eastAsia="en-US"/>
        </w:rPr>
        <w:t>Layer</w:t>
      </w:r>
      <w:r w:rsidR="00B04BBF">
        <w:rPr>
          <w:lang w:eastAsia="en-US"/>
        </w:rPr>
        <w:t xml:space="preserve"> 2 </w:t>
      </w:r>
      <w:r w:rsidR="00F32DCF">
        <w:rPr>
          <w:lang w:eastAsia="en-US"/>
        </w:rPr>
        <w:t xml:space="preserve">Empowerment and Capacity Building Programs </w:t>
      </w:r>
      <w:r w:rsidR="002E4C9E">
        <w:rPr>
          <w:lang w:eastAsia="en-US"/>
        </w:rPr>
        <w:t xml:space="preserve">can </w:t>
      </w:r>
      <w:r w:rsidR="00614E1F">
        <w:rPr>
          <w:lang w:eastAsia="en-US"/>
        </w:rPr>
        <w:t>enhance</w:t>
      </w:r>
      <w:r w:rsidR="00B70D3D">
        <w:rPr>
          <w:lang w:eastAsia="en-US"/>
        </w:rPr>
        <w:t xml:space="preserve"> the effectiveness </w:t>
      </w:r>
      <w:r w:rsidR="00614E1F">
        <w:rPr>
          <w:lang w:eastAsia="en-US"/>
        </w:rPr>
        <w:t xml:space="preserve">and sustainability </w:t>
      </w:r>
      <w:r w:rsidR="00B70D3D">
        <w:rPr>
          <w:lang w:eastAsia="en-US"/>
        </w:rPr>
        <w:t xml:space="preserve">of </w:t>
      </w:r>
      <w:r w:rsidR="00AD6BC8">
        <w:rPr>
          <w:lang w:eastAsia="en-US"/>
        </w:rPr>
        <w:t>Layer 1</w:t>
      </w:r>
      <w:r w:rsidR="00B70D3D">
        <w:rPr>
          <w:lang w:eastAsia="en-US"/>
        </w:rPr>
        <w:t xml:space="preserve"> Support</w:t>
      </w:r>
      <w:r w:rsidR="00F32DCF">
        <w:rPr>
          <w:lang w:eastAsia="en-US"/>
        </w:rPr>
        <w:t xml:space="preserve"> Services</w:t>
      </w:r>
      <w:r w:rsidR="00531932">
        <w:rPr>
          <w:lang w:eastAsia="en-US"/>
        </w:rPr>
        <w:t xml:space="preserve">. The more </w:t>
      </w:r>
      <w:r w:rsidR="00FE74B9">
        <w:rPr>
          <w:lang w:eastAsia="en-US"/>
        </w:rPr>
        <w:t xml:space="preserve">support provided for </w:t>
      </w:r>
      <w:r w:rsidR="00614E1F">
        <w:rPr>
          <w:lang w:eastAsia="en-US"/>
        </w:rPr>
        <w:t>Layer</w:t>
      </w:r>
      <w:r w:rsidR="00FE74B9">
        <w:rPr>
          <w:lang w:eastAsia="en-US"/>
        </w:rPr>
        <w:t xml:space="preserve"> 3 Creating Accessible and Enabling Environments, the </w:t>
      </w:r>
      <w:r w:rsidR="00C52636">
        <w:rPr>
          <w:lang w:eastAsia="en-US"/>
        </w:rPr>
        <w:t xml:space="preserve">less support that may be needed </w:t>
      </w:r>
      <w:r w:rsidR="00614E1F">
        <w:rPr>
          <w:lang w:eastAsia="en-US"/>
        </w:rPr>
        <w:t>at Layers 1 and 2</w:t>
      </w:r>
      <w:r w:rsidR="00C52636">
        <w:rPr>
          <w:lang w:eastAsia="en-US"/>
        </w:rPr>
        <w:t xml:space="preserve">. </w:t>
      </w:r>
    </w:p>
    <w:bookmarkStart w:id="8" w:name="_Ref215839786"/>
    <w:p w14:paraId="55B832D8" w14:textId="7A7F84FF" w:rsidR="00EF0D4E" w:rsidRDefault="0006485E" w:rsidP="005A726E">
      <w:pPr>
        <w:pStyle w:val="Caption"/>
        <w:rPr>
          <w:lang w:eastAsia="en-US"/>
        </w:rPr>
      </w:pPr>
      <w:r>
        <w:rPr>
          <w:noProof/>
        </w:rPr>
        <mc:AlternateContent>
          <mc:Choice Requires="wps">
            <w:drawing>
              <wp:anchor distT="0" distB="0" distL="114300" distR="114300" simplePos="0" relativeHeight="251658255" behindDoc="0" locked="0" layoutInCell="1" allowOverlap="1" wp14:anchorId="47E4BC3D" wp14:editId="4FEF791F">
                <wp:simplePos x="0" y="0"/>
                <wp:positionH relativeFrom="column">
                  <wp:posOffset>157459</wp:posOffset>
                </wp:positionH>
                <wp:positionV relativeFrom="paragraph">
                  <wp:posOffset>576112</wp:posOffset>
                </wp:positionV>
                <wp:extent cx="348343" cy="3669675"/>
                <wp:effectExtent l="12700" t="12700" r="20320" b="26035"/>
                <wp:wrapNone/>
                <wp:docPr id="105366462" name="Up-down Arrow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343" cy="3669675"/>
                        </a:xfrm>
                        <a:prstGeom prst="upDownArrow">
                          <a:avLst/>
                        </a:prstGeom>
                        <a:solidFill>
                          <a:schemeClr val="bg2"/>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09606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8" o:spid="_x0000_s1026" type="#_x0000_t70" alt="&quot;&quot;" style="position:absolute;margin-left:12.4pt;margin-top:45.35pt;width:27.45pt;height:288.9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" adj=",1025" fillcolor="#000f46 [3214]" strokecolor="black [484]"/>
            </w:pict>
          </mc:Fallback>
        </mc:AlternateContent>
      </w:r>
      <w:r w:rsidR="005A726E">
        <w:t xml:space="preserve">Table </w:t>
      </w:r>
      <w:r>
        <w:fldChar w:fldCharType="begin"/>
      </w:r>
      <w:r>
        <w:instrText>SEQ Table \* ARABIC</w:instrText>
      </w:r>
      <w:r>
        <w:fldChar w:fldCharType="separate"/>
      </w:r>
      <w:r w:rsidR="00AD56EF">
        <w:rPr>
          <w:noProof/>
        </w:rPr>
        <w:t>2</w:t>
      </w:r>
      <w:r>
        <w:fldChar w:fldCharType="end"/>
      </w:r>
      <w:bookmarkEnd w:id="8"/>
      <w:r w:rsidR="005F1465">
        <w:t>:</w:t>
      </w:r>
      <w:r w:rsidR="0089766F">
        <w:t xml:space="preserve"> </w:t>
      </w:r>
      <w:r w:rsidR="005F260F">
        <w:rPr>
          <w:b w:val="0"/>
          <w:bCs/>
        </w:rPr>
        <w:t xml:space="preserve">Continuum of </w:t>
      </w:r>
      <w:r w:rsidR="001514E4">
        <w:rPr>
          <w:b w:val="0"/>
          <w:bCs/>
        </w:rPr>
        <w:t>supports</w:t>
      </w:r>
      <w:r w:rsidR="003B05EC">
        <w:rPr>
          <w:b w:val="0"/>
          <w:bCs/>
        </w:rPr>
        <w:t>, programs</w:t>
      </w:r>
      <w:r w:rsidR="001514E4">
        <w:rPr>
          <w:b w:val="0"/>
          <w:bCs/>
        </w:rPr>
        <w:t xml:space="preserve"> and actions to ensure </w:t>
      </w:r>
      <w:r w:rsidR="00C03D7A">
        <w:rPr>
          <w:b w:val="0"/>
          <w:bCs/>
        </w:rPr>
        <w:t>equity for</w:t>
      </w:r>
      <w:r w:rsidR="001514E4">
        <w:rPr>
          <w:b w:val="0"/>
          <w:bCs/>
        </w:rPr>
        <w:t xml:space="preserve"> people with disability</w:t>
      </w:r>
    </w:p>
    <w:tbl>
      <w:tblPr>
        <w:tblStyle w:val="ListTable7ColourfulAccent4"/>
        <w:tblW w:w="0" w:type="auto"/>
        <w:tblInd w:w="1143" w:type="dxa"/>
        <w:shd w:val="clear" w:color="auto" w:fill="D2DBFF" w:themeFill="background2" w:themeFillTint="1A"/>
        <w:tblLayout w:type="fixed"/>
        <w:tblLook w:val="04A0" w:firstRow="1" w:lastRow="0" w:firstColumn="1" w:lastColumn="0" w:noHBand="0" w:noVBand="1"/>
      </w:tblPr>
      <w:tblGrid>
        <w:gridCol w:w="2543"/>
        <w:gridCol w:w="3685"/>
        <w:gridCol w:w="3402"/>
        <w:gridCol w:w="3549"/>
      </w:tblGrid>
      <w:tr w:rsidR="007E5EEB" w:rsidRPr="00525014" w14:paraId="2C6995D7" w14:textId="77777777" w:rsidTr="00494282">
        <w:trPr>
          <w:cnfStyle w:val="100000000000" w:firstRow="1" w:lastRow="0" w:firstColumn="0" w:lastColumn="0" w:oddVBand="0" w:evenVBand="0" w:oddHBand="0" w:evenHBand="0" w:firstRowFirstColumn="0" w:firstRowLastColumn="0" w:lastRowFirstColumn="0" w:lastRowLastColumn="0"/>
          <w:trHeight w:val="318"/>
        </w:trPr>
        <w:tc>
          <w:tcPr>
            <w:cnfStyle w:val="001000000100" w:firstRow="0" w:lastRow="0" w:firstColumn="1" w:lastColumn="0" w:oddVBand="0" w:evenVBand="0" w:oddHBand="0" w:evenHBand="0" w:firstRowFirstColumn="1" w:firstRowLastColumn="0" w:lastRowFirstColumn="0" w:lastRowLastColumn="0"/>
            <w:tcW w:w="2543" w:type="dxa"/>
            <w:tcBorders>
              <w:bottom w:val="single" w:sz="4" w:space="0" w:color="000F46" w:themeColor="background2"/>
            </w:tcBorders>
            <w:vAlign w:val="center"/>
          </w:tcPr>
          <w:p w14:paraId="2479300A" w14:textId="77777777" w:rsidR="00ED7784" w:rsidRPr="00E37EEF" w:rsidRDefault="00ED7784" w:rsidP="008C0F4D">
            <w:pPr>
              <w:spacing w:after="0" w:line="276" w:lineRule="auto"/>
              <w:jc w:val="left"/>
              <w:rPr>
                <w:rFonts w:cs="Calibri"/>
                <w:b/>
                <w:bCs/>
                <w:i w:val="0"/>
                <w:iCs w:val="0"/>
                <w:color w:val="000F46" w:themeColor="background2"/>
                <w:lang w:eastAsia="en-US"/>
              </w:rPr>
            </w:pPr>
          </w:p>
        </w:tc>
        <w:tc>
          <w:tcPr>
            <w:tcW w:w="3685" w:type="dxa"/>
            <w:tcBorders>
              <w:top w:val="single" w:sz="4" w:space="0" w:color="000F46" w:themeColor="background2"/>
              <w:left w:val="single" w:sz="4" w:space="0" w:color="885771" w:themeColor="accent4"/>
              <w:bottom w:val="single" w:sz="4" w:space="0" w:color="000F46" w:themeColor="background2"/>
            </w:tcBorders>
            <w:shd w:val="clear" w:color="auto" w:fill="auto"/>
          </w:tcPr>
          <w:p w14:paraId="5834BEAE" w14:textId="6DB850DD" w:rsidR="00ED7784" w:rsidRPr="00E80163" w:rsidRDefault="00ED7784" w:rsidP="008C0F4D">
            <w:pPr>
              <w:spacing w:after="0" w:line="276" w:lineRule="auto"/>
              <w:cnfStyle w:val="100000000000" w:firstRow="1" w:lastRow="0" w:firstColumn="0" w:lastColumn="0" w:oddVBand="0" w:evenVBand="0" w:oddHBand="0" w:evenHBand="0" w:firstRowFirstColumn="0" w:firstRowLastColumn="0" w:lastRowFirstColumn="0" w:lastRowLastColumn="0"/>
              <w:rPr>
                <w:rFonts w:cs="Calibri"/>
                <w:b/>
                <w:bCs/>
                <w:i w:val="0"/>
                <w:iCs w:val="0"/>
                <w:color w:val="000F46" w:themeColor="background2"/>
                <w:lang w:eastAsia="en-US"/>
              </w:rPr>
            </w:pPr>
            <w:r w:rsidRPr="00E80163">
              <w:rPr>
                <w:rFonts w:cs="Calibri"/>
                <w:b/>
                <w:bCs/>
                <w:i w:val="0"/>
                <w:iCs w:val="0"/>
                <w:color w:val="000F46" w:themeColor="background2"/>
                <w:lang w:eastAsia="en-US"/>
              </w:rPr>
              <w:t>Description</w:t>
            </w:r>
          </w:p>
        </w:tc>
        <w:tc>
          <w:tcPr>
            <w:tcW w:w="3402" w:type="dxa"/>
            <w:tcBorders>
              <w:top w:val="single" w:sz="4" w:space="0" w:color="885771" w:themeColor="accent4"/>
              <w:bottom w:val="single" w:sz="4" w:space="0" w:color="000F46" w:themeColor="background2"/>
            </w:tcBorders>
            <w:shd w:val="clear" w:color="auto" w:fill="auto"/>
          </w:tcPr>
          <w:p w14:paraId="7A840B40" w14:textId="14B11006" w:rsidR="00ED7784" w:rsidRPr="00E80163" w:rsidRDefault="00ED7784" w:rsidP="008C0F4D">
            <w:pPr>
              <w:spacing w:after="0" w:line="276" w:lineRule="auto"/>
              <w:cnfStyle w:val="100000000000" w:firstRow="1" w:lastRow="0" w:firstColumn="0" w:lastColumn="0" w:oddVBand="0" w:evenVBand="0" w:oddHBand="0" w:evenHBand="0" w:firstRowFirstColumn="0" w:firstRowLastColumn="0" w:lastRowFirstColumn="0" w:lastRowLastColumn="0"/>
              <w:rPr>
                <w:rFonts w:cs="Calibri"/>
                <w:b/>
                <w:bCs/>
                <w:i w:val="0"/>
                <w:iCs w:val="0"/>
                <w:color w:val="000F46" w:themeColor="background2"/>
                <w:lang w:eastAsia="en-US"/>
              </w:rPr>
            </w:pPr>
            <w:r w:rsidRPr="00E80163">
              <w:rPr>
                <w:rFonts w:cs="Calibri"/>
                <w:b/>
                <w:bCs/>
                <w:i w:val="0"/>
                <w:iCs w:val="0"/>
                <w:color w:val="000F46" w:themeColor="background2"/>
                <w:lang w:eastAsia="en-US"/>
              </w:rPr>
              <w:t>Examples</w:t>
            </w:r>
          </w:p>
        </w:tc>
        <w:tc>
          <w:tcPr>
            <w:tcW w:w="3549" w:type="dxa"/>
            <w:tcBorders>
              <w:top w:val="single" w:sz="4" w:space="0" w:color="000F46" w:themeColor="background2"/>
              <w:bottom w:val="single" w:sz="4" w:space="0" w:color="000F46" w:themeColor="background2"/>
              <w:right w:val="single" w:sz="4" w:space="0" w:color="885771" w:themeColor="accent4"/>
            </w:tcBorders>
            <w:shd w:val="clear" w:color="auto" w:fill="auto"/>
          </w:tcPr>
          <w:p w14:paraId="36B081A0" w14:textId="04792942" w:rsidR="00ED7784" w:rsidRPr="00E80163" w:rsidRDefault="00A32C9D" w:rsidP="4AE9789F">
            <w:pPr>
              <w:spacing w:after="0" w:line="276" w:lineRule="auto"/>
              <w:cnfStyle w:val="100000000000" w:firstRow="1" w:lastRow="0" w:firstColumn="0" w:lastColumn="0" w:oddVBand="0" w:evenVBand="0" w:oddHBand="0" w:evenHBand="0" w:firstRowFirstColumn="0" w:firstRowLastColumn="0" w:lastRowFirstColumn="0" w:lastRowLastColumn="0"/>
              <w:rPr>
                <w:rFonts w:cs="Calibri"/>
                <w:b/>
                <w:bCs/>
                <w:i w:val="0"/>
                <w:iCs w:val="0"/>
                <w:color w:val="000F46" w:themeColor="background2"/>
                <w:lang w:eastAsia="en-US"/>
              </w:rPr>
            </w:pPr>
            <w:r w:rsidRPr="00E80163">
              <w:rPr>
                <w:rFonts w:cs="Calibri"/>
                <w:b/>
                <w:bCs/>
                <w:i w:val="0"/>
                <w:iCs w:val="0"/>
                <w:color w:val="000F46" w:themeColor="background2"/>
                <w:lang w:eastAsia="en-US"/>
              </w:rPr>
              <w:t>Impact</w:t>
            </w:r>
          </w:p>
        </w:tc>
      </w:tr>
      <w:tr w:rsidR="004F5513" w:rsidRPr="00525014" w14:paraId="3771918B" w14:textId="77777777" w:rsidTr="002C16C8">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000F46" w:themeColor="background2"/>
              <w:left w:val="single" w:sz="4" w:space="0" w:color="000F46" w:themeColor="background2"/>
              <w:bottom w:val="single" w:sz="4" w:space="0" w:color="885771" w:themeColor="accent4"/>
              <w:right w:val="single" w:sz="4" w:space="0" w:color="000F46" w:themeColor="background2"/>
            </w:tcBorders>
            <w:shd w:val="clear" w:color="auto" w:fill="DAF4FC" w:themeFill="accent2" w:themeFillTint="33"/>
            <w:vAlign w:val="center"/>
          </w:tcPr>
          <w:p w14:paraId="52F8EBB0" w14:textId="5BEC4B40" w:rsidR="00ED7784" w:rsidRPr="00E37EEF" w:rsidRDefault="008D55EE" w:rsidP="008C0F4D">
            <w:pPr>
              <w:spacing w:after="0" w:line="276" w:lineRule="auto"/>
              <w:jc w:val="left"/>
              <w:rPr>
                <w:rFonts w:cs="Calibri"/>
                <w:b/>
                <w:bCs/>
                <w:i w:val="0"/>
                <w:iCs w:val="0"/>
                <w:color w:val="000F46" w:themeColor="background2"/>
                <w:szCs w:val="26"/>
                <w:lang w:eastAsia="en-US"/>
              </w:rPr>
            </w:pPr>
            <w:r w:rsidRPr="00E37EEF">
              <w:rPr>
                <w:rFonts w:cs="Calibri"/>
                <w:b/>
                <w:bCs/>
                <w:i w:val="0"/>
                <w:iCs w:val="0"/>
                <w:color w:val="000F46" w:themeColor="background2"/>
                <w:szCs w:val="26"/>
                <w:lang w:eastAsia="en-US"/>
              </w:rPr>
              <w:t xml:space="preserve">Layer </w:t>
            </w:r>
            <w:r w:rsidR="00ED7784" w:rsidRPr="00E37EEF">
              <w:rPr>
                <w:rFonts w:cs="Calibri"/>
                <w:b/>
                <w:bCs/>
                <w:i w:val="0"/>
                <w:iCs w:val="0"/>
                <w:color w:val="000F46" w:themeColor="background2"/>
                <w:szCs w:val="26"/>
                <w:lang w:eastAsia="en-US"/>
              </w:rPr>
              <w:t>1:</w:t>
            </w:r>
          </w:p>
          <w:p w14:paraId="69A63437" w14:textId="10792931" w:rsidR="00ED7784" w:rsidRPr="00E37EEF" w:rsidRDefault="00E23322" w:rsidP="008C0F4D">
            <w:pPr>
              <w:spacing w:after="0" w:line="276" w:lineRule="auto"/>
              <w:jc w:val="left"/>
              <w:rPr>
                <w:rFonts w:cs="Calibri"/>
                <w:b/>
                <w:i w:val="0"/>
                <w:color w:val="000F46" w:themeColor="background2"/>
                <w:sz w:val="22"/>
                <w:lang w:eastAsia="en-US"/>
              </w:rPr>
            </w:pPr>
            <w:r>
              <w:rPr>
                <w:rFonts w:cs="Calibri"/>
                <w:b/>
                <w:i w:val="0"/>
                <w:color w:val="000F46" w:themeColor="background2"/>
                <w:lang w:eastAsia="en-US"/>
              </w:rPr>
              <w:t>Support Services</w:t>
            </w:r>
          </w:p>
        </w:tc>
        <w:tc>
          <w:tcPr>
            <w:tcW w:w="3685" w:type="dxa"/>
            <w:tcBorders>
              <w:top w:val="single" w:sz="4" w:space="0" w:color="000F46" w:themeColor="background2"/>
              <w:left w:val="single" w:sz="4" w:space="0" w:color="000F46" w:themeColor="background2"/>
              <w:bottom w:val="single" w:sz="4" w:space="0" w:color="000F46" w:themeColor="background2"/>
            </w:tcBorders>
            <w:shd w:val="clear" w:color="auto" w:fill="DAF4FC" w:themeFill="accent2" w:themeFillTint="33"/>
          </w:tcPr>
          <w:p w14:paraId="6ADA69F8" w14:textId="77777777" w:rsidR="00963434" w:rsidRDefault="009B18BB" w:rsidP="00310754">
            <w:pPr>
              <w:pStyle w:val="ListParagraph"/>
              <w:numPr>
                <w:ilvl w:val="0"/>
                <w:numId w:val="24"/>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r w:rsidRPr="00E37EEF">
              <w:rPr>
                <w:rFonts w:cs="Calibri"/>
                <w:color w:val="000F46" w:themeColor="background2"/>
                <w:lang w:val="en-US" w:eastAsia="en-US"/>
              </w:rPr>
              <w:t>Supports needed on a regular, individual basis to</w:t>
            </w:r>
            <w:r w:rsidR="00341F63" w:rsidRPr="00E37EEF">
              <w:rPr>
                <w:rFonts w:cs="Calibri"/>
                <w:color w:val="000F46" w:themeColor="background2"/>
                <w:lang w:val="en-US" w:eastAsia="en-US"/>
              </w:rPr>
              <w:t xml:space="preserve"> address immediate barriers and</w:t>
            </w:r>
            <w:r w:rsidRPr="00E37EEF">
              <w:rPr>
                <w:rFonts w:cs="Calibri"/>
                <w:color w:val="000F46" w:themeColor="background2"/>
                <w:lang w:val="en-US" w:eastAsia="en-US"/>
              </w:rPr>
              <w:t xml:space="preserve"> </w:t>
            </w:r>
            <w:r w:rsidR="005F2144" w:rsidRPr="00E37EEF">
              <w:rPr>
                <w:rFonts w:cs="Calibri"/>
                <w:color w:val="000F46" w:themeColor="background2"/>
                <w:lang w:val="en-US" w:eastAsia="en-US"/>
              </w:rPr>
              <w:t>perform</w:t>
            </w:r>
            <w:r w:rsidRPr="00E37EEF">
              <w:rPr>
                <w:rFonts w:cs="Calibri"/>
                <w:color w:val="000F46" w:themeColor="background2"/>
                <w:lang w:val="en-US" w:eastAsia="en-US"/>
              </w:rPr>
              <w:t xml:space="preserve"> da</w:t>
            </w:r>
            <w:r w:rsidR="00A02C05" w:rsidRPr="00E37EEF">
              <w:rPr>
                <w:rFonts w:cs="Calibri"/>
                <w:color w:val="000F46" w:themeColor="background2"/>
                <w:lang w:val="en-US" w:eastAsia="en-US"/>
              </w:rPr>
              <w:t>ily</w:t>
            </w:r>
            <w:r w:rsidRPr="00E37EEF">
              <w:rPr>
                <w:rFonts w:cs="Calibri"/>
                <w:color w:val="000F46" w:themeColor="background2"/>
                <w:lang w:val="en-US" w:eastAsia="en-US"/>
              </w:rPr>
              <w:t xml:space="preserve"> activities</w:t>
            </w:r>
            <w:r w:rsidR="00012E4B" w:rsidRPr="00E37EEF">
              <w:rPr>
                <w:rFonts w:cs="Calibri"/>
                <w:color w:val="000F46" w:themeColor="background2"/>
                <w:lang w:val="en-US" w:eastAsia="en-US"/>
              </w:rPr>
              <w:t xml:space="preserve"> safely, with dignity and </w:t>
            </w:r>
            <w:r w:rsidR="00A02C05" w:rsidRPr="00E37EEF">
              <w:rPr>
                <w:rFonts w:cs="Calibri"/>
                <w:color w:val="000F46" w:themeColor="background2"/>
                <w:lang w:val="en-US" w:eastAsia="en-US"/>
              </w:rPr>
              <w:t>in a way that promotes autonomy and independence</w:t>
            </w:r>
            <w:r w:rsidRPr="00E37EEF">
              <w:rPr>
                <w:rFonts w:cs="Calibri"/>
                <w:color w:val="000F46" w:themeColor="background2"/>
                <w:lang w:val="en-US" w:eastAsia="en-US"/>
              </w:rPr>
              <w:t>.</w:t>
            </w:r>
            <w:r w:rsidR="00A37745" w:rsidRPr="00E37EEF">
              <w:rPr>
                <w:rFonts w:cs="Calibri"/>
                <w:color w:val="000F46" w:themeColor="background2"/>
                <w:lang w:val="en-US" w:eastAsia="en-US"/>
              </w:rPr>
              <w:t xml:space="preserve"> </w:t>
            </w:r>
          </w:p>
          <w:p w14:paraId="759B3F61" w14:textId="3E0F889D" w:rsidR="00A37745" w:rsidRPr="00E37EEF" w:rsidRDefault="006B4188" w:rsidP="00310754">
            <w:pPr>
              <w:pStyle w:val="ListParagraph"/>
              <w:numPr>
                <w:ilvl w:val="0"/>
                <w:numId w:val="24"/>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r w:rsidRPr="00E37EEF">
              <w:rPr>
                <w:rFonts w:cs="Calibri"/>
                <w:color w:val="000F46" w:themeColor="background2"/>
                <w:lang w:val="en-US" w:eastAsia="en-US"/>
              </w:rPr>
              <w:t>These disability support</w:t>
            </w:r>
            <w:r w:rsidR="00713AF1" w:rsidRPr="00E37EEF">
              <w:rPr>
                <w:rFonts w:cs="Calibri"/>
                <w:color w:val="000F46" w:themeColor="background2"/>
                <w:lang w:val="en-US" w:eastAsia="en-US"/>
              </w:rPr>
              <w:t xml:space="preserve">s </w:t>
            </w:r>
            <w:r w:rsidRPr="00E37EEF">
              <w:rPr>
                <w:rFonts w:cs="Calibri"/>
                <w:color w:val="000F46" w:themeColor="background2"/>
                <w:lang w:val="en-US" w:eastAsia="en-US"/>
              </w:rPr>
              <w:t xml:space="preserve">are provided primarily through </w:t>
            </w:r>
            <w:proofErr w:type="gramStart"/>
            <w:r w:rsidRPr="00E37EEF">
              <w:rPr>
                <w:rFonts w:cs="Calibri"/>
                <w:color w:val="000F46" w:themeColor="background2"/>
                <w:lang w:val="en-US" w:eastAsia="en-US"/>
              </w:rPr>
              <w:t>family  and</w:t>
            </w:r>
            <w:proofErr w:type="gramEnd"/>
            <w:r w:rsidRPr="00E37EEF">
              <w:rPr>
                <w:rFonts w:cs="Calibri"/>
                <w:color w:val="000F46" w:themeColor="background2"/>
                <w:lang w:val="en-US" w:eastAsia="en-US"/>
              </w:rPr>
              <w:t xml:space="preserve"> </w:t>
            </w:r>
            <w:r w:rsidR="00CE7375" w:rsidRPr="00E37EEF">
              <w:rPr>
                <w:rFonts w:cs="Calibri"/>
                <w:color w:val="000F46" w:themeColor="background2"/>
                <w:lang w:val="en-US" w:eastAsia="en-US"/>
              </w:rPr>
              <w:t>community but</w:t>
            </w:r>
            <w:r w:rsidR="00713AF1" w:rsidRPr="00E37EEF">
              <w:rPr>
                <w:rFonts w:cs="Calibri"/>
                <w:color w:val="000F46" w:themeColor="background2"/>
                <w:lang w:val="en-US" w:eastAsia="en-US"/>
              </w:rPr>
              <w:t xml:space="preserve"> may be provided by</w:t>
            </w:r>
            <w:r w:rsidRPr="00E37EEF">
              <w:rPr>
                <w:rFonts w:cs="Calibri"/>
                <w:color w:val="000F46" w:themeColor="background2"/>
                <w:lang w:val="en-US" w:eastAsia="en-US"/>
              </w:rPr>
              <w:t xml:space="preserve"> </w:t>
            </w:r>
            <w:r w:rsidR="008947F2" w:rsidRPr="00E37EEF">
              <w:rPr>
                <w:rFonts w:cs="Calibri"/>
                <w:color w:val="000F46" w:themeColor="background2"/>
                <w:lang w:val="en-US" w:eastAsia="en-US"/>
              </w:rPr>
              <w:t xml:space="preserve">services and </w:t>
            </w:r>
            <w:proofErr w:type="spellStart"/>
            <w:r w:rsidR="008947F2" w:rsidRPr="00E37EEF">
              <w:rPr>
                <w:rFonts w:cs="Calibri"/>
                <w:color w:val="000F46" w:themeColor="background2"/>
                <w:lang w:val="en-US" w:eastAsia="en-US"/>
              </w:rPr>
              <w:t>organisations</w:t>
            </w:r>
            <w:proofErr w:type="spellEnd"/>
            <w:r w:rsidRPr="00E37EEF">
              <w:rPr>
                <w:rFonts w:cs="Calibri"/>
                <w:color w:val="000F46" w:themeColor="background2"/>
                <w:lang w:val="en-US" w:eastAsia="en-US"/>
              </w:rPr>
              <w:t>.</w:t>
            </w:r>
          </w:p>
          <w:p w14:paraId="282E1D64" w14:textId="61CA162E" w:rsidR="00ED7784" w:rsidRPr="00E37EEF" w:rsidRDefault="00DA42F4" w:rsidP="00310754">
            <w:pPr>
              <w:pStyle w:val="ListParagraph"/>
              <w:numPr>
                <w:ilvl w:val="0"/>
                <w:numId w:val="24"/>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eastAsia="en-US"/>
              </w:rPr>
            </w:pPr>
            <w:r w:rsidRPr="00E37EEF">
              <w:rPr>
                <w:rFonts w:cs="Calibri"/>
                <w:color w:val="000F46" w:themeColor="background2"/>
                <w:lang w:val="en-US" w:eastAsia="en-US"/>
              </w:rPr>
              <w:t>Layer</w:t>
            </w:r>
            <w:r w:rsidR="00A37745" w:rsidRPr="00E37EEF">
              <w:rPr>
                <w:rFonts w:cs="Calibri"/>
                <w:color w:val="000F46" w:themeColor="background2"/>
                <w:lang w:val="en-US" w:eastAsia="en-US"/>
              </w:rPr>
              <w:t xml:space="preserve"> 1 supports may be needed to access </w:t>
            </w:r>
            <w:r w:rsidRPr="00E37EEF">
              <w:rPr>
                <w:rFonts w:cs="Calibri"/>
                <w:color w:val="000F46" w:themeColor="background2"/>
                <w:lang w:val="en-US" w:eastAsia="en-US"/>
              </w:rPr>
              <w:t>Layer</w:t>
            </w:r>
            <w:r w:rsidR="00A37745" w:rsidRPr="00E37EEF">
              <w:rPr>
                <w:rFonts w:cs="Calibri"/>
                <w:color w:val="000F46" w:themeColor="background2"/>
                <w:lang w:val="en-US" w:eastAsia="en-US"/>
              </w:rPr>
              <w:t xml:space="preserve"> 2 supports</w:t>
            </w:r>
            <w:r w:rsidR="00867988" w:rsidRPr="00E37EEF">
              <w:rPr>
                <w:rFonts w:cs="Calibri"/>
                <w:color w:val="000F46" w:themeColor="background2"/>
                <w:lang w:val="en-US" w:eastAsia="en-US"/>
              </w:rPr>
              <w:t>.</w:t>
            </w:r>
          </w:p>
        </w:tc>
        <w:tc>
          <w:tcPr>
            <w:tcW w:w="3402" w:type="dxa"/>
            <w:tcBorders>
              <w:top w:val="single" w:sz="4" w:space="0" w:color="000F46" w:themeColor="background2"/>
              <w:bottom w:val="single" w:sz="4" w:space="0" w:color="000F46" w:themeColor="background2"/>
            </w:tcBorders>
            <w:shd w:val="clear" w:color="auto" w:fill="DAF4FC" w:themeFill="accent2" w:themeFillTint="33"/>
          </w:tcPr>
          <w:p w14:paraId="64CC8363" w14:textId="12FFEA86" w:rsidR="009B18BB" w:rsidRPr="00E37EEF" w:rsidRDefault="145A1CD2" w:rsidP="00310754">
            <w:pPr>
              <w:numPr>
                <w:ilvl w:val="0"/>
                <w:numId w:val="1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eastAsia="en-US"/>
              </w:rPr>
            </w:pPr>
            <w:r w:rsidRPr="00E37EEF">
              <w:rPr>
                <w:rFonts w:cs="Calibri"/>
                <w:color w:val="000F46" w:themeColor="background2"/>
                <w:lang w:val="en-US" w:eastAsia="en-US"/>
              </w:rPr>
              <w:t xml:space="preserve">Personal </w:t>
            </w:r>
            <w:r w:rsidR="008D6154" w:rsidRPr="00E37EEF">
              <w:rPr>
                <w:rFonts w:cs="Calibri"/>
                <w:color w:val="000F46" w:themeColor="background2"/>
                <w:lang w:val="en-US" w:eastAsia="en-US"/>
              </w:rPr>
              <w:t>support</w:t>
            </w:r>
            <w:r w:rsidR="5726084E" w:rsidRPr="00E37EEF">
              <w:rPr>
                <w:rFonts w:cs="Calibri"/>
                <w:color w:val="000F46" w:themeColor="background2"/>
                <w:lang w:val="en-US" w:eastAsia="en-US"/>
              </w:rPr>
              <w:t xml:space="preserve"> (</w:t>
            </w:r>
            <w:r w:rsidR="008D6154" w:rsidRPr="00E37EEF">
              <w:rPr>
                <w:rFonts w:cs="Calibri"/>
                <w:color w:val="000F46" w:themeColor="background2"/>
                <w:lang w:val="en-US" w:eastAsia="en-US"/>
              </w:rPr>
              <w:t xml:space="preserve">e.g. for </w:t>
            </w:r>
            <w:r w:rsidR="5726084E" w:rsidRPr="00E37EEF">
              <w:rPr>
                <w:rFonts w:cs="Calibri"/>
                <w:color w:val="000F46" w:themeColor="background2"/>
                <w:lang w:val="en-US" w:eastAsia="en-US"/>
              </w:rPr>
              <w:t xml:space="preserve">mobility, </w:t>
            </w:r>
            <w:r w:rsidR="00264696" w:rsidRPr="00E37EEF">
              <w:rPr>
                <w:rFonts w:cs="Calibri"/>
                <w:color w:val="000F46" w:themeColor="background2"/>
                <w:lang w:val="en-US" w:eastAsia="en-US"/>
              </w:rPr>
              <w:t>self-care</w:t>
            </w:r>
            <w:r w:rsidR="00B4648B" w:rsidRPr="00E37EEF">
              <w:rPr>
                <w:rFonts w:cs="Calibri"/>
                <w:color w:val="000F46" w:themeColor="background2"/>
                <w:lang w:val="en-US" w:eastAsia="en-US"/>
              </w:rPr>
              <w:t>, cognition</w:t>
            </w:r>
            <w:r w:rsidR="5726084E" w:rsidRPr="00E37EEF">
              <w:rPr>
                <w:rFonts w:cs="Calibri"/>
                <w:color w:val="000F46" w:themeColor="background2"/>
                <w:lang w:val="en-US" w:eastAsia="en-US"/>
              </w:rPr>
              <w:t>)</w:t>
            </w:r>
            <w:r w:rsidR="00D005CC" w:rsidRPr="00E37EEF">
              <w:rPr>
                <w:rFonts w:cs="Calibri"/>
                <w:color w:val="000F46" w:themeColor="background2"/>
                <w:lang w:val="en-US" w:eastAsia="en-US"/>
              </w:rPr>
              <w:t xml:space="preserve"> </w:t>
            </w:r>
          </w:p>
          <w:p w14:paraId="14D94B9A" w14:textId="327DC5C9" w:rsidR="009B18BB" w:rsidRPr="00E37EEF" w:rsidRDefault="00CD2FBB" w:rsidP="00310754">
            <w:pPr>
              <w:numPr>
                <w:ilvl w:val="0"/>
                <w:numId w:val="1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eastAsia="en-US"/>
              </w:rPr>
            </w:pPr>
            <w:r w:rsidRPr="00E37EEF">
              <w:rPr>
                <w:rFonts w:cs="Calibri"/>
                <w:color w:val="000F46" w:themeColor="background2"/>
                <w:lang w:val="en-US" w:eastAsia="en-US"/>
              </w:rPr>
              <w:t xml:space="preserve">Using and maintaining </w:t>
            </w:r>
            <w:r w:rsidR="145A1CD2" w:rsidRPr="00E37EEF">
              <w:rPr>
                <w:rFonts w:cs="Calibri"/>
                <w:color w:val="000F46" w:themeColor="background2"/>
                <w:lang w:val="en-US" w:eastAsia="en-US"/>
              </w:rPr>
              <w:t>AT</w:t>
            </w:r>
          </w:p>
          <w:p w14:paraId="6F36163A" w14:textId="5A6C951F" w:rsidR="009B18BB" w:rsidRPr="00E37EEF" w:rsidRDefault="145A1CD2" w:rsidP="00310754">
            <w:pPr>
              <w:numPr>
                <w:ilvl w:val="0"/>
                <w:numId w:val="1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eastAsia="en-US"/>
              </w:rPr>
            </w:pPr>
            <w:r w:rsidRPr="00E37EEF">
              <w:rPr>
                <w:rFonts w:cs="Calibri"/>
                <w:color w:val="000F46" w:themeColor="background2"/>
                <w:lang w:val="en-US" w:eastAsia="en-US"/>
              </w:rPr>
              <w:t>Communication supports, including sign language interpretation</w:t>
            </w:r>
          </w:p>
          <w:p w14:paraId="40C0F64B" w14:textId="7DC88EF2" w:rsidR="00ED7784" w:rsidRPr="00E37EEF" w:rsidRDefault="145A1CD2" w:rsidP="00310754">
            <w:pPr>
              <w:numPr>
                <w:ilvl w:val="0"/>
                <w:numId w:val="1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r w:rsidRPr="00E37EEF">
              <w:rPr>
                <w:rFonts w:cs="Calibri"/>
                <w:color w:val="000F46" w:themeColor="background2"/>
                <w:lang w:val="en-US" w:eastAsia="en-US"/>
              </w:rPr>
              <w:t>Social-emotional support</w:t>
            </w:r>
            <w:r w:rsidR="47A33B4A" w:rsidRPr="00E37EEF">
              <w:rPr>
                <w:rFonts w:cs="Calibri"/>
                <w:color w:val="000F46" w:themeColor="background2"/>
                <w:lang w:val="en-US" w:eastAsia="en-US"/>
              </w:rPr>
              <w:t xml:space="preserve"> </w:t>
            </w:r>
          </w:p>
          <w:p w14:paraId="108A275B" w14:textId="61A0C396" w:rsidR="0095213B" w:rsidRPr="00E37EEF" w:rsidRDefault="6F916D35" w:rsidP="00310754">
            <w:pPr>
              <w:numPr>
                <w:ilvl w:val="0"/>
                <w:numId w:val="1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eastAsia="en-US"/>
              </w:rPr>
            </w:pPr>
            <w:r w:rsidRPr="00E37EEF">
              <w:rPr>
                <w:rFonts w:cs="Calibri"/>
                <w:color w:val="000F46" w:themeColor="background2"/>
                <w:lang w:val="en-US" w:eastAsia="en-US"/>
              </w:rPr>
              <w:t>Decision making support</w:t>
            </w:r>
          </w:p>
          <w:p w14:paraId="01E69FB9" w14:textId="10D5E325" w:rsidR="00ED44BC" w:rsidRPr="00E37EEF" w:rsidRDefault="00ED44BC" w:rsidP="00310754">
            <w:pPr>
              <w:numPr>
                <w:ilvl w:val="0"/>
                <w:numId w:val="1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eastAsia="en-US"/>
              </w:rPr>
            </w:pPr>
            <w:r w:rsidRPr="00E37EEF">
              <w:rPr>
                <w:rFonts w:cs="Calibri"/>
                <w:color w:val="000F46" w:themeColor="background2"/>
                <w:lang w:val="en-US" w:eastAsia="en-US"/>
              </w:rPr>
              <w:t>Peer support (group or individual</w:t>
            </w:r>
            <w:r w:rsidR="00AA7B5D" w:rsidRPr="00E37EEF">
              <w:rPr>
                <w:rFonts w:cs="Calibri"/>
                <w:color w:val="000F46" w:themeColor="background2"/>
                <w:lang w:val="en-US" w:eastAsia="en-US"/>
              </w:rPr>
              <w:t>) for people with disabilities or carers</w:t>
            </w:r>
          </w:p>
          <w:p w14:paraId="70724A58" w14:textId="6897D42E" w:rsidR="001A21CA" w:rsidRPr="00E37EEF" w:rsidRDefault="001A21CA" w:rsidP="00310754">
            <w:pPr>
              <w:numPr>
                <w:ilvl w:val="0"/>
                <w:numId w:val="1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eastAsia="en-US"/>
              </w:rPr>
            </w:pPr>
            <w:r w:rsidRPr="00E37EEF">
              <w:rPr>
                <w:rFonts w:cs="Calibri"/>
                <w:color w:val="000F46" w:themeColor="background2"/>
                <w:lang w:val="en-US" w:eastAsia="en-US"/>
              </w:rPr>
              <w:t>Respite/caregiving support</w:t>
            </w:r>
          </w:p>
          <w:p w14:paraId="0B2AC764" w14:textId="4D0BB791" w:rsidR="0095213B" w:rsidRPr="00E37EEF" w:rsidRDefault="0095213B" w:rsidP="00656834">
            <w:pPr>
              <w:spacing w:after="0" w:line="276" w:lineRule="auto"/>
              <w:ind w:left="360"/>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p>
          <w:p w14:paraId="0C2A3F07" w14:textId="1D8A1BD9" w:rsidR="0095213B" w:rsidRPr="00E37EEF" w:rsidRDefault="0095213B" w:rsidP="4AE9789F">
            <w:pPr>
              <w:spacing w:after="0" w:line="276" w:lineRule="auto"/>
              <w:ind w:left="360"/>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p>
        </w:tc>
        <w:tc>
          <w:tcPr>
            <w:tcW w:w="3549" w:type="dxa"/>
            <w:tcBorders>
              <w:top w:val="single" w:sz="4" w:space="0" w:color="000F46" w:themeColor="background2"/>
              <w:bottom w:val="single" w:sz="4" w:space="0" w:color="000F46" w:themeColor="background2"/>
              <w:right w:val="single" w:sz="4" w:space="0" w:color="000F46"/>
            </w:tcBorders>
            <w:shd w:val="clear" w:color="auto" w:fill="DAF4FC" w:themeFill="accent2" w:themeFillTint="33"/>
          </w:tcPr>
          <w:p w14:paraId="35C7AEA4" w14:textId="77777777" w:rsidR="005B5E16" w:rsidRPr="00E37EEF" w:rsidRDefault="48DA09DB" w:rsidP="00310754">
            <w:pPr>
              <w:pStyle w:val="ListParagraph"/>
              <w:numPr>
                <w:ilvl w:val="0"/>
                <w:numId w:val="2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r w:rsidRPr="00E37EEF">
              <w:rPr>
                <w:rFonts w:cs="Calibri"/>
                <w:color w:val="000F46" w:themeColor="background2"/>
                <w:lang w:eastAsia="en-US"/>
              </w:rPr>
              <w:t>People with disabilit</w:t>
            </w:r>
            <w:r w:rsidR="001514E4" w:rsidRPr="00E37EEF">
              <w:rPr>
                <w:rFonts w:cs="Calibri"/>
                <w:color w:val="000F46" w:themeColor="background2"/>
                <w:lang w:eastAsia="en-US"/>
              </w:rPr>
              <w:t>y</w:t>
            </w:r>
            <w:r w:rsidRPr="00E37EEF">
              <w:rPr>
                <w:rFonts w:cs="Calibri"/>
                <w:color w:val="000F46" w:themeColor="background2"/>
                <w:lang w:eastAsia="en-US"/>
              </w:rPr>
              <w:t xml:space="preserve"> access</w:t>
            </w:r>
            <w:r w:rsidR="0B586C21" w:rsidRPr="00E37EEF">
              <w:rPr>
                <w:rFonts w:cs="Calibri"/>
                <w:color w:val="000F46" w:themeColor="background2"/>
                <w:lang w:eastAsia="en-US"/>
              </w:rPr>
              <w:t xml:space="preserve"> </w:t>
            </w:r>
            <w:r w:rsidR="0003FDCD" w:rsidRPr="00E37EEF">
              <w:rPr>
                <w:rFonts w:cs="Calibri"/>
                <w:color w:val="000F46" w:themeColor="background2"/>
                <w:lang w:eastAsia="en-US"/>
              </w:rPr>
              <w:t>individual</w:t>
            </w:r>
            <w:r w:rsidR="0B586C21" w:rsidRPr="00E37EEF">
              <w:rPr>
                <w:rFonts w:cs="Calibri"/>
                <w:color w:val="000F46" w:themeColor="background2"/>
                <w:lang w:eastAsia="en-US"/>
              </w:rPr>
              <w:t xml:space="preserve"> supports</w:t>
            </w:r>
            <w:r w:rsidR="74C2FB38" w:rsidRPr="00E37EEF">
              <w:rPr>
                <w:rFonts w:cs="Calibri"/>
                <w:color w:val="000F46" w:themeColor="background2"/>
                <w:lang w:eastAsia="en-US"/>
              </w:rPr>
              <w:t xml:space="preserve"> that enable them to</w:t>
            </w:r>
            <w:r w:rsidR="0B586C21" w:rsidRPr="00E37EEF">
              <w:rPr>
                <w:rFonts w:cs="Calibri"/>
                <w:color w:val="000F46" w:themeColor="background2"/>
                <w:lang w:eastAsia="en-US"/>
              </w:rPr>
              <w:t xml:space="preserve"> </w:t>
            </w:r>
            <w:r w:rsidR="1C775050" w:rsidRPr="00E37EEF">
              <w:rPr>
                <w:rFonts w:cs="Calibri"/>
                <w:color w:val="000F46" w:themeColor="background2"/>
                <w:lang w:eastAsia="en-US"/>
              </w:rPr>
              <w:t xml:space="preserve">complete </w:t>
            </w:r>
            <w:r w:rsidR="38111A9A" w:rsidRPr="00E37EEF">
              <w:rPr>
                <w:rFonts w:cs="Calibri"/>
                <w:color w:val="000F46" w:themeColor="background2"/>
                <w:lang w:eastAsia="en-US"/>
              </w:rPr>
              <w:t>daily activities, participate in the community and undertake</w:t>
            </w:r>
            <w:r w:rsidR="06D80E5A" w:rsidRPr="00E37EEF">
              <w:rPr>
                <w:rFonts w:cs="Calibri"/>
                <w:color w:val="000F46" w:themeColor="background2"/>
                <w:lang w:eastAsia="en-US"/>
              </w:rPr>
              <w:t xml:space="preserve"> roles that are important to them. </w:t>
            </w:r>
          </w:p>
          <w:p w14:paraId="3532DA87" w14:textId="1BCA2A5B" w:rsidR="00ED7784" w:rsidRPr="00E37EEF" w:rsidRDefault="37EC8CD9" w:rsidP="00310754">
            <w:pPr>
              <w:pStyle w:val="ListParagraph"/>
              <w:numPr>
                <w:ilvl w:val="0"/>
                <w:numId w:val="2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r w:rsidRPr="00E37EEF">
              <w:rPr>
                <w:rFonts w:cs="Calibri"/>
                <w:color w:val="000F46" w:themeColor="background2"/>
                <w:lang w:eastAsia="en-US"/>
              </w:rPr>
              <w:t xml:space="preserve">For example, </w:t>
            </w:r>
            <w:r w:rsidR="2FF8B41B" w:rsidRPr="00E37EEF">
              <w:rPr>
                <w:rFonts w:cs="Calibri"/>
                <w:color w:val="000F46" w:themeColor="background2"/>
                <w:lang w:eastAsia="en-US"/>
              </w:rPr>
              <w:t xml:space="preserve">supports that enable </w:t>
            </w:r>
            <w:r w:rsidR="4433F913" w:rsidRPr="00E37EEF">
              <w:rPr>
                <w:rFonts w:cs="Calibri"/>
                <w:color w:val="000F46" w:themeColor="background2"/>
                <w:lang w:eastAsia="en-US"/>
              </w:rPr>
              <w:t>activities such as</w:t>
            </w:r>
            <w:r w:rsidR="52484399" w:rsidRPr="00E37EEF">
              <w:rPr>
                <w:rFonts w:cs="Calibri"/>
                <w:color w:val="000F46" w:themeColor="background2"/>
                <w:lang w:eastAsia="en-US"/>
              </w:rPr>
              <w:t xml:space="preserve"> getting </w:t>
            </w:r>
            <w:r w:rsidR="6501ECB6" w:rsidRPr="00E37EEF">
              <w:rPr>
                <w:rFonts w:cs="Calibri"/>
                <w:color w:val="000F46" w:themeColor="background2"/>
                <w:lang w:eastAsia="en-US"/>
              </w:rPr>
              <w:t>showered</w:t>
            </w:r>
            <w:r w:rsidR="121E8583" w:rsidRPr="00E37EEF">
              <w:rPr>
                <w:rFonts w:cs="Calibri"/>
                <w:color w:val="000F46" w:themeColor="background2"/>
                <w:lang w:eastAsia="en-US"/>
              </w:rPr>
              <w:t xml:space="preserve"> and dressed, eating meals,</w:t>
            </w:r>
            <w:r w:rsidR="5655059C" w:rsidRPr="00E37EEF">
              <w:rPr>
                <w:rFonts w:cs="Calibri"/>
                <w:color w:val="000F46" w:themeColor="background2"/>
                <w:lang w:eastAsia="en-US"/>
              </w:rPr>
              <w:t xml:space="preserve"> going to</w:t>
            </w:r>
            <w:r w:rsidR="4549D38F" w:rsidRPr="00E37EEF">
              <w:rPr>
                <w:rFonts w:cs="Calibri"/>
                <w:color w:val="000F46" w:themeColor="background2"/>
                <w:lang w:eastAsia="en-US"/>
              </w:rPr>
              <w:t xml:space="preserve"> </w:t>
            </w:r>
            <w:r w:rsidR="121E8583" w:rsidRPr="00E37EEF">
              <w:rPr>
                <w:rFonts w:cs="Calibri"/>
                <w:color w:val="000F46" w:themeColor="background2"/>
                <w:lang w:eastAsia="en-US"/>
              </w:rPr>
              <w:t xml:space="preserve">school or work, </w:t>
            </w:r>
            <w:r w:rsidR="5655059C" w:rsidRPr="00E37EEF">
              <w:rPr>
                <w:rFonts w:cs="Calibri"/>
                <w:color w:val="000F46" w:themeColor="background2"/>
                <w:lang w:eastAsia="en-US"/>
              </w:rPr>
              <w:t xml:space="preserve">attending </w:t>
            </w:r>
            <w:r w:rsidR="311BA7C2" w:rsidRPr="00E37EEF">
              <w:rPr>
                <w:rFonts w:cs="Calibri"/>
                <w:color w:val="000F46" w:themeColor="background2"/>
                <w:lang w:eastAsia="en-US"/>
              </w:rPr>
              <w:t>church, playing sport,</w:t>
            </w:r>
            <w:r w:rsidR="1B81BD93" w:rsidRPr="00E37EEF">
              <w:rPr>
                <w:rFonts w:cs="Calibri"/>
                <w:color w:val="000F46" w:themeColor="background2"/>
                <w:lang w:eastAsia="en-US"/>
              </w:rPr>
              <w:t xml:space="preserve"> </w:t>
            </w:r>
            <w:r w:rsidR="5655059C" w:rsidRPr="00E37EEF">
              <w:rPr>
                <w:rFonts w:cs="Calibri"/>
                <w:color w:val="000F46" w:themeColor="background2"/>
                <w:lang w:eastAsia="en-US"/>
              </w:rPr>
              <w:t>visiting</w:t>
            </w:r>
            <w:r w:rsidR="0F856247" w:rsidRPr="00E37EEF">
              <w:rPr>
                <w:rFonts w:cs="Calibri"/>
                <w:color w:val="000F46" w:themeColor="background2"/>
                <w:lang w:eastAsia="en-US"/>
              </w:rPr>
              <w:t xml:space="preserve"> the health </w:t>
            </w:r>
            <w:r w:rsidR="00784F88" w:rsidRPr="00E37EEF">
              <w:rPr>
                <w:rFonts w:cs="Calibri"/>
                <w:color w:val="000F46" w:themeColor="background2"/>
                <w:lang w:eastAsia="en-US"/>
              </w:rPr>
              <w:t>centre</w:t>
            </w:r>
            <w:r w:rsidR="1B81BD93" w:rsidRPr="00E37EEF">
              <w:rPr>
                <w:rFonts w:cs="Calibri"/>
                <w:color w:val="000F46" w:themeColor="background2"/>
                <w:lang w:eastAsia="en-US"/>
              </w:rPr>
              <w:t xml:space="preserve">, </w:t>
            </w:r>
            <w:r w:rsidR="45E28862" w:rsidRPr="00E37EEF">
              <w:rPr>
                <w:rFonts w:cs="Calibri"/>
                <w:color w:val="000F46" w:themeColor="background2"/>
                <w:lang w:eastAsia="en-US"/>
              </w:rPr>
              <w:t>communicating with friends</w:t>
            </w:r>
            <w:r w:rsidR="57E087E6" w:rsidRPr="00E37EEF">
              <w:rPr>
                <w:rFonts w:cs="Calibri"/>
                <w:color w:val="000F46" w:themeColor="background2"/>
                <w:lang w:eastAsia="en-US"/>
              </w:rPr>
              <w:t xml:space="preserve"> or colleagues in a meeting, </w:t>
            </w:r>
            <w:r w:rsidR="314D9BE0" w:rsidRPr="00E37EEF">
              <w:rPr>
                <w:rFonts w:cs="Calibri"/>
                <w:color w:val="000F46" w:themeColor="background2"/>
                <w:lang w:eastAsia="en-US"/>
              </w:rPr>
              <w:t xml:space="preserve">and </w:t>
            </w:r>
            <w:r w:rsidR="57E087E6" w:rsidRPr="00E37EEF">
              <w:rPr>
                <w:rFonts w:cs="Calibri"/>
                <w:color w:val="000F46" w:themeColor="background2"/>
                <w:lang w:eastAsia="en-US"/>
              </w:rPr>
              <w:t>choosing daily activities</w:t>
            </w:r>
            <w:r w:rsidR="45E28862" w:rsidRPr="00E37EEF">
              <w:rPr>
                <w:rFonts w:cs="Calibri"/>
                <w:color w:val="000F46" w:themeColor="background2"/>
                <w:lang w:eastAsia="en-US"/>
              </w:rPr>
              <w:t xml:space="preserve">. </w:t>
            </w:r>
          </w:p>
          <w:p w14:paraId="72D71FB4" w14:textId="77777777" w:rsidR="00EE4030" w:rsidRDefault="00EE4030" w:rsidP="00310754">
            <w:pPr>
              <w:pStyle w:val="ListParagraph"/>
              <w:numPr>
                <w:ilvl w:val="0"/>
                <w:numId w:val="23"/>
              </w:num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r w:rsidRPr="00E37EEF">
              <w:rPr>
                <w:rFonts w:cs="Calibri"/>
                <w:color w:val="000F46" w:themeColor="background2"/>
                <w:lang w:val="en-US" w:eastAsia="en-US"/>
              </w:rPr>
              <w:t>People with disabilit</w:t>
            </w:r>
            <w:r w:rsidR="001514E4" w:rsidRPr="00E37EEF">
              <w:rPr>
                <w:rFonts w:cs="Calibri"/>
                <w:color w:val="000F46" w:themeColor="background2"/>
                <w:lang w:val="en-US" w:eastAsia="en-US"/>
              </w:rPr>
              <w:t>y</w:t>
            </w:r>
            <w:r w:rsidRPr="00E37EEF">
              <w:rPr>
                <w:rFonts w:cs="Calibri"/>
                <w:color w:val="000F46" w:themeColor="background2"/>
                <w:lang w:val="en-US" w:eastAsia="en-US"/>
              </w:rPr>
              <w:t xml:space="preserve"> and their families feel supported</w:t>
            </w:r>
            <w:r w:rsidR="00195FB4" w:rsidRPr="00E37EEF">
              <w:rPr>
                <w:rFonts w:cs="Calibri"/>
                <w:color w:val="000F46" w:themeColor="background2"/>
                <w:lang w:val="en-US" w:eastAsia="en-US"/>
              </w:rPr>
              <w:t xml:space="preserve">, respected, dignified and </w:t>
            </w:r>
            <w:r w:rsidR="00BB63E5" w:rsidRPr="00E37EEF">
              <w:rPr>
                <w:rFonts w:cs="Calibri"/>
                <w:color w:val="000F46" w:themeColor="background2"/>
                <w:lang w:val="en-US" w:eastAsia="en-US"/>
              </w:rPr>
              <w:t>safe</w:t>
            </w:r>
            <w:r w:rsidRPr="00E37EEF">
              <w:rPr>
                <w:rFonts w:cs="Calibri"/>
                <w:color w:val="000F46" w:themeColor="background2"/>
                <w:lang w:val="en-US" w:eastAsia="en-US"/>
              </w:rPr>
              <w:t xml:space="preserve">. </w:t>
            </w:r>
          </w:p>
          <w:p w14:paraId="4BC09DC6" w14:textId="44117591" w:rsidR="005F1465" w:rsidRPr="00E37EEF" w:rsidRDefault="005F1465" w:rsidP="005F1465">
            <w:pPr>
              <w:pStyle w:val="ListParagraph"/>
              <w:spacing w:after="0" w:line="276" w:lineRule="auto"/>
              <w:ind w:left="360"/>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p>
        </w:tc>
      </w:tr>
    </w:tbl>
    <w:p w14:paraId="27A23BB5" w14:textId="77633A05" w:rsidR="00CF0AE9" w:rsidRPr="00BB5911" w:rsidRDefault="00CF0AE9">
      <w:pPr>
        <w:rPr>
          <w:rFonts w:cstheme="minorHAnsi"/>
        </w:rPr>
      </w:pPr>
    </w:p>
    <w:tbl>
      <w:tblPr>
        <w:tblStyle w:val="ListTable7ColourfulAccent4"/>
        <w:tblW w:w="0" w:type="auto"/>
        <w:tblInd w:w="1143" w:type="dxa"/>
        <w:tblBorders>
          <w:top w:val="single" w:sz="4" w:space="0" w:color="885771" w:themeColor="accent4"/>
          <w:left w:val="single" w:sz="4" w:space="0" w:color="885771" w:themeColor="accent4"/>
          <w:bottom w:val="single" w:sz="4" w:space="0" w:color="885771" w:themeColor="accent4"/>
          <w:right w:val="single" w:sz="4" w:space="0" w:color="885771" w:themeColor="accent4"/>
        </w:tblBorders>
        <w:tblLayout w:type="fixed"/>
        <w:tblLook w:val="0480" w:firstRow="0" w:lastRow="0" w:firstColumn="1" w:lastColumn="0" w:noHBand="0" w:noVBand="1"/>
      </w:tblPr>
      <w:tblGrid>
        <w:gridCol w:w="2538"/>
        <w:gridCol w:w="3690"/>
        <w:gridCol w:w="3539"/>
        <w:gridCol w:w="3412"/>
      </w:tblGrid>
      <w:tr w:rsidR="00C647D0" w:rsidRPr="00C647D0" w14:paraId="1C038FEB" w14:textId="77777777" w:rsidTr="002C16C8">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000F46"/>
              <w:bottom w:val="single" w:sz="4" w:space="0" w:color="000F46"/>
              <w:right w:val="single" w:sz="4" w:space="0" w:color="000F46"/>
            </w:tcBorders>
            <w:shd w:val="clear" w:color="auto" w:fill="auto"/>
            <w:vAlign w:val="center"/>
          </w:tcPr>
          <w:p w14:paraId="57D45098" w14:textId="377C491C" w:rsidR="00ED7784" w:rsidRPr="00C647D0" w:rsidRDefault="008D55EE" w:rsidP="008C0F4D">
            <w:pPr>
              <w:spacing w:after="0" w:line="276" w:lineRule="auto"/>
              <w:jc w:val="left"/>
              <w:rPr>
                <w:rFonts w:cs="Calibri"/>
                <w:b/>
                <w:bCs/>
                <w:i w:val="0"/>
                <w:iCs w:val="0"/>
                <w:color w:val="000F46" w:themeColor="background2"/>
                <w:szCs w:val="26"/>
                <w:lang w:eastAsia="en-US"/>
              </w:rPr>
            </w:pPr>
            <w:r w:rsidRPr="00C647D0">
              <w:rPr>
                <w:rFonts w:cs="Calibri"/>
                <w:b/>
                <w:bCs/>
                <w:i w:val="0"/>
                <w:iCs w:val="0"/>
                <w:color w:val="000F46" w:themeColor="background2"/>
                <w:szCs w:val="26"/>
                <w:lang w:eastAsia="en-US"/>
              </w:rPr>
              <w:lastRenderedPageBreak/>
              <w:t>Layer</w:t>
            </w:r>
            <w:r w:rsidR="00D02CCB" w:rsidRPr="00C647D0">
              <w:rPr>
                <w:rFonts w:cs="Calibri"/>
                <w:b/>
                <w:bCs/>
                <w:i w:val="0"/>
                <w:iCs w:val="0"/>
                <w:color w:val="000F46" w:themeColor="background2"/>
                <w:szCs w:val="26"/>
                <w:lang w:eastAsia="en-US"/>
              </w:rPr>
              <w:t xml:space="preserve"> </w:t>
            </w:r>
            <w:r w:rsidR="00ED7784" w:rsidRPr="00C647D0">
              <w:rPr>
                <w:rFonts w:cs="Calibri"/>
                <w:b/>
                <w:bCs/>
                <w:i w:val="0"/>
                <w:iCs w:val="0"/>
                <w:color w:val="000F46" w:themeColor="background2"/>
                <w:szCs w:val="26"/>
                <w:lang w:eastAsia="en-US"/>
              </w:rPr>
              <w:t>2:</w:t>
            </w:r>
          </w:p>
          <w:p w14:paraId="1AE94875" w14:textId="14C9520C" w:rsidR="00ED7784" w:rsidRPr="00C647D0" w:rsidRDefault="00E23322" w:rsidP="008C0F4D">
            <w:pPr>
              <w:spacing w:after="0" w:line="276" w:lineRule="auto"/>
              <w:jc w:val="left"/>
              <w:rPr>
                <w:rFonts w:cs="Calibri"/>
                <w:b/>
                <w:bCs/>
                <w:i w:val="0"/>
                <w:iCs w:val="0"/>
                <w:color w:val="000F46" w:themeColor="background2"/>
                <w:sz w:val="22"/>
                <w:lang w:eastAsia="en-US"/>
              </w:rPr>
            </w:pPr>
            <w:r w:rsidRPr="00C647D0">
              <w:rPr>
                <w:rFonts w:cs="Calibri"/>
                <w:b/>
                <w:bCs/>
                <w:i w:val="0"/>
                <w:iCs w:val="0"/>
                <w:color w:val="000F46" w:themeColor="background2"/>
                <w:szCs w:val="26"/>
                <w:lang w:eastAsia="en-US"/>
              </w:rPr>
              <w:t>Empowerment and capacity building programs</w:t>
            </w:r>
            <w:r w:rsidR="00F0087D" w:rsidRPr="00C647D0">
              <w:rPr>
                <w:rFonts w:cs="Calibri"/>
                <w:b/>
                <w:bCs/>
                <w:i w:val="0"/>
                <w:iCs w:val="0"/>
                <w:color w:val="000F46" w:themeColor="background2"/>
                <w:szCs w:val="26"/>
                <w:lang w:eastAsia="en-US"/>
              </w:rPr>
              <w:t>*</w:t>
            </w:r>
          </w:p>
        </w:tc>
        <w:tc>
          <w:tcPr>
            <w:tcW w:w="3690" w:type="dxa"/>
            <w:tcBorders>
              <w:top w:val="single" w:sz="4" w:space="0" w:color="000F46"/>
              <w:left w:val="single" w:sz="4" w:space="0" w:color="000F46"/>
            </w:tcBorders>
            <w:shd w:val="clear" w:color="auto" w:fill="auto"/>
          </w:tcPr>
          <w:p w14:paraId="288CF54C" w14:textId="078F20EA" w:rsidR="00BF4488" w:rsidRPr="00C647D0" w:rsidRDefault="5EF25EB5" w:rsidP="00310754">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eastAsia="en-US"/>
              </w:rPr>
              <w:t>S</w:t>
            </w:r>
            <w:r w:rsidR="18DBCC98" w:rsidRPr="00C647D0">
              <w:rPr>
                <w:rFonts w:cs="Calibri"/>
                <w:color w:val="000F46" w:themeColor="background2"/>
                <w:lang w:eastAsia="en-US"/>
              </w:rPr>
              <w:t xml:space="preserve">upports that help to empower or build the </w:t>
            </w:r>
            <w:r w:rsidR="007C44A8" w:rsidRPr="00C647D0">
              <w:rPr>
                <w:rFonts w:cs="Calibri"/>
                <w:color w:val="000F46" w:themeColor="background2"/>
                <w:lang w:eastAsia="en-US"/>
              </w:rPr>
              <w:t xml:space="preserve">knowledge and capability </w:t>
            </w:r>
            <w:r w:rsidR="18DBCC98" w:rsidRPr="00C647D0">
              <w:rPr>
                <w:rFonts w:cs="Calibri"/>
                <w:color w:val="000F46" w:themeColor="background2"/>
                <w:lang w:eastAsia="en-US"/>
              </w:rPr>
              <w:t>of people with disabilities and their family</w:t>
            </w:r>
            <w:r w:rsidR="00784373">
              <w:rPr>
                <w:rFonts w:cs="Calibri"/>
                <w:color w:val="000F46" w:themeColor="background2"/>
                <w:lang w:eastAsia="en-US"/>
              </w:rPr>
              <w:t xml:space="preserve"> or </w:t>
            </w:r>
            <w:r w:rsidR="18DBCC98" w:rsidRPr="00C647D0">
              <w:rPr>
                <w:rFonts w:cs="Calibri"/>
                <w:color w:val="000F46" w:themeColor="background2"/>
                <w:lang w:eastAsia="en-US"/>
              </w:rPr>
              <w:t>support pe</w:t>
            </w:r>
            <w:r w:rsidR="00784373">
              <w:rPr>
                <w:rFonts w:cs="Calibri"/>
                <w:color w:val="000F46" w:themeColor="background2"/>
                <w:lang w:eastAsia="en-US"/>
              </w:rPr>
              <w:t>rsons</w:t>
            </w:r>
            <w:r w:rsidR="18DBCC98" w:rsidRPr="00C647D0">
              <w:rPr>
                <w:rFonts w:cs="Calibri"/>
                <w:color w:val="000F46" w:themeColor="background2"/>
                <w:lang w:eastAsia="en-US"/>
              </w:rPr>
              <w:t>.</w:t>
            </w:r>
          </w:p>
          <w:p w14:paraId="654389DC" w14:textId="77777777" w:rsidR="00ED7784" w:rsidRPr="00031833" w:rsidRDefault="5BDCC4DA" w:rsidP="00310754">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eastAsia="en-US"/>
              </w:rPr>
              <w:t xml:space="preserve">These can be considered the ‘scaffolding’ around the </w:t>
            </w:r>
            <w:r w:rsidR="00DA42F4" w:rsidRPr="00C647D0">
              <w:rPr>
                <w:rFonts w:cs="Calibri"/>
                <w:color w:val="000F46" w:themeColor="background2"/>
                <w:lang w:eastAsia="en-US"/>
              </w:rPr>
              <w:t>layer</w:t>
            </w:r>
            <w:r w:rsidR="00867988" w:rsidRPr="00C647D0">
              <w:rPr>
                <w:rFonts w:cs="Calibri"/>
                <w:color w:val="000F46" w:themeColor="background2"/>
                <w:lang w:eastAsia="en-US"/>
              </w:rPr>
              <w:t xml:space="preserve"> 1 </w:t>
            </w:r>
            <w:r w:rsidRPr="00C647D0">
              <w:rPr>
                <w:rFonts w:cs="Calibri"/>
                <w:color w:val="000F46" w:themeColor="background2"/>
                <w:lang w:eastAsia="en-US"/>
              </w:rPr>
              <w:t>supports</w:t>
            </w:r>
            <w:r w:rsidR="00F61302" w:rsidRPr="00C647D0">
              <w:rPr>
                <w:rFonts w:cs="Calibri"/>
                <w:color w:val="000F46" w:themeColor="background2"/>
                <w:lang w:eastAsia="en-US"/>
              </w:rPr>
              <w:t xml:space="preserve"> that </w:t>
            </w:r>
            <w:r w:rsidR="00DA42F4" w:rsidRPr="00C647D0">
              <w:rPr>
                <w:rFonts w:cs="Calibri"/>
                <w:color w:val="000F46" w:themeColor="background2"/>
                <w:lang w:eastAsia="en-US"/>
              </w:rPr>
              <w:t xml:space="preserve">can enhance their </w:t>
            </w:r>
            <w:r w:rsidR="00BF4488" w:rsidRPr="00C647D0">
              <w:rPr>
                <w:rFonts w:cs="Calibri"/>
                <w:color w:val="000F46" w:themeColor="background2"/>
                <w:lang w:eastAsia="en-US"/>
              </w:rPr>
              <w:t xml:space="preserve">quality, </w:t>
            </w:r>
            <w:r w:rsidR="00DA42F4" w:rsidRPr="00C647D0">
              <w:rPr>
                <w:rFonts w:cs="Calibri"/>
                <w:color w:val="000F46" w:themeColor="background2"/>
                <w:lang w:eastAsia="en-US"/>
              </w:rPr>
              <w:t>effectiveness and sustainability.</w:t>
            </w:r>
          </w:p>
          <w:p w14:paraId="028D6482" w14:textId="58B77EFF" w:rsidR="00031833" w:rsidRPr="00C647D0" w:rsidRDefault="00A75996" w:rsidP="00310754">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9B7D3C">
              <w:rPr>
                <w:rFonts w:cs="Calibri"/>
                <w:color w:val="000F46" w:themeColor="background2"/>
                <w:lang w:eastAsia="en-US"/>
              </w:rPr>
              <w:t xml:space="preserve">Includes </w:t>
            </w:r>
            <w:r w:rsidR="009A3E6F" w:rsidRPr="009B7D3C">
              <w:rPr>
                <w:rFonts w:cs="Calibri"/>
                <w:color w:val="000F46" w:themeColor="background2"/>
                <w:lang w:eastAsia="en-US"/>
              </w:rPr>
              <w:t xml:space="preserve">both disability specific services and </w:t>
            </w:r>
            <w:r w:rsidR="00E47039">
              <w:rPr>
                <w:rFonts w:cs="Calibri"/>
                <w:color w:val="000F46" w:themeColor="background2"/>
                <w:lang w:eastAsia="en-US"/>
              </w:rPr>
              <w:t xml:space="preserve">programs within </w:t>
            </w:r>
            <w:r w:rsidR="009A3E6F" w:rsidRPr="009B7D3C">
              <w:rPr>
                <w:rFonts w:cs="Calibri"/>
                <w:color w:val="000F46" w:themeColor="background2"/>
                <w:lang w:eastAsia="en-US"/>
              </w:rPr>
              <w:t>mainstream services</w:t>
            </w:r>
            <w:r w:rsidR="00E47039">
              <w:rPr>
                <w:rFonts w:cs="Calibri"/>
                <w:color w:val="000F46" w:themeColor="background2"/>
                <w:lang w:eastAsia="en-US"/>
              </w:rPr>
              <w:t xml:space="preserve"> that address support needs of people with disability and support persons</w:t>
            </w:r>
            <w:r w:rsidR="009A3E6F" w:rsidRPr="009B7D3C">
              <w:rPr>
                <w:rFonts w:cs="Calibri"/>
                <w:color w:val="000F46" w:themeColor="background2"/>
                <w:lang w:eastAsia="en-US"/>
              </w:rPr>
              <w:t xml:space="preserve">. </w:t>
            </w:r>
          </w:p>
        </w:tc>
        <w:tc>
          <w:tcPr>
            <w:tcW w:w="3539" w:type="dxa"/>
            <w:tcBorders>
              <w:top w:val="single" w:sz="4" w:space="0" w:color="000F46"/>
            </w:tcBorders>
            <w:shd w:val="clear" w:color="auto" w:fill="auto"/>
          </w:tcPr>
          <w:p w14:paraId="34FA2658" w14:textId="2867E174" w:rsidR="003123B1" w:rsidRPr="00C647D0" w:rsidRDefault="00B57653" w:rsidP="00310754">
            <w:pPr>
              <w:numPr>
                <w:ilvl w:val="0"/>
                <w:numId w:val="14"/>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val="en-US" w:eastAsia="en-US"/>
              </w:rPr>
              <w:t xml:space="preserve">Organizations </w:t>
            </w:r>
            <w:r w:rsidR="006F6EFD" w:rsidRPr="00C647D0">
              <w:rPr>
                <w:rFonts w:cs="Calibri"/>
                <w:color w:val="000F46" w:themeColor="background2"/>
                <w:lang w:val="en-US" w:eastAsia="en-US"/>
              </w:rPr>
              <w:t xml:space="preserve">of </w:t>
            </w:r>
            <w:r w:rsidR="003123B1" w:rsidRPr="00C647D0">
              <w:rPr>
                <w:rFonts w:cs="Calibri"/>
                <w:color w:val="000F46" w:themeColor="background2"/>
                <w:lang w:val="en-US" w:eastAsia="en-US"/>
              </w:rPr>
              <w:t>P</w:t>
            </w:r>
            <w:r w:rsidR="006F6EFD" w:rsidRPr="00C647D0">
              <w:rPr>
                <w:rFonts w:cs="Calibri"/>
                <w:color w:val="000F46" w:themeColor="background2"/>
                <w:lang w:val="en-US" w:eastAsia="en-US"/>
              </w:rPr>
              <w:t>er</w:t>
            </w:r>
            <w:r w:rsidR="00CB56CB" w:rsidRPr="00C647D0">
              <w:rPr>
                <w:rFonts w:cs="Calibri"/>
                <w:color w:val="000F46" w:themeColor="background2"/>
                <w:lang w:val="en-US" w:eastAsia="en-US"/>
              </w:rPr>
              <w:t xml:space="preserve">sons with </w:t>
            </w:r>
            <w:r w:rsidR="003123B1" w:rsidRPr="00C647D0">
              <w:rPr>
                <w:rFonts w:cs="Calibri"/>
                <w:color w:val="000F46" w:themeColor="background2"/>
                <w:lang w:val="en-US" w:eastAsia="en-US"/>
              </w:rPr>
              <w:t>D</w:t>
            </w:r>
            <w:r w:rsidR="00CB56CB" w:rsidRPr="00C647D0">
              <w:rPr>
                <w:rFonts w:cs="Calibri"/>
                <w:color w:val="000F46" w:themeColor="background2"/>
                <w:lang w:val="en-US" w:eastAsia="en-US"/>
              </w:rPr>
              <w:t>isabilitie</w:t>
            </w:r>
            <w:r w:rsidR="18DBCC98" w:rsidRPr="00C647D0">
              <w:rPr>
                <w:rFonts w:cs="Calibri"/>
                <w:color w:val="000F46" w:themeColor="background2"/>
                <w:lang w:val="en-US" w:eastAsia="en-US"/>
              </w:rPr>
              <w:t>s</w:t>
            </w:r>
            <w:r w:rsidR="00CB56CB" w:rsidRPr="00C647D0">
              <w:rPr>
                <w:rFonts w:cs="Calibri"/>
                <w:color w:val="000F46" w:themeColor="background2"/>
                <w:lang w:val="en-US" w:eastAsia="en-US"/>
              </w:rPr>
              <w:t xml:space="preserve"> (OPDs)</w:t>
            </w:r>
          </w:p>
          <w:p w14:paraId="7B9DC48C" w14:textId="678C363A" w:rsidR="003123B1" w:rsidRPr="00C647D0" w:rsidRDefault="7BCF8D7A" w:rsidP="00310754">
            <w:pPr>
              <w:numPr>
                <w:ilvl w:val="0"/>
                <w:numId w:val="14"/>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val="en-US" w:eastAsia="en-US"/>
              </w:rPr>
              <w:t>T</w:t>
            </w:r>
            <w:r w:rsidR="18DBCC98" w:rsidRPr="00C647D0">
              <w:rPr>
                <w:rFonts w:cs="Calibri"/>
                <w:color w:val="000F46" w:themeColor="background2"/>
                <w:lang w:val="en-US" w:eastAsia="en-US"/>
              </w:rPr>
              <w:t xml:space="preserve">herapy </w:t>
            </w:r>
            <w:r w:rsidR="0192F7EA" w:rsidRPr="00C647D0">
              <w:rPr>
                <w:rFonts w:cs="Calibri"/>
                <w:color w:val="000F46" w:themeColor="background2"/>
                <w:lang w:val="en-US" w:eastAsia="en-US"/>
              </w:rPr>
              <w:t xml:space="preserve">interventions that help assess for what supports might be needed </w:t>
            </w:r>
            <w:proofErr w:type="gramStart"/>
            <w:r w:rsidR="0192F7EA" w:rsidRPr="00C647D0">
              <w:rPr>
                <w:rFonts w:cs="Calibri"/>
                <w:color w:val="000F46" w:themeColor="background2"/>
                <w:lang w:val="en-US" w:eastAsia="en-US"/>
              </w:rPr>
              <w:t>and also</w:t>
            </w:r>
            <w:proofErr w:type="gramEnd"/>
            <w:r w:rsidR="0192F7EA" w:rsidRPr="00C647D0">
              <w:rPr>
                <w:rFonts w:cs="Calibri"/>
                <w:color w:val="000F46" w:themeColor="background2"/>
                <w:lang w:val="en-US" w:eastAsia="en-US"/>
              </w:rPr>
              <w:t xml:space="preserve"> reduce the need for supports</w:t>
            </w:r>
            <w:r w:rsidR="7BBCCB79" w:rsidRPr="00C647D0">
              <w:rPr>
                <w:rFonts w:cs="Calibri"/>
                <w:color w:val="000F46" w:themeColor="background2"/>
                <w:lang w:val="en-US" w:eastAsia="en-US"/>
              </w:rPr>
              <w:t xml:space="preserve"> e.g. </w:t>
            </w:r>
            <w:r w:rsidR="18DBCC98" w:rsidRPr="00C647D0">
              <w:rPr>
                <w:rFonts w:cs="Calibri"/>
                <w:color w:val="000F46" w:themeColor="background2"/>
                <w:lang w:val="en-US" w:eastAsia="en-US"/>
              </w:rPr>
              <w:t>early intervention</w:t>
            </w:r>
            <w:r w:rsidR="6F63A0A0" w:rsidRPr="00C647D0">
              <w:rPr>
                <w:rFonts w:cs="Calibri"/>
                <w:color w:val="000F46" w:themeColor="background2"/>
                <w:lang w:val="en-US" w:eastAsia="en-US"/>
              </w:rPr>
              <w:t>, occupational therapy, physiotherapy</w:t>
            </w:r>
            <w:r w:rsidR="5697A38D" w:rsidRPr="00C647D0">
              <w:rPr>
                <w:rFonts w:cs="Calibri"/>
                <w:color w:val="000F46" w:themeColor="background2"/>
                <w:lang w:val="en-US" w:eastAsia="en-US"/>
              </w:rPr>
              <w:t>, psychosocial services.</w:t>
            </w:r>
          </w:p>
          <w:p w14:paraId="6E8A331B" w14:textId="4432A299" w:rsidR="003123B1" w:rsidRPr="00C647D0" w:rsidRDefault="003123B1" w:rsidP="00310754">
            <w:pPr>
              <w:numPr>
                <w:ilvl w:val="0"/>
                <w:numId w:val="14"/>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val="en-US" w:eastAsia="en-US"/>
              </w:rPr>
              <w:t>Assessment, training</w:t>
            </w:r>
            <w:r w:rsidR="002760A0" w:rsidRPr="00C647D0">
              <w:rPr>
                <w:rFonts w:cs="Calibri"/>
                <w:color w:val="000F46" w:themeColor="background2"/>
                <w:lang w:val="en-US" w:eastAsia="en-US"/>
              </w:rPr>
              <w:t xml:space="preserve"> in use of</w:t>
            </w:r>
            <w:r w:rsidRPr="00C647D0">
              <w:rPr>
                <w:rFonts w:cs="Calibri"/>
                <w:color w:val="000F46" w:themeColor="background2"/>
                <w:lang w:val="en-US" w:eastAsia="en-US"/>
              </w:rPr>
              <w:t>, monitoring and maintenance of AT</w:t>
            </w:r>
            <w:r w:rsidR="002760A0" w:rsidRPr="00C647D0">
              <w:rPr>
                <w:rFonts w:cs="Calibri"/>
                <w:color w:val="000F46" w:themeColor="background2"/>
                <w:lang w:val="en-US" w:eastAsia="en-US"/>
              </w:rPr>
              <w:t xml:space="preserve"> </w:t>
            </w:r>
          </w:p>
          <w:p w14:paraId="46D78393" w14:textId="46217216" w:rsidR="003123B1" w:rsidRPr="00C647D0" w:rsidRDefault="18DBCC98" w:rsidP="00310754">
            <w:pPr>
              <w:numPr>
                <w:ilvl w:val="0"/>
                <w:numId w:val="14"/>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val="en-US" w:eastAsia="en-US"/>
              </w:rPr>
              <w:t>Peer-to-peer support</w:t>
            </w:r>
            <w:r w:rsidR="5C76A035" w:rsidRPr="00C647D0">
              <w:rPr>
                <w:rFonts w:cs="Calibri"/>
                <w:color w:val="000F46" w:themeColor="background2"/>
                <w:lang w:val="en-US" w:eastAsia="en-US"/>
              </w:rPr>
              <w:t xml:space="preserve"> group</w:t>
            </w:r>
            <w:r w:rsidR="20C2DD9B" w:rsidRPr="00C647D0">
              <w:rPr>
                <w:rFonts w:cs="Calibri"/>
                <w:color w:val="000F46" w:themeColor="background2"/>
                <w:lang w:val="en-US" w:eastAsia="en-US"/>
              </w:rPr>
              <w:t>s</w:t>
            </w:r>
            <w:r w:rsidRPr="00C647D0">
              <w:rPr>
                <w:rFonts w:cs="Calibri"/>
                <w:color w:val="000F46" w:themeColor="background2"/>
                <w:lang w:val="en-US" w:eastAsia="en-US"/>
              </w:rPr>
              <w:t xml:space="preserve"> </w:t>
            </w:r>
          </w:p>
          <w:p w14:paraId="54DF867A" w14:textId="2BC04DB3" w:rsidR="003123B1" w:rsidRPr="00C647D0" w:rsidRDefault="18DBCC98" w:rsidP="00310754">
            <w:pPr>
              <w:numPr>
                <w:ilvl w:val="0"/>
                <w:numId w:val="14"/>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val="en-US" w:eastAsia="en-US"/>
              </w:rPr>
              <w:t>Caregiver support</w:t>
            </w:r>
            <w:r w:rsidR="4BEC51C7" w:rsidRPr="00C647D0">
              <w:rPr>
                <w:rFonts w:cs="Calibri"/>
                <w:color w:val="000F46" w:themeColor="background2"/>
                <w:lang w:val="en-US" w:eastAsia="en-US"/>
              </w:rPr>
              <w:t xml:space="preserve"> groups</w:t>
            </w:r>
            <w:r w:rsidRPr="00C647D0">
              <w:rPr>
                <w:rFonts w:cs="Calibri"/>
                <w:color w:val="000F46" w:themeColor="background2"/>
                <w:lang w:val="en-US" w:eastAsia="en-US"/>
              </w:rPr>
              <w:t xml:space="preserve"> </w:t>
            </w:r>
          </w:p>
          <w:p w14:paraId="670AFD9B" w14:textId="172939BF" w:rsidR="00ED7784" w:rsidRPr="00C647D0" w:rsidRDefault="21E45C5E" w:rsidP="00310754">
            <w:pPr>
              <w:numPr>
                <w:ilvl w:val="0"/>
                <w:numId w:val="14"/>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val="en-US" w:eastAsia="en-US"/>
              </w:rPr>
            </w:pPr>
            <w:r w:rsidRPr="00C647D0">
              <w:rPr>
                <w:rFonts w:cs="Calibri"/>
                <w:color w:val="000F46" w:themeColor="background2"/>
                <w:lang w:val="en-US" w:eastAsia="en-US"/>
              </w:rPr>
              <w:t>Support to plan</w:t>
            </w:r>
            <w:r w:rsidR="1A564DED" w:rsidRPr="00C647D0">
              <w:rPr>
                <w:rFonts w:cs="Calibri"/>
                <w:color w:val="000F46" w:themeColor="background2"/>
                <w:lang w:val="en-US" w:eastAsia="en-US"/>
              </w:rPr>
              <w:t xml:space="preserve"> and arrange</w:t>
            </w:r>
            <w:r w:rsidRPr="00C647D0">
              <w:rPr>
                <w:rFonts w:cs="Calibri"/>
                <w:color w:val="000F46" w:themeColor="background2"/>
                <w:lang w:val="en-US" w:eastAsia="en-US"/>
              </w:rPr>
              <w:t xml:space="preserve"> </w:t>
            </w:r>
            <w:r w:rsidR="00CB56CB" w:rsidRPr="00C647D0">
              <w:rPr>
                <w:rFonts w:cs="Calibri"/>
                <w:color w:val="000F46" w:themeColor="background2"/>
                <w:lang w:val="en-US" w:eastAsia="en-US"/>
              </w:rPr>
              <w:t>supports</w:t>
            </w:r>
            <w:r w:rsidRPr="00C647D0">
              <w:rPr>
                <w:rFonts w:cs="Calibri"/>
                <w:color w:val="000F46" w:themeColor="background2"/>
                <w:lang w:val="en-US" w:eastAsia="en-US"/>
              </w:rPr>
              <w:t xml:space="preserve"> </w:t>
            </w:r>
            <w:r w:rsidR="5C307F40" w:rsidRPr="00C647D0">
              <w:rPr>
                <w:rFonts w:cs="Calibri"/>
                <w:color w:val="000F46" w:themeColor="background2"/>
                <w:lang w:val="en-US" w:eastAsia="en-US"/>
              </w:rPr>
              <w:t>(e.g. case management)</w:t>
            </w:r>
          </w:p>
          <w:p w14:paraId="42B3C5BB" w14:textId="77777777" w:rsidR="00D71FA6" w:rsidRPr="00C647D0" w:rsidRDefault="7EB4E7A4" w:rsidP="00310754">
            <w:pPr>
              <w:numPr>
                <w:ilvl w:val="0"/>
                <w:numId w:val="14"/>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val="en-US" w:eastAsia="en-US"/>
              </w:rPr>
              <w:t xml:space="preserve"> </w:t>
            </w:r>
            <w:r w:rsidR="735E6EC6" w:rsidRPr="00C647D0">
              <w:rPr>
                <w:rFonts w:cs="Calibri"/>
                <w:color w:val="000F46" w:themeColor="background2"/>
                <w:lang w:val="en-US" w:eastAsia="en-US"/>
              </w:rPr>
              <w:t>Community-based inclusive development (CBID)</w:t>
            </w:r>
          </w:p>
          <w:p w14:paraId="1CDC6BCB" w14:textId="77777777" w:rsidR="00F0087D" w:rsidRPr="00C647D0" w:rsidRDefault="00F0087D" w:rsidP="00F0087D">
            <w:pPr>
              <w:spacing w:after="0" w:line="276" w:lineRule="auto"/>
              <w:cnfStyle w:val="000000100000" w:firstRow="0" w:lastRow="0" w:firstColumn="0" w:lastColumn="0" w:oddVBand="0" w:evenVBand="0" w:oddHBand="1" w:evenHBand="0" w:firstRowFirstColumn="0" w:firstRowLastColumn="0" w:lastRowFirstColumn="0" w:lastRowLastColumn="0"/>
              <w:rPr>
                <w:rFonts w:cs="Calibri"/>
                <w:color w:val="000F46" w:themeColor="background2"/>
                <w:lang w:val="en-US" w:eastAsia="en-US"/>
              </w:rPr>
            </w:pPr>
          </w:p>
          <w:p w14:paraId="055584F4" w14:textId="25315D3B" w:rsidR="00F0087D" w:rsidRPr="00C647D0" w:rsidRDefault="00F0087D" w:rsidP="00F0087D">
            <w:p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val="en-US" w:eastAsia="en-US"/>
              </w:rPr>
              <w:t>*NB In the Pacific the availability of many of these supports is</w:t>
            </w:r>
            <w:r w:rsidR="00BF4488" w:rsidRPr="00C647D0">
              <w:rPr>
                <w:rFonts w:cs="Calibri"/>
                <w:color w:val="000F46" w:themeColor="background2"/>
                <w:lang w:val="en-US" w:eastAsia="en-US"/>
              </w:rPr>
              <w:t xml:space="preserve"> currently</w:t>
            </w:r>
            <w:r w:rsidRPr="00C647D0">
              <w:rPr>
                <w:rFonts w:cs="Calibri"/>
                <w:color w:val="000F46" w:themeColor="background2"/>
                <w:lang w:val="en-US" w:eastAsia="en-US"/>
              </w:rPr>
              <w:t xml:space="preserve"> limited</w:t>
            </w:r>
            <w:r w:rsidR="00D07B51" w:rsidRPr="00C647D0">
              <w:rPr>
                <w:rFonts w:cs="Calibri"/>
                <w:color w:val="000F46" w:themeColor="background2"/>
                <w:lang w:val="en-US" w:eastAsia="en-US"/>
              </w:rPr>
              <w:t xml:space="preserve"> or do not exist at all</w:t>
            </w:r>
            <w:r w:rsidR="00942C70" w:rsidRPr="00C647D0">
              <w:rPr>
                <w:rFonts w:cs="Calibri"/>
                <w:color w:val="000F46" w:themeColor="background2"/>
                <w:lang w:val="en-US" w:eastAsia="en-US"/>
              </w:rPr>
              <w:t xml:space="preserve">. </w:t>
            </w:r>
            <w:proofErr w:type="gramStart"/>
            <w:r w:rsidR="00942C70" w:rsidRPr="00C647D0">
              <w:rPr>
                <w:rFonts w:cs="Calibri"/>
                <w:color w:val="000F46" w:themeColor="background2"/>
                <w:lang w:val="en-US" w:eastAsia="en-US"/>
              </w:rPr>
              <w:t xml:space="preserve">The </w:t>
            </w:r>
            <w:r w:rsidR="006B6995" w:rsidRPr="00C647D0">
              <w:rPr>
                <w:rFonts w:cs="Calibri"/>
                <w:color w:val="000F46" w:themeColor="background2"/>
                <w:lang w:val="en-US" w:eastAsia="en-US"/>
              </w:rPr>
              <w:t>m</w:t>
            </w:r>
            <w:r w:rsidR="00942C70" w:rsidRPr="00C647D0">
              <w:rPr>
                <w:rFonts w:cs="Calibri"/>
                <w:color w:val="000F46" w:themeColor="background2"/>
                <w:lang w:val="en-US" w:eastAsia="en-US"/>
              </w:rPr>
              <w:t>ajority of</w:t>
            </w:r>
            <w:proofErr w:type="gramEnd"/>
            <w:r w:rsidR="00942C70" w:rsidRPr="00C647D0">
              <w:rPr>
                <w:rFonts w:cs="Calibri"/>
                <w:color w:val="000F46" w:themeColor="background2"/>
                <w:lang w:val="en-US" w:eastAsia="en-US"/>
              </w:rPr>
              <w:t xml:space="preserve"> </w:t>
            </w:r>
            <w:r w:rsidR="00D07B51" w:rsidRPr="00C647D0">
              <w:rPr>
                <w:rFonts w:cs="Calibri"/>
                <w:color w:val="000F46" w:themeColor="background2"/>
                <w:lang w:val="en-US" w:eastAsia="en-US"/>
              </w:rPr>
              <w:t xml:space="preserve">these programs </w:t>
            </w:r>
            <w:r w:rsidR="00942C70" w:rsidRPr="00C647D0">
              <w:rPr>
                <w:rFonts w:cs="Calibri"/>
                <w:color w:val="000F46" w:themeColor="background2"/>
                <w:lang w:val="en-US" w:eastAsia="en-US"/>
              </w:rPr>
              <w:t>are provided by OPDs.</w:t>
            </w:r>
          </w:p>
        </w:tc>
        <w:tc>
          <w:tcPr>
            <w:tcW w:w="3412" w:type="dxa"/>
            <w:tcBorders>
              <w:top w:val="single" w:sz="4" w:space="0" w:color="000F46"/>
              <w:right w:val="single" w:sz="4" w:space="0" w:color="000F46"/>
            </w:tcBorders>
            <w:shd w:val="clear" w:color="auto" w:fill="auto"/>
          </w:tcPr>
          <w:p w14:paraId="19AFE2EC" w14:textId="77777777" w:rsidR="00074168" w:rsidRPr="00C647D0" w:rsidRDefault="2DEED365" w:rsidP="00310754">
            <w:pPr>
              <w:pStyle w:val="ListParagraph"/>
              <w:numPr>
                <w:ilvl w:val="0"/>
                <w:numId w:val="26"/>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eastAsia="en-US"/>
              </w:rPr>
              <w:t>People with disabili</w:t>
            </w:r>
            <w:r w:rsidR="001514E4" w:rsidRPr="00C647D0">
              <w:rPr>
                <w:rFonts w:cs="Calibri"/>
                <w:color w:val="000F46" w:themeColor="background2"/>
                <w:lang w:eastAsia="en-US"/>
              </w:rPr>
              <w:t>ty</w:t>
            </w:r>
            <w:r w:rsidRPr="00C647D0">
              <w:rPr>
                <w:rFonts w:cs="Calibri"/>
                <w:color w:val="000F46" w:themeColor="background2"/>
                <w:lang w:eastAsia="en-US"/>
              </w:rPr>
              <w:t xml:space="preserve"> have </w:t>
            </w:r>
            <w:r w:rsidR="6341010C" w:rsidRPr="00C647D0">
              <w:rPr>
                <w:rFonts w:cs="Calibri"/>
                <w:color w:val="000F46" w:themeColor="background2"/>
                <w:lang w:eastAsia="en-US"/>
              </w:rPr>
              <w:t>the</w:t>
            </w:r>
            <w:r w:rsidRPr="00C647D0">
              <w:rPr>
                <w:rFonts w:cs="Calibri"/>
                <w:color w:val="000F46" w:themeColor="background2"/>
                <w:lang w:eastAsia="en-US"/>
              </w:rPr>
              <w:t xml:space="preserve"> knowledge, skills,</w:t>
            </w:r>
            <w:r w:rsidR="00040EDC" w:rsidRPr="00C647D0">
              <w:rPr>
                <w:rFonts w:cs="Calibri"/>
                <w:color w:val="000F46" w:themeColor="background2"/>
                <w:lang w:eastAsia="en-US"/>
              </w:rPr>
              <w:t xml:space="preserve"> </w:t>
            </w:r>
            <w:r w:rsidR="3537BABD" w:rsidRPr="00C647D0">
              <w:rPr>
                <w:rFonts w:cs="Calibri"/>
                <w:color w:val="000F46" w:themeColor="background2"/>
                <w:lang w:eastAsia="en-US"/>
              </w:rPr>
              <w:t>freedom of</w:t>
            </w:r>
            <w:r w:rsidRPr="00C647D0">
              <w:rPr>
                <w:rFonts w:cs="Calibri"/>
                <w:color w:val="000F46" w:themeColor="background2"/>
                <w:lang w:eastAsia="en-US"/>
              </w:rPr>
              <w:t xml:space="preserve"> choice and autonomy to organise and sustain</w:t>
            </w:r>
            <w:r w:rsidR="707E8306" w:rsidRPr="00C647D0">
              <w:rPr>
                <w:rFonts w:cs="Calibri"/>
                <w:color w:val="000F46" w:themeColor="background2"/>
                <w:lang w:eastAsia="en-US"/>
              </w:rPr>
              <w:t xml:space="preserve"> </w:t>
            </w:r>
            <w:r w:rsidRPr="00C647D0">
              <w:rPr>
                <w:rFonts w:cs="Calibri"/>
                <w:color w:val="000F46" w:themeColor="background2"/>
                <w:lang w:eastAsia="en-US"/>
              </w:rPr>
              <w:t>supports they want and need.</w:t>
            </w:r>
            <w:r w:rsidR="78F3D593" w:rsidRPr="00C647D0">
              <w:rPr>
                <w:rFonts w:cs="Calibri"/>
                <w:color w:val="000F46" w:themeColor="background2"/>
                <w:lang w:eastAsia="en-US"/>
              </w:rPr>
              <w:t xml:space="preserve"> </w:t>
            </w:r>
          </w:p>
          <w:p w14:paraId="6C16305B" w14:textId="579F69EF" w:rsidR="00ED7784" w:rsidRPr="00C647D0" w:rsidRDefault="78F3D593" w:rsidP="00310754">
            <w:pPr>
              <w:pStyle w:val="ListParagraph"/>
              <w:numPr>
                <w:ilvl w:val="0"/>
                <w:numId w:val="26"/>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eastAsia="en-US"/>
              </w:rPr>
              <w:t xml:space="preserve">Support givers have the knowledge, skills and attitudes to provide good quality </w:t>
            </w:r>
            <w:r w:rsidR="05467E82" w:rsidRPr="00C647D0">
              <w:rPr>
                <w:rFonts w:cs="Calibri"/>
                <w:color w:val="000F46" w:themeColor="background2"/>
                <w:lang w:eastAsia="en-US"/>
              </w:rPr>
              <w:t xml:space="preserve">and sustained </w:t>
            </w:r>
            <w:r w:rsidRPr="00C647D0">
              <w:rPr>
                <w:rFonts w:cs="Calibri"/>
                <w:color w:val="000F46" w:themeColor="background2"/>
                <w:lang w:eastAsia="en-US"/>
              </w:rPr>
              <w:t>supports</w:t>
            </w:r>
            <w:r w:rsidR="00A77E14" w:rsidRPr="00C647D0">
              <w:rPr>
                <w:rFonts w:cs="Calibri"/>
                <w:color w:val="000F46" w:themeColor="background2"/>
                <w:lang w:eastAsia="en-US"/>
              </w:rPr>
              <w:t xml:space="preserve">, in </w:t>
            </w:r>
            <w:r w:rsidR="00D73EC9" w:rsidRPr="00C647D0">
              <w:rPr>
                <w:rFonts w:cs="Calibri"/>
                <w:color w:val="000F46" w:themeColor="background2"/>
                <w:lang w:eastAsia="en-US"/>
              </w:rPr>
              <w:t>ways that are safe for themselves and the person they are supporting</w:t>
            </w:r>
            <w:r w:rsidRPr="00C647D0">
              <w:rPr>
                <w:rFonts w:cs="Calibri"/>
                <w:color w:val="000F46" w:themeColor="background2"/>
                <w:lang w:eastAsia="en-US"/>
              </w:rPr>
              <w:t xml:space="preserve">. </w:t>
            </w:r>
          </w:p>
          <w:p w14:paraId="50D466F1" w14:textId="0987A38D" w:rsidR="00F9532D" w:rsidRPr="00C647D0" w:rsidRDefault="003A2A8B" w:rsidP="00310754">
            <w:pPr>
              <w:pStyle w:val="ListParagraph"/>
              <w:numPr>
                <w:ilvl w:val="0"/>
                <w:numId w:val="26"/>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eastAsia="en-US"/>
              </w:rPr>
              <w:t xml:space="preserve">Both people with </w:t>
            </w:r>
            <w:r w:rsidR="00B46747" w:rsidRPr="00C647D0">
              <w:rPr>
                <w:rFonts w:cs="Calibri"/>
                <w:color w:val="000F46" w:themeColor="background2"/>
                <w:lang w:eastAsia="en-US"/>
              </w:rPr>
              <w:t>disabilities</w:t>
            </w:r>
            <w:r w:rsidRPr="00C647D0">
              <w:rPr>
                <w:rFonts w:cs="Calibri"/>
                <w:color w:val="000F46" w:themeColor="background2"/>
                <w:lang w:eastAsia="en-US"/>
              </w:rPr>
              <w:t xml:space="preserve"> and </w:t>
            </w:r>
            <w:r w:rsidR="00F9532D" w:rsidRPr="00C647D0">
              <w:rPr>
                <w:rFonts w:cs="Calibri"/>
                <w:color w:val="000F46" w:themeColor="background2"/>
                <w:lang w:eastAsia="en-US"/>
              </w:rPr>
              <w:t xml:space="preserve">support givers have the knowledge and tools </w:t>
            </w:r>
            <w:r w:rsidR="66C9011D" w:rsidRPr="00C647D0">
              <w:rPr>
                <w:rFonts w:cs="Calibri"/>
                <w:color w:val="000F46" w:themeColor="background2"/>
                <w:lang w:eastAsia="en-US"/>
              </w:rPr>
              <w:t xml:space="preserve">to manage daily life tasks </w:t>
            </w:r>
            <w:r w:rsidR="445200E3" w:rsidRPr="00C647D0">
              <w:rPr>
                <w:rFonts w:cs="Calibri"/>
                <w:color w:val="000F46" w:themeColor="background2"/>
                <w:lang w:eastAsia="en-US"/>
              </w:rPr>
              <w:t xml:space="preserve">in ways that are safe and optimise function and independence. </w:t>
            </w:r>
          </w:p>
          <w:p w14:paraId="3CDA4130" w14:textId="40A54AB2" w:rsidR="00ED7784" w:rsidRPr="00C647D0" w:rsidRDefault="445200E3" w:rsidP="00310754">
            <w:pPr>
              <w:pStyle w:val="ListParagraph"/>
              <w:numPr>
                <w:ilvl w:val="0"/>
                <w:numId w:val="26"/>
              </w:numPr>
              <w:spacing w:after="0" w:line="276" w:lineRule="auto"/>
              <w:cnfStyle w:val="000000100000" w:firstRow="0" w:lastRow="0" w:firstColumn="0" w:lastColumn="0" w:oddVBand="0" w:evenVBand="0" w:oddHBand="1" w:evenHBand="0" w:firstRowFirstColumn="0" w:firstRowLastColumn="0" w:lastRowFirstColumn="0" w:lastRowLastColumn="0"/>
              <w:rPr>
                <w:rFonts w:cs="Calibri"/>
                <w:i/>
                <w:iCs/>
                <w:color w:val="000F46" w:themeColor="background2"/>
                <w:lang w:eastAsia="en-US"/>
              </w:rPr>
            </w:pPr>
            <w:r w:rsidRPr="00C647D0">
              <w:rPr>
                <w:rFonts w:cs="Calibri"/>
                <w:color w:val="000F46" w:themeColor="background2"/>
                <w:lang w:eastAsia="en-US"/>
              </w:rPr>
              <w:t xml:space="preserve">For example, </w:t>
            </w:r>
            <w:r w:rsidR="52A33C12" w:rsidRPr="00C647D0">
              <w:rPr>
                <w:rFonts w:cs="Calibri"/>
                <w:color w:val="000F46" w:themeColor="background2"/>
                <w:lang w:eastAsia="en-US"/>
              </w:rPr>
              <w:t>family members of a person with a physical impairment might receive training from a physiotherapist in how to</w:t>
            </w:r>
            <w:r w:rsidR="204D5884" w:rsidRPr="00C647D0">
              <w:rPr>
                <w:rFonts w:cs="Calibri"/>
                <w:color w:val="000F46" w:themeColor="background2"/>
                <w:lang w:eastAsia="en-US"/>
              </w:rPr>
              <w:t xml:space="preserve"> safely </w:t>
            </w:r>
            <w:r w:rsidR="52A33C12" w:rsidRPr="00C647D0">
              <w:rPr>
                <w:rFonts w:cs="Calibri"/>
                <w:color w:val="000F46" w:themeColor="background2"/>
                <w:lang w:eastAsia="en-US"/>
              </w:rPr>
              <w:t>lift a person from their bed to their wheelchair</w:t>
            </w:r>
            <w:r w:rsidR="204D5884" w:rsidRPr="00C647D0">
              <w:rPr>
                <w:rFonts w:cs="Calibri"/>
                <w:color w:val="000F46" w:themeColor="background2"/>
                <w:lang w:eastAsia="en-US"/>
              </w:rPr>
              <w:t>.</w:t>
            </w:r>
            <w:r w:rsidR="180FF65F" w:rsidRPr="00C647D0">
              <w:rPr>
                <w:rFonts w:cs="Calibri"/>
                <w:color w:val="000F46" w:themeColor="background2"/>
                <w:lang w:eastAsia="en-US"/>
              </w:rPr>
              <w:t xml:space="preserve"> A person with</w:t>
            </w:r>
            <w:r w:rsidR="006C07E0" w:rsidRPr="00C647D0">
              <w:rPr>
                <w:rFonts w:cs="Calibri"/>
                <w:color w:val="000F46" w:themeColor="background2"/>
                <w:lang w:eastAsia="en-US"/>
              </w:rPr>
              <w:t xml:space="preserve"> psychosocial disability</w:t>
            </w:r>
            <w:r w:rsidR="12F61167" w:rsidRPr="00C647D0">
              <w:rPr>
                <w:rFonts w:cs="Calibri"/>
                <w:color w:val="000F46" w:themeColor="background2"/>
                <w:lang w:eastAsia="en-US"/>
              </w:rPr>
              <w:t xml:space="preserve"> attends a peer support group </w:t>
            </w:r>
            <w:r w:rsidR="7886B5A0" w:rsidRPr="00C647D0">
              <w:rPr>
                <w:rFonts w:cs="Calibri"/>
                <w:color w:val="000F46" w:themeColor="background2"/>
                <w:lang w:eastAsia="en-US"/>
              </w:rPr>
              <w:t xml:space="preserve">that </w:t>
            </w:r>
            <w:r w:rsidR="02052201" w:rsidRPr="00C647D0">
              <w:rPr>
                <w:rFonts w:cs="Calibri"/>
                <w:color w:val="000F46" w:themeColor="background2"/>
                <w:lang w:eastAsia="en-US"/>
              </w:rPr>
              <w:t>facilitates</w:t>
            </w:r>
            <w:r w:rsidR="7886B5A0" w:rsidRPr="00C647D0">
              <w:rPr>
                <w:rFonts w:cs="Calibri"/>
                <w:color w:val="000F46" w:themeColor="background2"/>
                <w:lang w:eastAsia="en-US"/>
              </w:rPr>
              <w:t xml:space="preserve"> mutual</w:t>
            </w:r>
            <w:r w:rsidR="1C340EFF" w:rsidRPr="00C647D0">
              <w:rPr>
                <w:rFonts w:cs="Calibri"/>
                <w:color w:val="000F46" w:themeColor="background2"/>
                <w:lang w:eastAsia="en-US"/>
              </w:rPr>
              <w:t xml:space="preserve"> growth,</w:t>
            </w:r>
            <w:r w:rsidR="7886B5A0" w:rsidRPr="00C647D0">
              <w:rPr>
                <w:rFonts w:cs="Calibri"/>
                <w:color w:val="000F46" w:themeColor="background2"/>
                <w:lang w:eastAsia="en-US"/>
              </w:rPr>
              <w:t xml:space="preserve"> encouragement</w:t>
            </w:r>
            <w:r w:rsidR="3FA751FD" w:rsidRPr="00C647D0">
              <w:rPr>
                <w:rFonts w:cs="Calibri"/>
                <w:color w:val="000F46" w:themeColor="background2"/>
                <w:lang w:eastAsia="en-US"/>
              </w:rPr>
              <w:t>,</w:t>
            </w:r>
            <w:r w:rsidR="12F61167" w:rsidRPr="00C647D0">
              <w:rPr>
                <w:rFonts w:cs="Calibri"/>
                <w:color w:val="000F46" w:themeColor="background2"/>
                <w:lang w:eastAsia="en-US"/>
              </w:rPr>
              <w:t xml:space="preserve"> </w:t>
            </w:r>
            <w:r w:rsidR="0520CD2E" w:rsidRPr="00C647D0">
              <w:rPr>
                <w:rFonts w:cs="Calibri"/>
                <w:color w:val="000F46" w:themeColor="background2"/>
                <w:lang w:eastAsia="en-US"/>
              </w:rPr>
              <w:t>and learning</w:t>
            </w:r>
            <w:r w:rsidR="00FD0BE5" w:rsidRPr="00C647D0">
              <w:rPr>
                <w:rFonts w:cs="Calibri"/>
                <w:color w:val="000F46" w:themeColor="background2"/>
                <w:lang w:eastAsia="en-US"/>
              </w:rPr>
              <w:t>.</w:t>
            </w:r>
          </w:p>
        </w:tc>
      </w:tr>
    </w:tbl>
    <w:p w14:paraId="44EB1702" w14:textId="50EDFB63" w:rsidR="00CF0AE9" w:rsidRPr="00BB5911" w:rsidRDefault="005B55D6">
      <w:pPr>
        <w:rPr>
          <w:rFonts w:cstheme="minorHAnsi"/>
        </w:rPr>
      </w:pPr>
      <w:r>
        <w:rPr>
          <w:noProof/>
        </w:rPr>
        <mc:AlternateContent>
          <mc:Choice Requires="wps">
            <w:drawing>
              <wp:anchor distT="0" distB="0" distL="114300" distR="114300" simplePos="0" relativeHeight="251658256" behindDoc="0" locked="0" layoutInCell="1" allowOverlap="1" wp14:anchorId="44143279" wp14:editId="60A38F7A">
                <wp:simplePos x="0" y="0"/>
                <wp:positionH relativeFrom="column">
                  <wp:posOffset>97790</wp:posOffset>
                </wp:positionH>
                <wp:positionV relativeFrom="paragraph">
                  <wp:posOffset>-5709285</wp:posOffset>
                </wp:positionV>
                <wp:extent cx="348343" cy="5734957"/>
                <wp:effectExtent l="12700" t="12700" r="20320" b="31115"/>
                <wp:wrapNone/>
                <wp:docPr id="1330289346" name="Up-down Arrow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343" cy="5734957"/>
                        </a:xfrm>
                        <a:prstGeom prst="upDownArrow">
                          <a:avLst/>
                        </a:prstGeom>
                        <a:solidFill>
                          <a:schemeClr val="bg2"/>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20B7" id="Up-down Arrow 18" o:spid="_x0000_s1026" type="#_x0000_t70" alt="&quot;&quot;" style="position:absolute;margin-left:7.7pt;margin-top:-449.55pt;width:27.45pt;height:451.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" adj=",656" fillcolor="#000f46 [3214]" strokecolor="black [484]"/>
            </w:pict>
          </mc:Fallback>
        </mc:AlternateContent>
      </w:r>
    </w:p>
    <w:tbl>
      <w:tblPr>
        <w:tblpPr w:leftFromText="180" w:rightFromText="180" w:horzAnchor="margin" w:tblpXSpec="right" w:tblpY="322"/>
        <w:tblW w:w="0" w:type="auto"/>
        <w:tblBorders>
          <w:top w:val="single" w:sz="4" w:space="0" w:color="000F46"/>
          <w:left w:val="single" w:sz="4" w:space="0" w:color="000F46"/>
          <w:bottom w:val="single" w:sz="4" w:space="0" w:color="000F46"/>
          <w:right w:val="single" w:sz="4" w:space="0" w:color="000F46"/>
        </w:tblBorders>
        <w:shd w:val="clear" w:color="auto" w:fill="D2DBFF" w:themeFill="background2" w:themeFillTint="1A"/>
        <w:tblLayout w:type="fixed"/>
        <w:tblLook w:val="04A0" w:firstRow="1" w:lastRow="0" w:firstColumn="1" w:lastColumn="0" w:noHBand="0" w:noVBand="1"/>
      </w:tblPr>
      <w:tblGrid>
        <w:gridCol w:w="2538"/>
        <w:gridCol w:w="3690"/>
        <w:gridCol w:w="3539"/>
        <w:gridCol w:w="3412"/>
      </w:tblGrid>
      <w:tr w:rsidR="005B55D6" w:rsidRPr="00525014" w14:paraId="2E38D904" w14:textId="77777777" w:rsidTr="002C16C8">
        <w:trPr>
          <w:trHeight w:val="3817"/>
        </w:trPr>
        <w:tc>
          <w:tcPr>
            <w:tcW w:w="2538" w:type="dxa"/>
            <w:tcBorders>
              <w:top w:val="single" w:sz="4" w:space="0" w:color="000F46"/>
              <w:bottom w:val="single" w:sz="4" w:space="0" w:color="000F46"/>
              <w:right w:val="single" w:sz="4" w:space="0" w:color="000F46"/>
            </w:tcBorders>
            <w:shd w:val="clear" w:color="auto" w:fill="DAF4FC" w:themeFill="accent2" w:themeFillTint="33"/>
            <w:vAlign w:val="center"/>
          </w:tcPr>
          <w:p w14:paraId="28178099" w14:textId="5987C222" w:rsidR="00ED7784" w:rsidRPr="00EF0CA3" w:rsidRDefault="008D55EE" w:rsidP="00EF0CA3">
            <w:pPr>
              <w:spacing w:after="0" w:line="276" w:lineRule="auto"/>
              <w:rPr>
                <w:rFonts w:cs="Calibri"/>
                <w:b/>
                <w:bCs/>
                <w:i/>
                <w:iCs/>
                <w:color w:val="000F46" w:themeColor="background2"/>
                <w:sz w:val="26"/>
                <w:szCs w:val="26"/>
                <w:lang w:eastAsia="en-US"/>
              </w:rPr>
            </w:pPr>
            <w:r w:rsidRPr="00EF0CA3">
              <w:rPr>
                <w:rFonts w:cs="Calibri"/>
                <w:b/>
                <w:bCs/>
                <w:color w:val="000F46" w:themeColor="background2"/>
                <w:sz w:val="26"/>
                <w:szCs w:val="26"/>
                <w:lang w:eastAsia="en-US"/>
              </w:rPr>
              <w:lastRenderedPageBreak/>
              <w:t>Layer</w:t>
            </w:r>
            <w:r w:rsidR="00D02CCB" w:rsidRPr="00EF0CA3">
              <w:rPr>
                <w:rFonts w:cs="Calibri"/>
                <w:b/>
                <w:bCs/>
                <w:color w:val="000F46" w:themeColor="background2"/>
                <w:sz w:val="26"/>
                <w:szCs w:val="26"/>
                <w:lang w:eastAsia="en-US"/>
              </w:rPr>
              <w:t xml:space="preserve"> </w:t>
            </w:r>
            <w:r w:rsidR="00616F05" w:rsidRPr="00EF0CA3">
              <w:rPr>
                <w:rFonts w:cs="Calibri"/>
                <w:b/>
                <w:bCs/>
                <w:color w:val="000F46" w:themeColor="background2"/>
                <w:sz w:val="26"/>
                <w:szCs w:val="26"/>
                <w:lang w:eastAsia="en-US"/>
              </w:rPr>
              <w:t>3</w:t>
            </w:r>
            <w:r w:rsidR="1DA9CB6B" w:rsidRPr="00EF0CA3">
              <w:rPr>
                <w:rFonts w:cs="Calibri"/>
                <w:b/>
                <w:bCs/>
                <w:color w:val="000F46" w:themeColor="background2"/>
                <w:sz w:val="26"/>
                <w:szCs w:val="26"/>
                <w:lang w:eastAsia="en-US"/>
              </w:rPr>
              <w:t xml:space="preserve">: </w:t>
            </w:r>
          </w:p>
          <w:p w14:paraId="4FB4EB7C" w14:textId="06B9F4C5" w:rsidR="00ED7784" w:rsidRPr="009F78C9" w:rsidRDefault="63EC07CF" w:rsidP="00EF0CA3">
            <w:pPr>
              <w:spacing w:after="0" w:line="276" w:lineRule="auto"/>
              <w:rPr>
                <w:rFonts w:cs="Calibri"/>
                <w:b/>
                <w:bCs/>
                <w:i/>
                <w:iCs/>
                <w:color w:val="000F46" w:themeColor="background2"/>
                <w:lang w:eastAsia="en-US"/>
              </w:rPr>
            </w:pPr>
            <w:r w:rsidRPr="00EF0CA3">
              <w:rPr>
                <w:rFonts w:cs="Calibri"/>
                <w:b/>
                <w:bCs/>
                <w:color w:val="000F46" w:themeColor="background2"/>
                <w:sz w:val="26"/>
                <w:szCs w:val="26"/>
                <w:lang w:eastAsia="en-US"/>
              </w:rPr>
              <w:t>A</w:t>
            </w:r>
            <w:r w:rsidR="1DA9CB6B" w:rsidRPr="00EF0CA3">
              <w:rPr>
                <w:rFonts w:cs="Calibri"/>
                <w:b/>
                <w:bCs/>
                <w:color w:val="000F46" w:themeColor="background2"/>
                <w:sz w:val="26"/>
                <w:szCs w:val="26"/>
                <w:lang w:eastAsia="en-US"/>
              </w:rPr>
              <w:t>ccessible and enabling environments</w:t>
            </w:r>
          </w:p>
        </w:tc>
        <w:tc>
          <w:tcPr>
            <w:tcW w:w="3690" w:type="dxa"/>
            <w:tcBorders>
              <w:left w:val="single" w:sz="4" w:space="0" w:color="000F46"/>
            </w:tcBorders>
            <w:shd w:val="clear" w:color="auto" w:fill="DAF4FC" w:themeFill="accent2" w:themeFillTint="33"/>
          </w:tcPr>
          <w:p w14:paraId="0E8FAD90" w14:textId="17C863E3" w:rsidR="00F557E7" w:rsidRPr="00C647D0" w:rsidRDefault="0045361F" w:rsidP="006C3FA8">
            <w:pPr>
              <w:pStyle w:val="ListParagraph"/>
              <w:numPr>
                <w:ilvl w:val="0"/>
                <w:numId w:val="27"/>
              </w:numPr>
              <w:spacing w:after="0" w:line="276" w:lineRule="auto"/>
              <w:rPr>
                <w:rFonts w:cs="Calibri"/>
                <w:i/>
                <w:iCs/>
                <w:color w:val="000F46" w:themeColor="background2"/>
                <w:lang w:eastAsia="en-US"/>
              </w:rPr>
            </w:pPr>
            <w:r w:rsidRPr="00C647D0">
              <w:rPr>
                <w:rFonts w:cs="Calibri"/>
                <w:color w:val="000F46" w:themeColor="background2"/>
                <w:lang w:val="en-US" w:eastAsia="en-US"/>
              </w:rPr>
              <w:t xml:space="preserve">Removal of </w:t>
            </w:r>
            <w:r w:rsidR="00E51546" w:rsidRPr="00C647D0">
              <w:rPr>
                <w:rFonts w:cs="Calibri"/>
                <w:color w:val="000F46" w:themeColor="background2"/>
                <w:lang w:eastAsia="en-US"/>
              </w:rPr>
              <w:t>physical, attitudinal, financial, communication and institutional barriers in public buildings, services and environments</w:t>
            </w:r>
            <w:r w:rsidR="00E51546" w:rsidRPr="00C647D0">
              <w:rPr>
                <w:rFonts w:cs="Calibri"/>
                <w:color w:val="000F46" w:themeColor="background2"/>
                <w:lang w:val="en-US" w:eastAsia="en-US"/>
              </w:rPr>
              <w:t>.</w:t>
            </w:r>
          </w:p>
          <w:p w14:paraId="691820B6" w14:textId="5CE33479" w:rsidR="00E51546" w:rsidRPr="00C647D0" w:rsidRDefault="00E51546" w:rsidP="006C3FA8">
            <w:pPr>
              <w:pStyle w:val="ListParagraph"/>
              <w:numPr>
                <w:ilvl w:val="0"/>
                <w:numId w:val="27"/>
              </w:numPr>
              <w:spacing w:after="0" w:line="276" w:lineRule="auto"/>
              <w:rPr>
                <w:rFonts w:cs="Calibri"/>
                <w:i/>
                <w:iCs/>
                <w:color w:val="000F46" w:themeColor="background2"/>
                <w:lang w:eastAsia="en-US"/>
              </w:rPr>
            </w:pPr>
            <w:r w:rsidRPr="00C647D0">
              <w:rPr>
                <w:rFonts w:cs="Calibri"/>
                <w:color w:val="000F46" w:themeColor="background2"/>
                <w:lang w:val="en-US" w:eastAsia="en-US"/>
              </w:rPr>
              <w:t>Includes</w:t>
            </w:r>
            <w:r w:rsidR="0045361F" w:rsidRPr="00C647D0">
              <w:rPr>
                <w:rFonts w:cs="Calibri"/>
                <w:color w:val="000F46" w:themeColor="background2"/>
                <w:lang w:val="en-US" w:eastAsia="en-US"/>
              </w:rPr>
              <w:t xml:space="preserve"> strategies to achieve universal access and/or provide reasonable a</w:t>
            </w:r>
            <w:r w:rsidR="002F59BA" w:rsidRPr="00C647D0">
              <w:rPr>
                <w:rFonts w:cs="Calibri"/>
                <w:color w:val="000F46" w:themeColor="background2"/>
                <w:lang w:val="en-US" w:eastAsia="en-US"/>
              </w:rPr>
              <w:t>ccommodations</w:t>
            </w:r>
            <w:r w:rsidR="0045361F" w:rsidRPr="00C647D0">
              <w:rPr>
                <w:rFonts w:cs="Calibri"/>
                <w:color w:val="000F46" w:themeColor="background2"/>
                <w:lang w:val="en-US" w:eastAsia="en-US"/>
              </w:rPr>
              <w:t xml:space="preserve"> to enable equal access and participation. </w:t>
            </w:r>
          </w:p>
          <w:p w14:paraId="0738279E" w14:textId="0C1A5413" w:rsidR="0045361F" w:rsidRPr="00C647D0" w:rsidRDefault="0045361F" w:rsidP="006C3FA8">
            <w:pPr>
              <w:pStyle w:val="ListParagraph"/>
              <w:numPr>
                <w:ilvl w:val="0"/>
                <w:numId w:val="27"/>
              </w:numPr>
              <w:spacing w:after="0" w:line="276" w:lineRule="auto"/>
              <w:rPr>
                <w:rFonts w:cs="Calibri"/>
                <w:i/>
                <w:iCs/>
                <w:color w:val="000F46" w:themeColor="background2"/>
                <w:lang w:eastAsia="en-US"/>
              </w:rPr>
            </w:pPr>
            <w:r w:rsidRPr="00C647D0">
              <w:rPr>
                <w:rFonts w:cs="Calibri"/>
                <w:color w:val="000F46" w:themeColor="background2"/>
                <w:lang w:val="en-US" w:eastAsia="en-US"/>
              </w:rPr>
              <w:t xml:space="preserve">These will further reduce the need for </w:t>
            </w:r>
            <w:r w:rsidR="00DA42F4" w:rsidRPr="00C647D0">
              <w:rPr>
                <w:rFonts w:cs="Calibri"/>
                <w:color w:val="000F46" w:themeColor="background2"/>
                <w:lang w:val="en-US" w:eastAsia="en-US"/>
              </w:rPr>
              <w:t>Layer</w:t>
            </w:r>
            <w:r w:rsidR="00FC458D" w:rsidRPr="00C647D0">
              <w:rPr>
                <w:rFonts w:cs="Calibri"/>
                <w:color w:val="000F46" w:themeColor="background2"/>
                <w:lang w:val="en-US" w:eastAsia="en-US"/>
              </w:rPr>
              <w:t xml:space="preserve"> 1 and </w:t>
            </w:r>
            <w:r w:rsidR="00DA42F4" w:rsidRPr="00C647D0">
              <w:rPr>
                <w:rFonts w:cs="Calibri"/>
                <w:color w:val="000F46" w:themeColor="background2"/>
                <w:lang w:val="en-US" w:eastAsia="en-US"/>
              </w:rPr>
              <w:t>Layer</w:t>
            </w:r>
            <w:r w:rsidR="00FC458D" w:rsidRPr="00C647D0">
              <w:rPr>
                <w:rFonts w:cs="Calibri"/>
                <w:color w:val="000F46" w:themeColor="background2"/>
                <w:lang w:val="en-US" w:eastAsia="en-US"/>
              </w:rPr>
              <w:t xml:space="preserve"> 2 </w:t>
            </w:r>
            <w:r w:rsidRPr="00C647D0">
              <w:rPr>
                <w:rFonts w:cs="Calibri"/>
                <w:color w:val="000F46" w:themeColor="background2"/>
                <w:lang w:val="en-US" w:eastAsia="en-US"/>
              </w:rPr>
              <w:t>supports.</w:t>
            </w:r>
          </w:p>
          <w:p w14:paraId="6ABAC7F7" w14:textId="77777777" w:rsidR="00ED7784" w:rsidRPr="009F78C9" w:rsidRDefault="00ED7784" w:rsidP="006C3FA8">
            <w:pPr>
              <w:spacing w:after="0" w:line="276" w:lineRule="auto"/>
              <w:rPr>
                <w:rFonts w:cs="Calibri"/>
                <w:i/>
                <w:iCs/>
                <w:color w:val="000F46" w:themeColor="background2"/>
                <w:lang w:eastAsia="en-US"/>
              </w:rPr>
            </w:pPr>
          </w:p>
        </w:tc>
        <w:tc>
          <w:tcPr>
            <w:tcW w:w="3539" w:type="dxa"/>
            <w:shd w:val="clear" w:color="auto" w:fill="DAF4FC" w:themeFill="accent2" w:themeFillTint="33"/>
          </w:tcPr>
          <w:p w14:paraId="7917B0DC" w14:textId="77777777" w:rsidR="00FD0BE5" w:rsidRPr="009F78C9" w:rsidRDefault="00FD0BE5" w:rsidP="006C3FA8">
            <w:pPr>
              <w:numPr>
                <w:ilvl w:val="0"/>
                <w:numId w:val="15"/>
              </w:numPr>
              <w:spacing w:after="0" w:line="276" w:lineRule="auto"/>
              <w:rPr>
                <w:rFonts w:cs="Calibri"/>
                <w:i/>
                <w:iCs/>
                <w:color w:val="000F46" w:themeColor="background2"/>
                <w:lang w:eastAsia="en-US"/>
              </w:rPr>
            </w:pPr>
            <w:r w:rsidRPr="009F78C9">
              <w:rPr>
                <w:rFonts w:cs="Calibri"/>
                <w:color w:val="000F46" w:themeColor="background2"/>
                <w:lang w:val="en-US" w:eastAsia="en-US"/>
              </w:rPr>
              <w:t>Social protection schemes</w:t>
            </w:r>
          </w:p>
          <w:p w14:paraId="3A2EE502" w14:textId="77777777" w:rsidR="0045361F" w:rsidRPr="009F78C9" w:rsidRDefault="0045361F" w:rsidP="006C3FA8">
            <w:pPr>
              <w:numPr>
                <w:ilvl w:val="0"/>
                <w:numId w:val="15"/>
              </w:numPr>
              <w:spacing w:after="0" w:line="276" w:lineRule="auto"/>
              <w:rPr>
                <w:rFonts w:cs="Calibri"/>
                <w:i/>
                <w:iCs/>
                <w:color w:val="000F46" w:themeColor="background2"/>
                <w:lang w:eastAsia="en-US"/>
              </w:rPr>
            </w:pPr>
            <w:r w:rsidRPr="009F78C9">
              <w:rPr>
                <w:rFonts w:cs="Calibri"/>
                <w:color w:val="000F46" w:themeColor="background2"/>
                <w:lang w:val="en-US" w:eastAsia="en-US"/>
              </w:rPr>
              <w:t>Accessible public buildings and infrastructure</w:t>
            </w:r>
          </w:p>
          <w:p w14:paraId="34144E80" w14:textId="77777777" w:rsidR="0045361F" w:rsidRPr="009F78C9" w:rsidRDefault="0045361F" w:rsidP="006C3FA8">
            <w:pPr>
              <w:numPr>
                <w:ilvl w:val="0"/>
                <w:numId w:val="15"/>
              </w:numPr>
              <w:spacing w:after="0" w:line="276" w:lineRule="auto"/>
              <w:rPr>
                <w:rFonts w:cs="Calibri"/>
                <w:i/>
                <w:iCs/>
                <w:color w:val="000F46" w:themeColor="background2"/>
                <w:lang w:eastAsia="en-US"/>
              </w:rPr>
            </w:pPr>
            <w:r w:rsidRPr="009F78C9">
              <w:rPr>
                <w:rFonts w:cs="Calibri"/>
                <w:color w:val="000F46" w:themeColor="background2"/>
                <w:lang w:val="en-US" w:eastAsia="en-US"/>
              </w:rPr>
              <w:t>Accessible transport</w:t>
            </w:r>
          </w:p>
          <w:p w14:paraId="0A145700" w14:textId="77777777" w:rsidR="0045361F" w:rsidRPr="009F78C9" w:rsidRDefault="0045361F" w:rsidP="006C3FA8">
            <w:pPr>
              <w:numPr>
                <w:ilvl w:val="0"/>
                <w:numId w:val="15"/>
              </w:numPr>
              <w:spacing w:after="0" w:line="276" w:lineRule="auto"/>
              <w:rPr>
                <w:rFonts w:cs="Calibri"/>
                <w:i/>
                <w:iCs/>
                <w:color w:val="000F46" w:themeColor="background2"/>
                <w:lang w:eastAsia="en-US"/>
              </w:rPr>
            </w:pPr>
            <w:r w:rsidRPr="009F78C9">
              <w:rPr>
                <w:rFonts w:cs="Calibri"/>
                <w:color w:val="000F46" w:themeColor="background2"/>
                <w:lang w:val="en-US" w:eastAsia="en-US"/>
              </w:rPr>
              <w:t>Public information provided in accessible formats</w:t>
            </w:r>
          </w:p>
          <w:p w14:paraId="6F1946BB" w14:textId="4D915D9F" w:rsidR="00ED7784" w:rsidRPr="009F78C9" w:rsidRDefault="583969A3" w:rsidP="006C3FA8">
            <w:pPr>
              <w:numPr>
                <w:ilvl w:val="0"/>
                <w:numId w:val="15"/>
              </w:numPr>
              <w:spacing w:after="0" w:line="276" w:lineRule="auto"/>
              <w:rPr>
                <w:rFonts w:cs="Calibri"/>
                <w:i/>
                <w:iCs/>
                <w:color w:val="000F46" w:themeColor="background2"/>
                <w:lang w:eastAsia="en-US"/>
              </w:rPr>
            </w:pPr>
            <w:r w:rsidRPr="009F78C9">
              <w:rPr>
                <w:rFonts w:cs="Calibri"/>
                <w:color w:val="000F46" w:themeColor="background2"/>
                <w:lang w:val="en-US" w:eastAsia="en-US"/>
              </w:rPr>
              <w:t>Addressing attitudinal barriers in the community</w:t>
            </w:r>
          </w:p>
          <w:p w14:paraId="1A96395B" w14:textId="078521AC" w:rsidR="00ED7784" w:rsidRPr="009F78C9" w:rsidRDefault="18C8C72F" w:rsidP="006C3FA8">
            <w:pPr>
              <w:numPr>
                <w:ilvl w:val="0"/>
                <w:numId w:val="15"/>
              </w:numPr>
              <w:spacing w:after="0" w:line="276" w:lineRule="auto"/>
              <w:rPr>
                <w:rFonts w:cs="Calibri"/>
                <w:i/>
                <w:iCs/>
                <w:color w:val="000F46" w:themeColor="background2"/>
                <w:lang w:eastAsia="en-US"/>
              </w:rPr>
            </w:pPr>
            <w:r w:rsidRPr="009F78C9">
              <w:rPr>
                <w:rFonts w:cs="Calibri"/>
                <w:color w:val="000F46" w:themeColor="background2"/>
                <w:lang w:val="en-US" w:eastAsia="en-US"/>
              </w:rPr>
              <w:t>Community-based inclusive development (CBID)</w:t>
            </w:r>
          </w:p>
        </w:tc>
        <w:tc>
          <w:tcPr>
            <w:tcW w:w="3412" w:type="dxa"/>
            <w:shd w:val="clear" w:color="auto" w:fill="DAF4FC" w:themeFill="accent2" w:themeFillTint="33"/>
          </w:tcPr>
          <w:p w14:paraId="51F40BF8" w14:textId="40BF40CA" w:rsidR="001B0C95" w:rsidRPr="009F78C9" w:rsidRDefault="6FAC5EE7" w:rsidP="006C3FA8">
            <w:pPr>
              <w:pStyle w:val="ListParagraph"/>
              <w:numPr>
                <w:ilvl w:val="0"/>
                <w:numId w:val="15"/>
              </w:numPr>
              <w:spacing w:after="0" w:line="276" w:lineRule="auto"/>
              <w:rPr>
                <w:rFonts w:cs="Calibri"/>
                <w:i/>
                <w:iCs/>
                <w:color w:val="000F46" w:themeColor="background2"/>
                <w:lang w:eastAsia="en-US"/>
              </w:rPr>
            </w:pPr>
            <w:r w:rsidRPr="009F78C9">
              <w:rPr>
                <w:rFonts w:cs="Calibri"/>
                <w:color w:val="000F46" w:themeColor="background2"/>
                <w:lang w:eastAsia="en-US"/>
              </w:rPr>
              <w:t>People with disabilit</w:t>
            </w:r>
            <w:r w:rsidR="00361721" w:rsidRPr="009F78C9">
              <w:rPr>
                <w:rFonts w:cs="Calibri"/>
                <w:color w:val="000F46" w:themeColor="background2"/>
                <w:lang w:eastAsia="en-US"/>
              </w:rPr>
              <w:t>y</w:t>
            </w:r>
            <w:r w:rsidRPr="009F78C9">
              <w:rPr>
                <w:rFonts w:cs="Calibri"/>
                <w:color w:val="000F46" w:themeColor="background2"/>
                <w:lang w:eastAsia="en-US"/>
              </w:rPr>
              <w:t xml:space="preserve"> have e</w:t>
            </w:r>
            <w:r w:rsidR="32043B6E" w:rsidRPr="009F78C9">
              <w:rPr>
                <w:rFonts w:cs="Calibri"/>
                <w:color w:val="000F46" w:themeColor="background2"/>
                <w:lang w:eastAsia="en-US"/>
              </w:rPr>
              <w:t>qual access and opportunity to participate in mainstream services and programs</w:t>
            </w:r>
            <w:r w:rsidR="4F6B8998" w:rsidRPr="009F78C9">
              <w:rPr>
                <w:rFonts w:cs="Calibri"/>
                <w:color w:val="000F46" w:themeColor="background2"/>
                <w:lang w:eastAsia="en-US"/>
              </w:rPr>
              <w:t>/access to good</w:t>
            </w:r>
            <w:r w:rsidR="006C74E3" w:rsidRPr="009F78C9">
              <w:rPr>
                <w:rFonts w:cs="Calibri"/>
                <w:color w:val="000F46" w:themeColor="background2"/>
                <w:lang w:eastAsia="en-US"/>
              </w:rPr>
              <w:t>s</w:t>
            </w:r>
            <w:r w:rsidR="4F6B8998" w:rsidRPr="009F78C9">
              <w:rPr>
                <w:rFonts w:cs="Calibri"/>
                <w:color w:val="000F46" w:themeColor="background2"/>
                <w:lang w:eastAsia="en-US"/>
              </w:rPr>
              <w:t xml:space="preserve"> and services</w:t>
            </w:r>
            <w:r w:rsidR="32043B6E" w:rsidRPr="009F78C9">
              <w:rPr>
                <w:rFonts w:cs="Calibri"/>
                <w:color w:val="000F46" w:themeColor="background2"/>
                <w:lang w:eastAsia="en-US"/>
              </w:rPr>
              <w:t xml:space="preserve">. </w:t>
            </w:r>
          </w:p>
          <w:p w14:paraId="10231DBF" w14:textId="4A7CB0D5" w:rsidR="00ED7784" w:rsidRPr="009F78C9" w:rsidRDefault="001B0C95" w:rsidP="006C3FA8">
            <w:pPr>
              <w:pStyle w:val="ListParagraph"/>
              <w:numPr>
                <w:ilvl w:val="0"/>
                <w:numId w:val="15"/>
              </w:numPr>
              <w:spacing w:after="0" w:line="276" w:lineRule="auto"/>
              <w:rPr>
                <w:i/>
                <w:iCs/>
                <w:lang w:eastAsia="en-US"/>
              </w:rPr>
            </w:pPr>
            <w:r w:rsidRPr="00C647D0">
              <w:rPr>
                <w:color w:val="000F46" w:themeColor="background2"/>
                <w:lang w:eastAsia="en-US"/>
              </w:rPr>
              <w:t>P</w:t>
            </w:r>
            <w:r w:rsidR="4BC8DA9E" w:rsidRPr="00C647D0">
              <w:rPr>
                <w:color w:val="000F46" w:themeColor="background2"/>
                <w:lang w:eastAsia="en-US"/>
              </w:rPr>
              <w:t>eople with disabilit</w:t>
            </w:r>
            <w:r w:rsidR="00361721" w:rsidRPr="00C647D0">
              <w:rPr>
                <w:color w:val="000F46" w:themeColor="background2"/>
                <w:lang w:eastAsia="en-US"/>
              </w:rPr>
              <w:t>y</w:t>
            </w:r>
            <w:r w:rsidR="4BC8DA9E" w:rsidRPr="00C647D0">
              <w:rPr>
                <w:color w:val="000F46" w:themeColor="background2"/>
                <w:lang w:eastAsia="en-US"/>
              </w:rPr>
              <w:t xml:space="preserve"> </w:t>
            </w:r>
            <w:r w:rsidR="68C67AFC" w:rsidRPr="00C647D0">
              <w:rPr>
                <w:color w:val="000F46" w:themeColor="background2"/>
                <w:lang w:eastAsia="en-US"/>
              </w:rPr>
              <w:t>can</w:t>
            </w:r>
            <w:r w:rsidR="58DF4E9F" w:rsidRPr="00C647D0">
              <w:rPr>
                <w:color w:val="000F46" w:themeColor="background2"/>
                <w:lang w:eastAsia="en-US"/>
              </w:rPr>
              <w:t xml:space="preserve"> access the places</w:t>
            </w:r>
            <w:r w:rsidR="173C3772" w:rsidRPr="00C647D0">
              <w:rPr>
                <w:color w:val="000F46" w:themeColor="background2"/>
                <w:lang w:eastAsia="en-US"/>
              </w:rPr>
              <w:t>, goods</w:t>
            </w:r>
            <w:r w:rsidR="58DF4E9F" w:rsidRPr="00C647D0">
              <w:rPr>
                <w:color w:val="000F46" w:themeColor="background2"/>
                <w:lang w:eastAsia="en-US"/>
              </w:rPr>
              <w:t xml:space="preserve"> and services they want and </w:t>
            </w:r>
            <w:r w:rsidR="00BB5911" w:rsidRPr="00C647D0">
              <w:rPr>
                <w:color w:val="000F46" w:themeColor="background2"/>
                <w:lang w:eastAsia="en-US"/>
              </w:rPr>
              <w:t>need with</w:t>
            </w:r>
            <w:r w:rsidR="58DF4E9F" w:rsidRPr="00C647D0">
              <w:rPr>
                <w:color w:val="000F46" w:themeColor="background2"/>
                <w:lang w:eastAsia="en-US"/>
              </w:rPr>
              <w:t xml:space="preserve"> greater independence and less need for support from others.</w:t>
            </w:r>
            <w:r w:rsidR="75B15C4D" w:rsidRPr="00C647D0">
              <w:rPr>
                <w:color w:val="000F46" w:themeColor="background2"/>
                <w:lang w:eastAsia="en-US"/>
              </w:rPr>
              <w:t xml:space="preserve"> E.g. inclusive</w:t>
            </w:r>
            <w:r w:rsidR="58DF4E9F" w:rsidRPr="00C647D0">
              <w:rPr>
                <w:color w:val="000F46" w:themeColor="background2"/>
                <w:lang w:eastAsia="en-US"/>
              </w:rPr>
              <w:t xml:space="preserve"> </w:t>
            </w:r>
            <w:r w:rsidR="31F2DB04" w:rsidRPr="00C647D0">
              <w:rPr>
                <w:color w:val="000F46" w:themeColor="background2"/>
                <w:lang w:eastAsia="en-US"/>
              </w:rPr>
              <w:t>Income g</w:t>
            </w:r>
            <w:r w:rsidR="694D65EB" w:rsidRPr="00C647D0">
              <w:rPr>
                <w:color w:val="000F46" w:themeColor="background2"/>
                <w:lang w:eastAsia="en-US"/>
              </w:rPr>
              <w:t>eneration support</w:t>
            </w:r>
            <w:r w:rsidR="31F2DB04" w:rsidRPr="00C647D0">
              <w:rPr>
                <w:color w:val="000F46" w:themeColor="background2"/>
                <w:lang w:eastAsia="en-US"/>
              </w:rPr>
              <w:t>.</w:t>
            </w:r>
          </w:p>
        </w:tc>
      </w:tr>
    </w:tbl>
    <w:p w14:paraId="7348CA08" w14:textId="54D1F3A2" w:rsidR="007D3DCC" w:rsidRDefault="005B55D6" w:rsidP="009D4CC6">
      <w:pPr>
        <w:rPr>
          <w:b/>
          <w:bCs/>
          <w:color w:val="FFFFFF" w:themeColor="background1"/>
          <w:sz w:val="28"/>
          <w:szCs w:val="28"/>
          <w:lang w:val="en-US" w:eastAsia="en-US"/>
        </w:rPr>
        <w:sectPr w:rsidR="007D3DCC" w:rsidSect="005233EB">
          <w:pgSz w:w="16838" w:h="11906" w:orient="landscape" w:code="9"/>
          <w:pgMar w:top="1134" w:right="1134" w:bottom="1134" w:left="1134" w:header="709" w:footer="709" w:gutter="0"/>
          <w:cols w:space="708"/>
          <w:titlePg/>
          <w:docGrid w:linePitch="360"/>
        </w:sectPr>
      </w:pPr>
      <w:r>
        <w:rPr>
          <w:noProof/>
        </w:rPr>
        <mc:AlternateContent>
          <mc:Choice Requires="wps">
            <w:drawing>
              <wp:anchor distT="0" distB="0" distL="114300" distR="114300" simplePos="0" relativeHeight="251658257" behindDoc="0" locked="0" layoutInCell="1" allowOverlap="1" wp14:anchorId="5C0A4962" wp14:editId="6844025B">
                <wp:simplePos x="0" y="0"/>
                <wp:positionH relativeFrom="column">
                  <wp:posOffset>173990</wp:posOffset>
                </wp:positionH>
                <wp:positionV relativeFrom="paragraph">
                  <wp:posOffset>247771</wp:posOffset>
                </wp:positionV>
                <wp:extent cx="348343" cy="2455153"/>
                <wp:effectExtent l="12700" t="12700" r="20320" b="21590"/>
                <wp:wrapNone/>
                <wp:docPr id="1192623457" name="Up-down Arrow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343" cy="2455153"/>
                        </a:xfrm>
                        <a:prstGeom prst="upDownArrow">
                          <a:avLst/>
                        </a:prstGeom>
                        <a:solidFill>
                          <a:schemeClr val="bg2"/>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2D57DA" id="Up-down Arrow 18" o:spid="_x0000_s1026" type="#_x0000_t70" alt="&quot;&quot;" style="position:absolute;margin-left:13.7pt;margin-top:19.5pt;width:27.45pt;height:193.3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" adj=",1532" fillcolor="#000f46 [3214]" strokecolor="black [484]"/>
            </w:pict>
          </mc:Fallback>
        </mc:AlternateContent>
      </w:r>
    </w:p>
    <w:p w14:paraId="4BEA22C9" w14:textId="1F1439D2" w:rsidR="007E59BA" w:rsidRDefault="000C2F8C" w:rsidP="00D672AA">
      <w:pPr>
        <w:pStyle w:val="NumberedHeading1"/>
      </w:pPr>
      <w:bookmarkStart w:id="9" w:name="_Toc217291677"/>
      <w:r>
        <w:lastRenderedPageBreak/>
        <w:t xml:space="preserve">The </w:t>
      </w:r>
      <w:r w:rsidR="004C453D">
        <w:t xml:space="preserve">Disability </w:t>
      </w:r>
      <w:r>
        <w:t>S</w:t>
      </w:r>
      <w:r w:rsidR="004C453D">
        <w:t>upport</w:t>
      </w:r>
      <w:r w:rsidR="003913AA">
        <w:t xml:space="preserve"> </w:t>
      </w:r>
      <w:r w:rsidRPr="00D672AA">
        <w:t>E</w:t>
      </w:r>
      <w:r w:rsidR="004C453D" w:rsidRPr="00D672AA">
        <w:t>cosystem</w:t>
      </w:r>
      <w:bookmarkEnd w:id="9"/>
    </w:p>
    <w:p w14:paraId="71C9BBC7" w14:textId="77777777" w:rsidR="00AD56EF" w:rsidRDefault="00733952" w:rsidP="00651EB8">
      <w:r>
        <w:rPr>
          <w:lang w:eastAsia="en-US"/>
        </w:rPr>
        <w:t>The need, availability and access to support for people with disabilit</w:t>
      </w:r>
      <w:r w:rsidR="00361721">
        <w:rPr>
          <w:lang w:eastAsia="en-US"/>
        </w:rPr>
        <w:t>y</w:t>
      </w:r>
      <w:r w:rsidR="00357109">
        <w:rPr>
          <w:lang w:eastAsia="en-US"/>
        </w:rPr>
        <w:t xml:space="preserve"> can be understood</w:t>
      </w:r>
      <w:r w:rsidR="000725D5">
        <w:rPr>
          <w:lang w:eastAsia="en-US"/>
        </w:rPr>
        <w:t>,</w:t>
      </w:r>
      <w:r w:rsidR="009F7E11">
        <w:rPr>
          <w:lang w:eastAsia="en-US"/>
        </w:rPr>
        <w:t xml:space="preserve"> </w:t>
      </w:r>
      <w:r w:rsidR="000725D5">
        <w:rPr>
          <w:lang w:eastAsia="en-US"/>
        </w:rPr>
        <w:t>using</w:t>
      </w:r>
      <w:r w:rsidR="009F7E11">
        <w:rPr>
          <w:lang w:eastAsia="en-US"/>
        </w:rPr>
        <w:t xml:space="preserve"> an e</w:t>
      </w:r>
      <w:r w:rsidR="000725D5">
        <w:rPr>
          <w:lang w:eastAsia="en-US"/>
        </w:rPr>
        <w:t>cological model</w:t>
      </w:r>
      <w:r w:rsidR="000F6121">
        <w:rPr>
          <w:lang w:eastAsia="en-US"/>
        </w:rPr>
        <w:t>,</w:t>
      </w:r>
      <w:r w:rsidR="00357109">
        <w:rPr>
          <w:lang w:eastAsia="en-US"/>
        </w:rPr>
        <w:t xml:space="preserve"> </w:t>
      </w:r>
      <w:r w:rsidR="00AF0FF5">
        <w:rPr>
          <w:lang w:eastAsia="en-US"/>
        </w:rPr>
        <w:t xml:space="preserve">as </w:t>
      </w:r>
      <w:r w:rsidR="00C702C2">
        <w:rPr>
          <w:lang w:eastAsia="en-US"/>
        </w:rPr>
        <w:t>a ‘</w:t>
      </w:r>
      <w:r w:rsidR="00464460">
        <w:rPr>
          <w:lang w:eastAsia="en-US"/>
        </w:rPr>
        <w:t xml:space="preserve">disability </w:t>
      </w:r>
      <w:r w:rsidR="00C702C2">
        <w:rPr>
          <w:lang w:eastAsia="en-US"/>
        </w:rPr>
        <w:t>support ecosystem’</w:t>
      </w:r>
      <w:r w:rsidR="00AB43B3">
        <w:rPr>
          <w:lang w:eastAsia="en-US"/>
        </w:rPr>
        <w:t xml:space="preserve">. </w:t>
      </w:r>
      <w:r w:rsidR="004D1A28">
        <w:rPr>
          <w:lang w:eastAsia="en-US"/>
        </w:rPr>
        <w:t>Th</w:t>
      </w:r>
      <w:r w:rsidR="000725D5">
        <w:rPr>
          <w:lang w:eastAsia="en-US"/>
        </w:rPr>
        <w:t>e diagram below (</w:t>
      </w:r>
      <w:r w:rsidR="000725D5">
        <w:rPr>
          <w:lang w:eastAsia="en-US"/>
        </w:rPr>
        <w:fldChar w:fldCharType="begin"/>
      </w:r>
      <w:r w:rsidR="000725D5">
        <w:rPr>
          <w:lang w:eastAsia="en-US"/>
        </w:rPr>
        <w:instrText xml:space="preserve"> REF _Ref202439543 \h </w:instrText>
      </w:r>
      <w:r w:rsidR="000725D5">
        <w:rPr>
          <w:lang w:eastAsia="en-US"/>
        </w:rPr>
      </w:r>
      <w:r w:rsidR="000725D5">
        <w:rPr>
          <w:lang w:eastAsia="en-US"/>
        </w:rPr>
        <w:fldChar w:fldCharType="separate"/>
      </w:r>
    </w:p>
    <w:p w14:paraId="0CEA81EA" w14:textId="1C9B415C" w:rsidR="00464460" w:rsidRDefault="00AD56EF" w:rsidP="00EB3C38">
      <w:r>
        <w:t xml:space="preserve">Figure </w:t>
      </w:r>
      <w:r>
        <w:rPr>
          <w:noProof/>
        </w:rPr>
        <w:t>1</w:t>
      </w:r>
      <w:r w:rsidR="000725D5">
        <w:rPr>
          <w:lang w:eastAsia="en-US"/>
        </w:rPr>
        <w:fldChar w:fldCharType="end"/>
      </w:r>
      <w:r w:rsidR="000725D5">
        <w:rPr>
          <w:lang w:eastAsia="en-US"/>
        </w:rPr>
        <w:t>)</w:t>
      </w:r>
      <w:r w:rsidR="0035168D">
        <w:rPr>
          <w:lang w:eastAsia="en-US"/>
        </w:rPr>
        <w:t xml:space="preserve"> shows a disability support</w:t>
      </w:r>
      <w:r w:rsidR="003913AA">
        <w:rPr>
          <w:lang w:eastAsia="en-US"/>
        </w:rPr>
        <w:t xml:space="preserve"> </w:t>
      </w:r>
      <w:r w:rsidR="008A2CD5">
        <w:rPr>
          <w:lang w:eastAsia="en-US"/>
        </w:rPr>
        <w:t>ecosystem</w:t>
      </w:r>
      <w:r w:rsidR="004D1A28">
        <w:rPr>
          <w:lang w:eastAsia="en-US"/>
        </w:rPr>
        <w:t xml:space="preserve"> </w:t>
      </w:r>
      <w:r w:rsidR="003E4A82">
        <w:rPr>
          <w:lang w:eastAsia="en-US"/>
        </w:rPr>
        <w:t>consist</w:t>
      </w:r>
      <w:r w:rsidR="0035168D">
        <w:rPr>
          <w:lang w:eastAsia="en-US"/>
        </w:rPr>
        <w:t>ing</w:t>
      </w:r>
      <w:r w:rsidR="003E4A82">
        <w:rPr>
          <w:lang w:eastAsia="en-US"/>
        </w:rPr>
        <w:t xml:space="preserve"> of interconnected </w:t>
      </w:r>
      <w:r w:rsidR="00C65048">
        <w:rPr>
          <w:lang w:eastAsia="en-US"/>
        </w:rPr>
        <w:t>l</w:t>
      </w:r>
      <w:r w:rsidR="00C82529">
        <w:rPr>
          <w:lang w:eastAsia="en-US"/>
        </w:rPr>
        <w:t>ayers</w:t>
      </w:r>
      <w:r w:rsidR="00AC4F5A">
        <w:rPr>
          <w:lang w:eastAsia="en-US"/>
        </w:rPr>
        <w:t xml:space="preserve"> of individual, familial, societal and cultural factors</w:t>
      </w:r>
      <w:r w:rsidR="0035168D">
        <w:rPr>
          <w:lang w:eastAsia="en-US"/>
        </w:rPr>
        <w:t>. The</w:t>
      </w:r>
      <w:r w:rsidR="009D3B29">
        <w:rPr>
          <w:lang w:eastAsia="en-US"/>
        </w:rPr>
        <w:t>se factors</w:t>
      </w:r>
      <w:r w:rsidR="009B2DCA">
        <w:rPr>
          <w:lang w:eastAsia="en-US"/>
        </w:rPr>
        <w:t xml:space="preserve"> interact to influence the experience of people with </w:t>
      </w:r>
      <w:r w:rsidR="000F2B9C">
        <w:rPr>
          <w:lang w:eastAsia="en-US"/>
        </w:rPr>
        <w:t>disabilit</w:t>
      </w:r>
      <w:r w:rsidR="00361721">
        <w:rPr>
          <w:lang w:eastAsia="en-US"/>
        </w:rPr>
        <w:t>y</w:t>
      </w:r>
      <w:r w:rsidR="000F2B9C">
        <w:rPr>
          <w:lang w:eastAsia="en-US"/>
        </w:rPr>
        <w:t xml:space="preserve">, and in turn their need and access to </w:t>
      </w:r>
      <w:r w:rsidR="008E7FE8">
        <w:rPr>
          <w:lang w:eastAsia="en-US"/>
        </w:rPr>
        <w:t xml:space="preserve">disability </w:t>
      </w:r>
      <w:r w:rsidR="000F2B9C">
        <w:rPr>
          <w:lang w:eastAsia="en-US"/>
        </w:rPr>
        <w:t xml:space="preserve">supports. </w:t>
      </w:r>
      <w:r w:rsidR="0095540B">
        <w:rPr>
          <w:lang w:eastAsia="en-US"/>
        </w:rPr>
        <w:t>Changes at one layer of the ecosystem can have an impact at another.</w:t>
      </w:r>
    </w:p>
    <w:p w14:paraId="1F751EA0" w14:textId="296789E7" w:rsidR="00651EB8" w:rsidRDefault="009803CD" w:rsidP="00651EB8">
      <w:pPr>
        <w:rPr>
          <w:lang w:eastAsia="en-US"/>
        </w:rPr>
      </w:pPr>
      <w:r>
        <w:rPr>
          <w:noProof/>
        </w:rPr>
        <w:drawing>
          <wp:anchor distT="0" distB="0" distL="114300" distR="114300" simplePos="0" relativeHeight="251660317" behindDoc="0" locked="0" layoutInCell="1" allowOverlap="1" wp14:anchorId="69CEAEE6" wp14:editId="6EE46B3E">
            <wp:simplePos x="0" y="0"/>
            <wp:positionH relativeFrom="column">
              <wp:posOffset>996950</wp:posOffset>
            </wp:positionH>
            <wp:positionV relativeFrom="paragraph">
              <wp:posOffset>641985</wp:posOffset>
            </wp:positionV>
            <wp:extent cx="4431030" cy="4458970"/>
            <wp:effectExtent l="0" t="0" r="1270" b="0"/>
            <wp:wrapTopAndBottom/>
            <wp:docPr id="327618646" name="Picture 60" descr="Diagram shows six concentric circles, each with a word. In the middle is individual, followed by family, community, services and organisations, governance and financing, and contextual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18646" name="Picture 60" descr="Diagram shows six concentric circles, each with a word. In the middle is individual, followed by family, community, services and organisations, governance and financing, and contextual factor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1030" cy="4458970"/>
                    </a:xfrm>
                    <a:prstGeom prst="rect">
                      <a:avLst/>
                    </a:prstGeom>
                  </pic:spPr>
                </pic:pic>
              </a:graphicData>
            </a:graphic>
            <wp14:sizeRelH relativeFrom="page">
              <wp14:pctWidth>0</wp14:pctWidth>
            </wp14:sizeRelH>
            <wp14:sizeRelV relativeFrom="page">
              <wp14:pctHeight>0</wp14:pctHeight>
            </wp14:sizeRelV>
          </wp:anchor>
        </w:drawing>
      </w:r>
      <w:r w:rsidR="00264342">
        <w:rPr>
          <w:lang w:eastAsia="en-US"/>
        </w:rPr>
        <w:t xml:space="preserve">This </w:t>
      </w:r>
      <w:r w:rsidR="000115E6">
        <w:rPr>
          <w:lang w:eastAsia="en-US"/>
        </w:rPr>
        <w:t xml:space="preserve">ecological model </w:t>
      </w:r>
      <w:r w:rsidR="00096C65">
        <w:rPr>
          <w:lang w:eastAsia="en-US"/>
        </w:rPr>
        <w:t xml:space="preserve">can be used as a tool </w:t>
      </w:r>
      <w:r w:rsidR="000F6121">
        <w:rPr>
          <w:lang w:eastAsia="en-US"/>
        </w:rPr>
        <w:t>to analyse</w:t>
      </w:r>
      <w:r w:rsidR="00376237">
        <w:rPr>
          <w:lang w:eastAsia="en-US"/>
        </w:rPr>
        <w:t xml:space="preserve"> </w:t>
      </w:r>
      <w:r w:rsidR="008959BE">
        <w:rPr>
          <w:lang w:eastAsia="en-US"/>
        </w:rPr>
        <w:t xml:space="preserve">and understand </w:t>
      </w:r>
      <w:r w:rsidR="00376237">
        <w:rPr>
          <w:lang w:eastAsia="en-US"/>
        </w:rPr>
        <w:t xml:space="preserve">the </w:t>
      </w:r>
      <w:r w:rsidR="00E44451">
        <w:rPr>
          <w:lang w:eastAsia="en-US"/>
        </w:rPr>
        <w:t xml:space="preserve">factors influencing access to disability supports and </w:t>
      </w:r>
      <w:r w:rsidR="00096C65">
        <w:rPr>
          <w:lang w:eastAsia="en-US"/>
        </w:rPr>
        <w:t>identify priority areas for a</w:t>
      </w:r>
      <w:r w:rsidR="00264342">
        <w:rPr>
          <w:lang w:eastAsia="en-US"/>
        </w:rPr>
        <w:t xml:space="preserve">ction. </w:t>
      </w:r>
      <w:r w:rsidR="001664C4">
        <w:rPr>
          <w:lang w:eastAsia="en-US"/>
        </w:rPr>
        <w:t>The different layers of the model and the</w:t>
      </w:r>
      <w:r w:rsidR="00651EB8">
        <w:rPr>
          <w:lang w:eastAsia="en-US"/>
        </w:rPr>
        <w:t xml:space="preserve"> factors to consider are further described below.</w:t>
      </w:r>
      <w:bookmarkStart w:id="10" w:name="_Ref201652898"/>
    </w:p>
    <w:p w14:paraId="1BEAC8DC" w14:textId="0A2E3302" w:rsidR="00BA6C0A" w:rsidRDefault="00BA6C0A" w:rsidP="00651EB8">
      <w:bookmarkStart w:id="11" w:name="_Ref202439543"/>
    </w:p>
    <w:p w14:paraId="137D0FDB" w14:textId="67728E2C" w:rsidR="003C0196" w:rsidRPr="003C0196" w:rsidRDefault="000725D5" w:rsidP="0071073A">
      <w:pPr>
        <w:pStyle w:val="Caption"/>
      </w:pPr>
      <w:bookmarkStart w:id="12" w:name="_Ref222308913"/>
      <w:r>
        <w:t xml:space="preserve">Figure </w:t>
      </w:r>
      <w:r>
        <w:fldChar w:fldCharType="begin"/>
      </w:r>
      <w:r>
        <w:instrText>SEQ Figure \* ARABIC</w:instrText>
      </w:r>
      <w:r>
        <w:fldChar w:fldCharType="separate"/>
      </w:r>
      <w:r w:rsidR="00AD56EF">
        <w:rPr>
          <w:noProof/>
        </w:rPr>
        <w:t>1</w:t>
      </w:r>
      <w:r>
        <w:fldChar w:fldCharType="end"/>
      </w:r>
      <w:bookmarkEnd w:id="10"/>
      <w:bookmarkEnd w:id="11"/>
      <w:bookmarkEnd w:id="12"/>
      <w:r w:rsidRPr="00C0330B">
        <w:t xml:space="preserve">. </w:t>
      </w:r>
      <w:r w:rsidR="006563EC" w:rsidRPr="00C0330B">
        <w:t xml:space="preserve">Disability Support </w:t>
      </w:r>
      <w:r w:rsidR="008B4E4A" w:rsidRPr="00C0330B">
        <w:t>Ecosystem</w:t>
      </w:r>
    </w:p>
    <w:p w14:paraId="20EA5853" w14:textId="21B36AEB" w:rsidR="00B55D31" w:rsidRDefault="00C82529" w:rsidP="00A6078A">
      <w:pPr>
        <w:pStyle w:val="NumberedHeading2"/>
        <w:rPr>
          <w:lang w:val="en-GB"/>
        </w:rPr>
      </w:pPr>
      <w:bookmarkStart w:id="13" w:name="_Toc217291678"/>
      <w:r>
        <w:rPr>
          <w:lang w:val="en-GB"/>
        </w:rPr>
        <w:t xml:space="preserve">The six </w:t>
      </w:r>
      <w:r w:rsidR="00C92A78">
        <w:rPr>
          <w:lang w:val="en-GB"/>
        </w:rPr>
        <w:t xml:space="preserve">levels </w:t>
      </w:r>
      <w:r>
        <w:rPr>
          <w:lang w:val="en-GB"/>
        </w:rPr>
        <w:t>of the disability support</w:t>
      </w:r>
      <w:r w:rsidR="009D4178">
        <w:rPr>
          <w:lang w:val="en-GB"/>
        </w:rPr>
        <w:t xml:space="preserve"> </w:t>
      </w:r>
      <w:r>
        <w:rPr>
          <w:lang w:val="en-GB"/>
        </w:rPr>
        <w:t>ecosystem</w:t>
      </w:r>
      <w:bookmarkEnd w:id="13"/>
    </w:p>
    <w:p w14:paraId="542A2F22" w14:textId="5385AEA1" w:rsidR="00B22E27" w:rsidRDefault="008653FF" w:rsidP="004C760C">
      <w:r>
        <w:t>The</w:t>
      </w:r>
      <w:r w:rsidR="00AA3C7F">
        <w:t xml:space="preserve"> six</w:t>
      </w:r>
      <w:r>
        <w:t xml:space="preserve"> l</w:t>
      </w:r>
      <w:r w:rsidR="0086739D">
        <w:t>evels</w:t>
      </w:r>
      <w:r>
        <w:t xml:space="preserve"> of the disability support ecosystem </w:t>
      </w:r>
      <w:r w:rsidR="0D2646E4">
        <w:t>are</w:t>
      </w:r>
      <w:r>
        <w:t>: 1. Individual; 2. Family, 3. Community; 4. Services and Organisations; 5. Governance and Financing; and 6. Local contextual factors, as shown in</w:t>
      </w:r>
      <w:r w:rsidR="00882337">
        <w:t xml:space="preserve"> </w:t>
      </w:r>
      <w:r w:rsidR="000D1CB0">
        <w:fldChar w:fldCharType="begin"/>
      </w:r>
      <w:r w:rsidR="000D1CB0">
        <w:instrText xml:space="preserve"> REF _Ref222308913 \h </w:instrText>
      </w:r>
      <w:r w:rsidR="00736ED7">
        <w:instrText xml:space="preserve"> \* MERGEFORMAT </w:instrText>
      </w:r>
      <w:r w:rsidR="000D1CB0">
        <w:fldChar w:fldCharType="separate"/>
      </w:r>
      <w:r w:rsidR="00AD56EF">
        <w:t xml:space="preserve">Figure </w:t>
      </w:r>
      <w:r w:rsidR="00AD56EF">
        <w:rPr>
          <w:noProof/>
        </w:rPr>
        <w:t>1</w:t>
      </w:r>
      <w:r w:rsidR="000D1CB0">
        <w:fldChar w:fldCharType="end"/>
      </w:r>
      <w:r w:rsidR="005C5AFE">
        <w:t xml:space="preserve">. </w:t>
      </w:r>
      <w:r w:rsidR="00281C6C">
        <w:t>Factors at each l</w:t>
      </w:r>
      <w:r w:rsidR="00EE3919">
        <w:t>evel</w:t>
      </w:r>
      <w:r w:rsidR="00281C6C">
        <w:t xml:space="preserve"> </w:t>
      </w:r>
      <w:r w:rsidR="00B31120">
        <w:t xml:space="preserve">may impact a person’s need for support and their </w:t>
      </w:r>
      <w:r w:rsidR="00673439">
        <w:t xml:space="preserve">opportunity or ability to access needed supports. </w:t>
      </w:r>
      <w:r w:rsidR="00EE3919">
        <w:t xml:space="preserve">Each level and the factors at each which may influence need and access to support are </w:t>
      </w:r>
      <w:r w:rsidR="00990AB0">
        <w:t xml:space="preserve">described in </w:t>
      </w:r>
      <w:r w:rsidR="004B2846">
        <w:fldChar w:fldCharType="begin"/>
      </w:r>
      <w:r w:rsidR="004B2846">
        <w:instrText xml:space="preserve"> REF _Ref217303870 \h </w:instrText>
      </w:r>
      <w:r w:rsidR="00736ED7">
        <w:instrText xml:space="preserve"> \* MERGEFORMAT </w:instrText>
      </w:r>
      <w:r w:rsidR="004B2846">
        <w:fldChar w:fldCharType="separate"/>
      </w:r>
      <w:r w:rsidR="00AD56EF">
        <w:rPr>
          <w:noProof/>
        </w:rPr>
        <w:t>Table</w:t>
      </w:r>
      <w:r w:rsidR="00AD56EF">
        <w:t xml:space="preserve"> </w:t>
      </w:r>
      <w:r w:rsidR="00AD56EF">
        <w:rPr>
          <w:noProof/>
        </w:rPr>
        <w:t>3</w:t>
      </w:r>
      <w:r w:rsidR="004B2846">
        <w:fldChar w:fldCharType="end"/>
      </w:r>
      <w:r w:rsidR="004B2846">
        <w:t xml:space="preserve"> </w:t>
      </w:r>
      <w:r w:rsidR="00990AB0">
        <w:t xml:space="preserve">below. </w:t>
      </w:r>
      <w:bookmarkStart w:id="14" w:name="_Ref217303870"/>
    </w:p>
    <w:p w14:paraId="0DBC24EC" w14:textId="77777777" w:rsidR="004C760C" w:rsidRDefault="004C760C">
      <w:pPr>
        <w:spacing w:after="160" w:line="259" w:lineRule="auto"/>
        <w:rPr>
          <w:b/>
          <w:iCs/>
          <w:szCs w:val="18"/>
        </w:rPr>
      </w:pPr>
      <w:r>
        <w:br w:type="page"/>
      </w:r>
    </w:p>
    <w:p w14:paraId="01E41DA8" w14:textId="09DD0E01" w:rsidR="007F3FD7" w:rsidRDefault="00990AB0" w:rsidP="009D1D05">
      <w:pPr>
        <w:pStyle w:val="Caption"/>
        <w:spacing w:after="0"/>
      </w:pPr>
      <w:r>
        <w:lastRenderedPageBreak/>
        <w:t xml:space="preserve">Table </w:t>
      </w:r>
      <w:r>
        <w:fldChar w:fldCharType="begin"/>
      </w:r>
      <w:r>
        <w:instrText>SEQ Table \* ARABIC</w:instrText>
      </w:r>
      <w:r>
        <w:fldChar w:fldCharType="separate"/>
      </w:r>
      <w:r w:rsidR="00AD56EF">
        <w:rPr>
          <w:noProof/>
        </w:rPr>
        <w:t>3</w:t>
      </w:r>
      <w:r>
        <w:fldChar w:fldCharType="end"/>
      </w:r>
      <w:bookmarkEnd w:id="14"/>
      <w:r>
        <w:t xml:space="preserve">. </w:t>
      </w:r>
      <w:r w:rsidRPr="00990AB0">
        <w:t xml:space="preserve">The six levels of the disability support </w:t>
      </w:r>
      <w:r w:rsidRPr="009D1D05">
        <w:t>ecosystem</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87"/>
        <w:gridCol w:w="8141"/>
      </w:tblGrid>
      <w:tr w:rsidR="004045E3" w14:paraId="51B077A2" w14:textId="77777777" w:rsidTr="00494282">
        <w:trPr>
          <w:cnfStyle w:val="100000000000" w:firstRow="1" w:lastRow="0" w:firstColumn="0" w:lastColumn="0" w:oddVBand="0" w:evenVBand="0" w:oddHBand="0" w:evenHBand="0" w:firstRowFirstColumn="0" w:firstRowLastColumn="0" w:lastRowFirstColumn="0" w:lastRowLastColumn="0"/>
        </w:trPr>
        <w:tc>
          <w:tcPr>
            <w:tcW w:w="1453" w:type="dxa"/>
            <w:shd w:val="clear" w:color="auto" w:fill="auto"/>
            <w:vAlign w:val="center"/>
          </w:tcPr>
          <w:p w14:paraId="761F2B48" w14:textId="77777777" w:rsidR="004045E3" w:rsidRPr="0004079C" w:rsidRDefault="004045E3">
            <w:pPr>
              <w:pStyle w:val="Heading3"/>
              <w:spacing w:before="0"/>
              <w:rPr>
                <w:lang w:val="en-GB"/>
              </w:rPr>
            </w:pPr>
            <w:r w:rsidRPr="0004079C">
              <w:rPr>
                <w:lang w:val="en-GB"/>
              </w:rPr>
              <w:t>Level</w:t>
            </w:r>
          </w:p>
        </w:tc>
        <w:tc>
          <w:tcPr>
            <w:tcW w:w="8175" w:type="dxa"/>
            <w:shd w:val="clear" w:color="auto" w:fill="auto"/>
            <w:vAlign w:val="center"/>
          </w:tcPr>
          <w:p w14:paraId="24CC6E4E" w14:textId="77777777" w:rsidR="004045E3" w:rsidRPr="00B454D5" w:rsidRDefault="004045E3">
            <w:pPr>
              <w:spacing w:after="0"/>
              <w:rPr>
                <w:color w:val="000F46" w:themeColor="background2"/>
                <w:sz w:val="24"/>
                <w:szCs w:val="24"/>
                <w:lang w:val="en-GB" w:eastAsia="ja-JP"/>
              </w:rPr>
            </w:pPr>
            <w:r w:rsidRPr="00B454D5">
              <w:rPr>
                <w:color w:val="000F46" w:themeColor="background2"/>
                <w:sz w:val="24"/>
                <w:szCs w:val="24"/>
                <w:lang w:val="en-GB" w:eastAsia="ja-JP"/>
              </w:rPr>
              <w:t>Description</w:t>
            </w:r>
          </w:p>
        </w:tc>
      </w:tr>
      <w:tr w:rsidR="004045E3" w14:paraId="58364938" w14:textId="77777777" w:rsidTr="003C0196">
        <w:trPr>
          <w:trHeight w:val="1724"/>
        </w:trPr>
        <w:tc>
          <w:tcPr>
            <w:tcW w:w="1453" w:type="dxa"/>
            <w:shd w:val="clear" w:color="auto" w:fill="11A8D6" w:themeFill="accent2" w:themeFillShade="BF"/>
          </w:tcPr>
          <w:p w14:paraId="79EA5EC2" w14:textId="77777777" w:rsidR="004045E3" w:rsidRPr="0004079C" w:rsidRDefault="004045E3">
            <w:pPr>
              <w:pStyle w:val="Heading3"/>
              <w:rPr>
                <w:b/>
                <w:lang w:val="en-GB"/>
              </w:rPr>
            </w:pPr>
            <w:r w:rsidRPr="0004079C">
              <w:rPr>
                <w:b/>
                <w:lang w:val="en-GB"/>
              </w:rPr>
              <w:t>Individual</w:t>
            </w:r>
          </w:p>
          <w:p w14:paraId="2F4241AC" w14:textId="77777777" w:rsidR="004045E3" w:rsidRPr="0004079C" w:rsidRDefault="004045E3">
            <w:pPr>
              <w:pStyle w:val="Heading3"/>
              <w:rPr>
                <w:b/>
                <w:lang w:val="en-GB"/>
              </w:rPr>
            </w:pPr>
          </w:p>
        </w:tc>
        <w:tc>
          <w:tcPr>
            <w:tcW w:w="8175" w:type="dxa"/>
            <w:shd w:val="clear" w:color="auto" w:fill="FFFFFF" w:themeFill="background1"/>
          </w:tcPr>
          <w:p w14:paraId="1BDE2D71" w14:textId="77777777" w:rsidR="004045E3" w:rsidRDefault="004045E3">
            <w:pPr>
              <w:rPr>
                <w:lang w:val="en-GB" w:eastAsia="ja-JP"/>
              </w:rPr>
            </w:pPr>
            <w:r>
              <w:rPr>
                <w:lang w:val="en-GB" w:eastAsia="ja-JP"/>
              </w:rPr>
              <w:t xml:space="preserve">At the </w:t>
            </w:r>
            <w:proofErr w:type="spellStart"/>
            <w:r>
              <w:rPr>
                <w:lang w:val="en-GB" w:eastAsia="ja-JP"/>
              </w:rPr>
              <w:t>center</w:t>
            </w:r>
            <w:proofErr w:type="spellEnd"/>
            <w:r>
              <w:rPr>
                <w:lang w:val="en-GB" w:eastAsia="ja-JP"/>
              </w:rPr>
              <w:t xml:space="preserve"> of the ecosystem are people with disability, their individual characteristics, needs and wants. Individuals may be recipients of support but may also provide support to others. </w:t>
            </w:r>
          </w:p>
          <w:p w14:paraId="3582063E" w14:textId="77777777" w:rsidR="004045E3" w:rsidRDefault="004045E3" w:rsidP="003C0196">
            <w:pPr>
              <w:spacing w:after="0"/>
              <w:rPr>
                <w:lang w:val="en-GB" w:eastAsia="ja-JP"/>
              </w:rPr>
            </w:pPr>
            <w:r w:rsidRPr="5972C1F8">
              <w:rPr>
                <w:b/>
                <w:bCs/>
                <w:lang w:val="en-GB" w:eastAsia="ja-JP"/>
              </w:rPr>
              <w:t>Factors at the individual level:</w:t>
            </w:r>
            <w:r w:rsidRPr="5972C1F8">
              <w:rPr>
                <w:lang w:val="en-GB" w:eastAsia="ja-JP"/>
              </w:rPr>
              <w:t xml:space="preserve"> gender, age, impairment type and severity, ethnicity, where they live (urban/rural/island; formal/informal settlements), health status, education status, employment / income status, social identity, roles and responsibilities in household / family / community, history of trauma, previous experience of supports</w:t>
            </w:r>
          </w:p>
        </w:tc>
      </w:tr>
      <w:tr w:rsidR="004045E3" w14:paraId="039C9E85" w14:textId="77777777" w:rsidTr="00430196">
        <w:trPr>
          <w:trHeight w:val="2207"/>
        </w:trPr>
        <w:tc>
          <w:tcPr>
            <w:tcW w:w="1453" w:type="dxa"/>
            <w:shd w:val="clear" w:color="auto" w:fill="46C8F0" w:themeFill="accent2"/>
          </w:tcPr>
          <w:p w14:paraId="35A3DB3C" w14:textId="77777777" w:rsidR="004045E3" w:rsidRPr="0004079C" w:rsidRDefault="004045E3">
            <w:pPr>
              <w:pStyle w:val="Heading3"/>
              <w:rPr>
                <w:b/>
                <w:lang w:val="en-GB"/>
              </w:rPr>
            </w:pPr>
            <w:r w:rsidRPr="0004079C">
              <w:rPr>
                <w:b/>
                <w:lang w:val="en-GB"/>
              </w:rPr>
              <w:t>Family or Household</w:t>
            </w:r>
          </w:p>
          <w:p w14:paraId="6A1E6A3B" w14:textId="77777777" w:rsidR="004045E3" w:rsidRPr="0004079C" w:rsidRDefault="004045E3">
            <w:pPr>
              <w:pStyle w:val="Heading3"/>
              <w:rPr>
                <w:b/>
                <w:lang w:val="en-GB"/>
              </w:rPr>
            </w:pPr>
          </w:p>
        </w:tc>
        <w:tc>
          <w:tcPr>
            <w:tcW w:w="8175" w:type="dxa"/>
          </w:tcPr>
          <w:p w14:paraId="2BDE46AE" w14:textId="77777777" w:rsidR="004045E3" w:rsidRDefault="004045E3">
            <w:pPr>
              <w:rPr>
                <w:lang w:val="en-GB" w:eastAsia="en-US"/>
              </w:rPr>
            </w:pPr>
            <w:r>
              <w:rPr>
                <w:lang w:val="en-GB" w:eastAsia="en-US"/>
              </w:rPr>
              <w:t xml:space="preserve">The level of the ecosystem closest to the individual is the family or household. The household includes the people living with the individual, and may include people from multiple generations, and those who may or may not be biologically related but share aspects of daily life such as meals and caregiving. This level also includes family members living elsewhere, including overseas.  </w:t>
            </w:r>
          </w:p>
          <w:p w14:paraId="094A549C" w14:textId="77777777" w:rsidR="004045E3" w:rsidRPr="000C0989" w:rsidRDefault="004045E3" w:rsidP="007B2950">
            <w:pPr>
              <w:spacing w:after="0"/>
              <w:rPr>
                <w:b/>
                <w:bCs/>
                <w:lang w:val="en-GB" w:eastAsia="en-US"/>
              </w:rPr>
            </w:pPr>
            <w:r w:rsidRPr="0064147E">
              <w:rPr>
                <w:b/>
                <w:bCs/>
                <w:lang w:val="en-GB" w:eastAsia="en-US"/>
              </w:rPr>
              <w:t>Factors at the family/household level:</w:t>
            </w:r>
            <w:r>
              <w:rPr>
                <w:b/>
                <w:bCs/>
                <w:lang w:val="en-GB" w:eastAsia="en-US"/>
              </w:rPr>
              <w:t xml:space="preserve"> </w:t>
            </w:r>
            <w:r w:rsidRPr="00791C58">
              <w:t>Family / household members</w:t>
            </w:r>
            <w:r>
              <w:t xml:space="preserve"> (including age, gender, health and disability status)</w:t>
            </w:r>
            <w:r w:rsidRPr="00791C58">
              <w:t xml:space="preserve">, </w:t>
            </w:r>
            <w:r>
              <w:t xml:space="preserve">member </w:t>
            </w:r>
            <w:r w:rsidRPr="00791C58">
              <w:t>roles and responsibilities, relationship</w:t>
            </w:r>
            <w:r>
              <w:t>s between members, attitudes and awareness,</w:t>
            </w:r>
            <w:r w:rsidRPr="00791C58">
              <w:t xml:space="preserve"> household income / finances</w:t>
            </w:r>
            <w:r>
              <w:t>, household resources (e.g. transport, digital technologies, land)</w:t>
            </w:r>
          </w:p>
        </w:tc>
      </w:tr>
      <w:tr w:rsidR="004045E3" w14:paraId="4ED8EF3B" w14:textId="77777777" w:rsidTr="00430196">
        <w:trPr>
          <w:trHeight w:val="1959"/>
        </w:trPr>
        <w:tc>
          <w:tcPr>
            <w:tcW w:w="1453" w:type="dxa"/>
            <w:shd w:val="clear" w:color="auto" w:fill="90DEF6" w:themeFill="accent2" w:themeFillTint="99"/>
          </w:tcPr>
          <w:p w14:paraId="2A7A107C" w14:textId="77777777" w:rsidR="004045E3" w:rsidRPr="0004079C" w:rsidRDefault="004045E3">
            <w:pPr>
              <w:pStyle w:val="Heading3"/>
              <w:rPr>
                <w:b/>
                <w:lang w:val="en-GB"/>
              </w:rPr>
            </w:pPr>
            <w:r w:rsidRPr="0004079C">
              <w:rPr>
                <w:b/>
                <w:lang w:val="en-GB"/>
              </w:rPr>
              <w:t>Community</w:t>
            </w:r>
          </w:p>
          <w:p w14:paraId="27D7396B" w14:textId="77777777" w:rsidR="004045E3" w:rsidRPr="0004079C" w:rsidRDefault="004045E3">
            <w:pPr>
              <w:pStyle w:val="Heading3"/>
              <w:rPr>
                <w:b/>
                <w:lang w:val="en-GB"/>
              </w:rPr>
            </w:pPr>
          </w:p>
        </w:tc>
        <w:tc>
          <w:tcPr>
            <w:tcW w:w="8175" w:type="dxa"/>
          </w:tcPr>
          <w:p w14:paraId="06C28595" w14:textId="77777777" w:rsidR="004045E3" w:rsidRDefault="004045E3">
            <w:pPr>
              <w:rPr>
                <w:lang w:val="en-GB" w:eastAsia="en-US"/>
              </w:rPr>
            </w:pPr>
            <w:r>
              <w:rPr>
                <w:lang w:val="en-GB" w:eastAsia="en-US"/>
              </w:rPr>
              <w:t xml:space="preserve">This level includes other individuals such as neighbours, friends, peer networks, or other community members who are outside the family or household. Support for people with disability and/or their families may be provided by community members on an individual basis or as part of broader community or village activities. </w:t>
            </w:r>
          </w:p>
          <w:p w14:paraId="6F8B5215" w14:textId="77777777" w:rsidR="004045E3" w:rsidRPr="000C0989" w:rsidRDefault="004045E3" w:rsidP="007B2950">
            <w:pPr>
              <w:spacing w:after="0"/>
              <w:rPr>
                <w:b/>
                <w:bCs/>
                <w:lang w:val="en-GB" w:eastAsia="en-US"/>
              </w:rPr>
            </w:pPr>
            <w:r w:rsidRPr="00753750">
              <w:rPr>
                <w:b/>
                <w:bCs/>
                <w:lang w:val="en-GB" w:eastAsia="en-US"/>
              </w:rPr>
              <w:t>Factors at the community level:</w:t>
            </w:r>
            <w:r>
              <w:rPr>
                <w:b/>
                <w:bCs/>
                <w:lang w:val="en-GB" w:eastAsia="en-US"/>
              </w:rPr>
              <w:t xml:space="preserve"> </w:t>
            </w:r>
            <w:r w:rsidRPr="00B21FA6">
              <w:rPr>
                <w:lang w:val="en-GB" w:eastAsia="en-US"/>
              </w:rPr>
              <w:t>Location (</w:t>
            </w:r>
            <w:r>
              <w:rPr>
                <w:lang w:val="en-GB" w:eastAsia="en-US"/>
              </w:rPr>
              <w:t>village</w:t>
            </w:r>
            <w:r w:rsidRPr="00B21FA6">
              <w:rPr>
                <w:lang w:val="en-GB" w:eastAsia="en-US"/>
              </w:rPr>
              <w:t xml:space="preserve"> versus urban)</w:t>
            </w:r>
            <w:r>
              <w:rPr>
                <w:lang w:val="en-GB" w:eastAsia="en-US"/>
              </w:rPr>
              <w:t>, local geography, local governance structures, role of village leaders and village councils, cultural norms and practices, ethnic groups, local community groups or faith-based organisations.</w:t>
            </w:r>
          </w:p>
        </w:tc>
      </w:tr>
      <w:tr w:rsidR="004045E3" w14:paraId="07872951" w14:textId="77777777" w:rsidTr="003C0196">
        <w:trPr>
          <w:trHeight w:val="2740"/>
        </w:trPr>
        <w:tc>
          <w:tcPr>
            <w:tcW w:w="1453" w:type="dxa"/>
            <w:shd w:val="clear" w:color="auto" w:fill="B5E9F9" w:themeFill="accent2" w:themeFillTint="66"/>
          </w:tcPr>
          <w:p w14:paraId="735E9128" w14:textId="77777777" w:rsidR="004045E3" w:rsidRPr="0004079C" w:rsidRDefault="004045E3">
            <w:pPr>
              <w:pStyle w:val="Heading3"/>
              <w:rPr>
                <w:b/>
                <w:lang w:val="en-GB"/>
              </w:rPr>
            </w:pPr>
            <w:r w:rsidRPr="0004079C">
              <w:rPr>
                <w:b/>
                <w:lang w:val="en-GB"/>
              </w:rPr>
              <w:t>Services and organisations</w:t>
            </w:r>
          </w:p>
          <w:p w14:paraId="0DF3ACDC" w14:textId="77777777" w:rsidR="004045E3" w:rsidRPr="0004079C" w:rsidRDefault="004045E3">
            <w:pPr>
              <w:pStyle w:val="Heading3"/>
              <w:rPr>
                <w:b/>
                <w:lang w:val="en-GB"/>
              </w:rPr>
            </w:pPr>
          </w:p>
        </w:tc>
        <w:tc>
          <w:tcPr>
            <w:tcW w:w="8175" w:type="dxa"/>
          </w:tcPr>
          <w:p w14:paraId="583B3B07" w14:textId="0A107ADF" w:rsidR="004045E3" w:rsidRDefault="004045E3">
            <w:pPr>
              <w:rPr>
                <w:rFonts w:cs="Calibri"/>
              </w:rPr>
            </w:pPr>
            <w:r w:rsidRPr="5972C1F8">
              <w:rPr>
                <w:rFonts w:cs="Calibri"/>
              </w:rPr>
              <w:t>This l</w:t>
            </w:r>
            <w:r>
              <w:rPr>
                <w:rFonts w:cs="Calibri"/>
              </w:rPr>
              <w:t>evel</w:t>
            </w:r>
            <w:r w:rsidRPr="5972C1F8">
              <w:rPr>
                <w:rFonts w:cs="Calibri"/>
              </w:rPr>
              <w:t xml:space="preserve"> of the ecosystem includes services and organisations that an individual may </w:t>
            </w:r>
            <w:proofErr w:type="gramStart"/>
            <w:r w:rsidRPr="5972C1F8">
              <w:rPr>
                <w:rFonts w:cs="Calibri"/>
              </w:rPr>
              <w:t>come into contact with</w:t>
            </w:r>
            <w:proofErr w:type="gramEnd"/>
            <w:r w:rsidRPr="5972C1F8">
              <w:rPr>
                <w:rFonts w:cs="Calibri"/>
              </w:rPr>
              <w:t xml:space="preserve">. </w:t>
            </w:r>
            <w:r w:rsidR="00752C36">
              <w:rPr>
                <w:rFonts w:cs="Calibri"/>
              </w:rPr>
              <w:t xml:space="preserve">These may be disability specific services or mainstream services. </w:t>
            </w:r>
            <w:r w:rsidRPr="5972C1F8">
              <w:rPr>
                <w:rFonts w:cs="Calibri"/>
              </w:rPr>
              <w:t>In this l</w:t>
            </w:r>
            <w:r>
              <w:rPr>
                <w:rFonts w:cs="Calibri"/>
              </w:rPr>
              <w:t>evel</w:t>
            </w:r>
            <w:r w:rsidRPr="5972C1F8">
              <w:rPr>
                <w:rFonts w:cs="Calibri"/>
              </w:rPr>
              <w:t xml:space="preserve"> supports or services are provided by staff or volunteers who are accountable to an organisation for the service provided, for example an OPD, NGO, community service organisation, government service, or private service. </w:t>
            </w:r>
            <w:r>
              <w:t xml:space="preserve">The support may be paid for or free to service users. </w:t>
            </w:r>
            <w:r w:rsidRPr="5972C1F8">
              <w:rPr>
                <w:rFonts w:cs="Calibri"/>
              </w:rPr>
              <w:t>This l</w:t>
            </w:r>
            <w:r>
              <w:rPr>
                <w:rFonts w:cs="Calibri"/>
              </w:rPr>
              <w:t>evel</w:t>
            </w:r>
            <w:r w:rsidRPr="5972C1F8">
              <w:rPr>
                <w:rFonts w:cs="Calibri"/>
              </w:rPr>
              <w:t xml:space="preserve"> also includes arrangements whereby a service user contracts or employs an individual to provide a support service in exchange for some form of remuneration.</w:t>
            </w:r>
          </w:p>
          <w:p w14:paraId="735463D7" w14:textId="77777777" w:rsidR="004045E3" w:rsidRDefault="004045E3" w:rsidP="003C0196">
            <w:pPr>
              <w:spacing w:after="0"/>
              <w:rPr>
                <w:lang w:val="en-GB" w:eastAsia="en-US"/>
              </w:rPr>
            </w:pPr>
            <w:r w:rsidRPr="00EA77AC">
              <w:rPr>
                <w:b/>
                <w:bCs/>
                <w:lang w:val="en-GB" w:eastAsia="en-US"/>
              </w:rPr>
              <w:t>Factors at the services and organisations level:</w:t>
            </w:r>
            <w:r>
              <w:rPr>
                <w:b/>
                <w:bCs/>
                <w:lang w:val="en-GB" w:eastAsia="en-US"/>
              </w:rPr>
              <w:t xml:space="preserve"> </w:t>
            </w:r>
            <w:r>
              <w:rPr>
                <w:lang w:val="en-GB" w:eastAsia="en-US"/>
              </w:rPr>
              <w:t xml:space="preserve">Availability of services, Location of services – </w:t>
            </w:r>
            <w:proofErr w:type="spellStart"/>
            <w:r>
              <w:rPr>
                <w:lang w:val="en-GB" w:eastAsia="en-US"/>
              </w:rPr>
              <w:t>center</w:t>
            </w:r>
            <w:proofErr w:type="spellEnd"/>
            <w:r>
              <w:rPr>
                <w:lang w:val="en-GB" w:eastAsia="en-US"/>
              </w:rPr>
              <w:t xml:space="preserve"> based or outreach based, costs to users, workforce availability, training of workers, community awareness of services</w:t>
            </w:r>
          </w:p>
        </w:tc>
      </w:tr>
      <w:tr w:rsidR="004045E3" w14:paraId="39A193DE" w14:textId="77777777" w:rsidTr="003C0196">
        <w:trPr>
          <w:trHeight w:val="1978"/>
        </w:trPr>
        <w:tc>
          <w:tcPr>
            <w:tcW w:w="1453" w:type="dxa"/>
            <w:shd w:val="clear" w:color="auto" w:fill="DAF4FC" w:themeFill="accent2" w:themeFillTint="33"/>
          </w:tcPr>
          <w:p w14:paraId="6748C5CA" w14:textId="77777777" w:rsidR="004045E3" w:rsidRPr="0004079C" w:rsidRDefault="004045E3">
            <w:pPr>
              <w:pStyle w:val="Heading3"/>
              <w:rPr>
                <w:b/>
                <w:lang w:val="en-GB"/>
              </w:rPr>
            </w:pPr>
            <w:r w:rsidRPr="0004079C">
              <w:rPr>
                <w:b/>
                <w:lang w:val="en-GB"/>
              </w:rPr>
              <w:t xml:space="preserve">Governance and financing </w:t>
            </w:r>
          </w:p>
          <w:p w14:paraId="6DD8CD84" w14:textId="77777777" w:rsidR="004045E3" w:rsidRPr="0004079C" w:rsidRDefault="004045E3">
            <w:pPr>
              <w:pStyle w:val="Heading3"/>
              <w:rPr>
                <w:b/>
                <w:lang w:val="en-GB"/>
              </w:rPr>
            </w:pPr>
          </w:p>
        </w:tc>
        <w:tc>
          <w:tcPr>
            <w:tcW w:w="8175" w:type="dxa"/>
          </w:tcPr>
          <w:p w14:paraId="315139D0" w14:textId="77777777" w:rsidR="004045E3" w:rsidRDefault="004045E3">
            <w:pPr>
              <w:rPr>
                <w:lang w:val="en-GB" w:eastAsia="en-US"/>
              </w:rPr>
            </w:pPr>
            <w:r>
              <w:rPr>
                <w:lang w:val="en-GB" w:eastAsia="en-US"/>
              </w:rPr>
              <w:t>This level refers to factors in the broader national and sub-national environment that influences the governance and financing of the disability support ecosystem. This level includes local governance and financing mechanisms, for example at the village, traditional and church level</w:t>
            </w:r>
          </w:p>
          <w:p w14:paraId="1423B9F4" w14:textId="77777777" w:rsidR="004045E3" w:rsidRDefault="004045E3" w:rsidP="003C0196">
            <w:pPr>
              <w:spacing w:after="0"/>
              <w:rPr>
                <w:lang w:val="en-GB" w:eastAsia="en-US"/>
              </w:rPr>
            </w:pPr>
            <w:r w:rsidRPr="00EA77AC">
              <w:rPr>
                <w:b/>
                <w:bCs/>
                <w:lang w:val="en-GB" w:eastAsia="en-US"/>
              </w:rPr>
              <w:t>Factors at the governance, financing and policy level:</w:t>
            </w:r>
            <w:r>
              <w:rPr>
                <w:b/>
                <w:bCs/>
                <w:lang w:val="en-GB" w:eastAsia="en-US"/>
              </w:rPr>
              <w:t xml:space="preserve"> </w:t>
            </w:r>
            <w:r>
              <w:rPr>
                <w:lang w:val="en-GB" w:eastAsia="en-US"/>
              </w:rPr>
              <w:t>government policies; regulatory frameworks and accountability mechanisms for service providers; government financing for disability supports including social protection; national economy, external/donor funding, village, traditional and church governance and funding mechanisms.</w:t>
            </w:r>
          </w:p>
        </w:tc>
      </w:tr>
      <w:tr w:rsidR="004045E3" w14:paraId="33CA6B61" w14:textId="77777777" w:rsidTr="00430196">
        <w:tc>
          <w:tcPr>
            <w:tcW w:w="1453" w:type="dxa"/>
            <w:shd w:val="clear" w:color="auto" w:fill="D9D9D9" w:themeFill="background1" w:themeFillShade="D9"/>
          </w:tcPr>
          <w:p w14:paraId="06B27768" w14:textId="77777777" w:rsidR="004045E3" w:rsidRPr="0004079C" w:rsidRDefault="004045E3">
            <w:pPr>
              <w:pStyle w:val="Heading3"/>
              <w:rPr>
                <w:b/>
                <w:lang w:val="en-GB"/>
              </w:rPr>
            </w:pPr>
            <w:r w:rsidRPr="0004079C">
              <w:rPr>
                <w:b/>
                <w:lang w:val="en-GB"/>
              </w:rPr>
              <w:t>Contextual factors</w:t>
            </w:r>
          </w:p>
          <w:p w14:paraId="079B7666" w14:textId="77777777" w:rsidR="004045E3" w:rsidRPr="0004079C" w:rsidRDefault="004045E3">
            <w:pPr>
              <w:pStyle w:val="Heading3"/>
              <w:rPr>
                <w:b/>
                <w:lang w:val="en-GB"/>
              </w:rPr>
            </w:pPr>
          </w:p>
        </w:tc>
        <w:tc>
          <w:tcPr>
            <w:tcW w:w="8175" w:type="dxa"/>
          </w:tcPr>
          <w:p w14:paraId="7219E192" w14:textId="77777777" w:rsidR="004045E3" w:rsidRDefault="004045E3">
            <w:pPr>
              <w:rPr>
                <w:lang w:val="en-GB" w:eastAsia="en-US"/>
              </w:rPr>
            </w:pPr>
            <w:r>
              <w:rPr>
                <w:lang w:val="en-GB" w:eastAsia="en-US"/>
              </w:rPr>
              <w:t xml:space="preserve">The outer-most level represents societal, cultural, and environmental factors that may influence an individual’s experience of disability and access to supports. These will vary between countries and may even vary between different regions within countries. </w:t>
            </w:r>
          </w:p>
          <w:p w14:paraId="65EF98EB" w14:textId="77777777" w:rsidR="004045E3" w:rsidRPr="00AE4414" w:rsidRDefault="004045E3" w:rsidP="004045E3">
            <w:pPr>
              <w:spacing w:after="0"/>
              <w:rPr>
                <w:lang w:val="en-GB" w:eastAsia="en-US"/>
              </w:rPr>
            </w:pPr>
            <w:r w:rsidRPr="00E13A63">
              <w:rPr>
                <w:b/>
                <w:bCs/>
                <w:lang w:val="en-GB" w:eastAsia="en-US"/>
              </w:rPr>
              <w:t>Contextual factors:</w:t>
            </w:r>
            <w:r>
              <w:rPr>
                <w:b/>
                <w:bCs/>
                <w:lang w:val="en-GB" w:eastAsia="en-US"/>
              </w:rPr>
              <w:t xml:space="preserve"> </w:t>
            </w:r>
            <w:r w:rsidRPr="00862DA1">
              <w:rPr>
                <w:lang w:val="en-GB" w:eastAsia="en-US"/>
              </w:rPr>
              <w:t>Climate</w:t>
            </w:r>
            <w:r>
              <w:rPr>
                <w:lang w:val="en-GB" w:eastAsia="en-US"/>
              </w:rPr>
              <w:t xml:space="preserve"> and environmental changes</w:t>
            </w:r>
            <w:r w:rsidRPr="00862DA1">
              <w:rPr>
                <w:lang w:val="en-GB" w:eastAsia="en-US"/>
              </w:rPr>
              <w:t xml:space="preserve">, geography, </w:t>
            </w:r>
            <w:r>
              <w:rPr>
                <w:lang w:val="en-GB" w:eastAsia="en-US"/>
              </w:rPr>
              <w:t>migration (in-country and overseas), local culture and customs, accessibility of the built environment</w:t>
            </w:r>
          </w:p>
        </w:tc>
      </w:tr>
    </w:tbl>
    <w:p w14:paraId="3D23D3D3" w14:textId="75DE6438" w:rsidR="009E1CDB" w:rsidRDefault="009E1CDB" w:rsidP="00EB3C38">
      <w:pPr>
        <w:rPr>
          <w:lang w:eastAsia="en-US"/>
        </w:rPr>
      </w:pPr>
    </w:p>
    <w:bookmarkStart w:id="15" w:name="_Toc217291679"/>
    <w:p w14:paraId="34D13925" w14:textId="028EA436" w:rsidR="00373AC0" w:rsidRPr="00DC0264" w:rsidRDefault="00724C82" w:rsidP="00DC0264">
      <w:pPr>
        <w:pStyle w:val="NumberedHeading2"/>
      </w:pPr>
      <w:r>
        <w:rPr>
          <w:noProof/>
        </w:rPr>
        <w:lastRenderedPageBreak/>
        <mc:AlternateContent>
          <mc:Choice Requires="wps">
            <w:drawing>
              <wp:anchor distT="0" distB="0" distL="114300" distR="114300" simplePos="0" relativeHeight="251666461" behindDoc="0" locked="0" layoutInCell="1" allowOverlap="1" wp14:anchorId="353E6A55" wp14:editId="1D3FABFE">
                <wp:simplePos x="0" y="0"/>
                <wp:positionH relativeFrom="column">
                  <wp:posOffset>175098</wp:posOffset>
                </wp:positionH>
                <wp:positionV relativeFrom="paragraph">
                  <wp:posOffset>8229600</wp:posOffset>
                </wp:positionV>
                <wp:extent cx="2149812" cy="301558"/>
                <wp:effectExtent l="0" t="0" r="0" b="3810"/>
                <wp:wrapTopAndBottom/>
                <wp:docPr id="1209604175" name="Text Box 66"/>
                <wp:cNvGraphicFramePr/>
                <a:graphic xmlns:a="http://schemas.openxmlformats.org/drawingml/2006/main">
                  <a:graphicData uri="http://schemas.microsoft.com/office/word/2010/wordprocessingShape">
                    <wps:wsp>
                      <wps:cNvSpPr txBox="1"/>
                      <wps:spPr>
                        <a:xfrm>
                          <a:off x="0" y="0"/>
                          <a:ext cx="2149812" cy="301558"/>
                        </a:xfrm>
                        <a:prstGeom prst="rect">
                          <a:avLst/>
                        </a:prstGeom>
                        <a:solidFill>
                          <a:schemeClr val="lt1"/>
                        </a:solidFill>
                        <a:ln w="6350">
                          <a:noFill/>
                        </a:ln>
                      </wps:spPr>
                      <wps:txbx>
                        <w:txbxContent>
                          <w:p w14:paraId="31B4ED0B" w14:textId="77777777" w:rsidR="00724C82" w:rsidRPr="00903C33" w:rsidRDefault="00724C82" w:rsidP="00724C82">
                            <w:pPr>
                              <w:rPr>
                                <w:sz w:val="18"/>
                                <w:szCs w:val="18"/>
                              </w:rPr>
                            </w:pPr>
                            <w:r w:rsidRPr="00903C33">
                              <w:rPr>
                                <w:sz w:val="18"/>
                                <w:szCs w:val="18"/>
                              </w:rPr>
                              <w:t>Photo credit: CBM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E6A55" id="_x0000_s1033" type="#_x0000_t202" style="position:absolute;left:0;text-align:left;margin-left:13.8pt;margin-top:9in;width:169.3pt;height:23.75pt;z-index:2516664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" fillcolor="white [3201]" stroked="f" strokeweight=".5pt">
                <v:textbox>
                  <w:txbxContent>
                    <w:p w14:paraId="31B4ED0B" w14:textId="77777777" w:rsidR="00724C82" w:rsidRPr="00903C33" w:rsidRDefault="00724C82" w:rsidP="00724C82">
                      <w:pPr>
                        <w:rPr>
                          <w:sz w:val="18"/>
                          <w:szCs w:val="18"/>
                        </w:rPr>
                      </w:pPr>
                      <w:r w:rsidRPr="00903C33">
                        <w:rPr>
                          <w:sz w:val="18"/>
                          <w:szCs w:val="18"/>
                        </w:rPr>
                        <w:t>Photo credit: CBM Australia</w:t>
                      </w:r>
                    </w:p>
                  </w:txbxContent>
                </v:textbox>
                <w10:wrap type="topAndBottom"/>
              </v:shape>
            </w:pict>
          </mc:Fallback>
        </mc:AlternateContent>
      </w:r>
      <w:r w:rsidR="00967EEF">
        <w:rPr>
          <w:noProof/>
        </w:rPr>
        <w:drawing>
          <wp:anchor distT="0" distB="0" distL="114300" distR="114300" simplePos="0" relativeHeight="251661341" behindDoc="0" locked="0" layoutInCell="1" allowOverlap="1" wp14:anchorId="5A6DE10A" wp14:editId="053E618C">
            <wp:simplePos x="0" y="0"/>
            <wp:positionH relativeFrom="column">
              <wp:posOffset>260223</wp:posOffset>
            </wp:positionH>
            <wp:positionV relativeFrom="paragraph">
              <wp:posOffset>4436745</wp:posOffset>
            </wp:positionV>
            <wp:extent cx="5609590" cy="3730625"/>
            <wp:effectExtent l="0" t="0" r="3810" b="3175"/>
            <wp:wrapTopAndBottom/>
            <wp:docPr id="724009582" name="Picture 63" descr="A group of people of sitting on the floor. They are in a room where there are other groups also sitting on the floo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09582" name="Picture 63" descr="A group of people of sitting on the floor. They are in a room where there are other groups also sitting on the floor. &#10;&#10;"/>
                    <pic:cNvPicPr/>
                  </pic:nvPicPr>
                  <pic:blipFill>
                    <a:blip r:embed="rId23">
                      <a:extLst>
                        <a:ext uri="{28A0092B-C50C-407E-A947-70E740481C1C}">
                          <a14:useLocalDpi xmlns:a14="http://schemas.microsoft.com/office/drawing/2010/main" val="0"/>
                        </a:ext>
                      </a:extLst>
                    </a:blip>
                    <a:stretch>
                      <a:fillRect/>
                    </a:stretch>
                  </pic:blipFill>
                  <pic:spPr>
                    <a:xfrm>
                      <a:off x="0" y="0"/>
                      <a:ext cx="5609590" cy="3730625"/>
                    </a:xfrm>
                    <a:prstGeom prst="rect">
                      <a:avLst/>
                    </a:prstGeom>
                  </pic:spPr>
                </pic:pic>
              </a:graphicData>
            </a:graphic>
            <wp14:sizeRelH relativeFrom="page">
              <wp14:pctWidth>0</wp14:pctWidth>
            </wp14:sizeRelH>
            <wp14:sizeRelV relativeFrom="page">
              <wp14:pctHeight>0</wp14:pctHeight>
            </wp14:sizeRelV>
          </wp:anchor>
        </w:drawing>
      </w:r>
      <w:r w:rsidR="00DC0264">
        <w:rPr>
          <w:noProof/>
        </w:rPr>
        <mc:AlternateContent>
          <mc:Choice Requires="wps">
            <w:drawing>
              <wp:anchor distT="0" distB="0" distL="114300" distR="114300" simplePos="0" relativeHeight="251658262" behindDoc="0" locked="0" layoutInCell="1" allowOverlap="1" wp14:anchorId="1951D7C7" wp14:editId="57F202D3">
                <wp:simplePos x="0" y="0"/>
                <wp:positionH relativeFrom="column">
                  <wp:posOffset>-60960</wp:posOffset>
                </wp:positionH>
                <wp:positionV relativeFrom="paragraph">
                  <wp:posOffset>237490</wp:posOffset>
                </wp:positionV>
                <wp:extent cx="6174740" cy="3604895"/>
                <wp:effectExtent l="0" t="0" r="10160" b="14605"/>
                <wp:wrapTopAndBottom/>
                <wp:docPr id="1445214312" name="Text Box 22"/>
                <wp:cNvGraphicFramePr/>
                <a:graphic xmlns:a="http://schemas.openxmlformats.org/drawingml/2006/main">
                  <a:graphicData uri="http://schemas.microsoft.com/office/word/2010/wordprocessingShape">
                    <wps:wsp>
                      <wps:cNvSpPr txBox="1"/>
                      <wps:spPr>
                        <a:xfrm>
                          <a:off x="0" y="0"/>
                          <a:ext cx="6174740" cy="3604895"/>
                        </a:xfrm>
                        <a:prstGeom prst="rect">
                          <a:avLst/>
                        </a:prstGeom>
                        <a:solidFill>
                          <a:schemeClr val="lt1"/>
                        </a:solidFill>
                        <a:ln w="6350">
                          <a:solidFill>
                            <a:prstClr val="black"/>
                          </a:solidFill>
                        </a:ln>
                      </wps:spPr>
                      <wps:txbx>
                        <w:txbxContent>
                          <w:p w14:paraId="7D3F6277" w14:textId="64D20247" w:rsidR="000C4697" w:rsidRDefault="000C4697" w:rsidP="000C4697">
                            <w:pPr>
                              <w:rPr>
                                <w:lang w:val="en-GB" w:eastAsia="en-US"/>
                              </w:rPr>
                            </w:pPr>
                            <w:r w:rsidRPr="00BD7434">
                              <w:rPr>
                                <w:lang w:val="en-GB" w:eastAsia="en-US"/>
                              </w:rPr>
                              <w:t xml:space="preserve">The above model can be used as an analysis tool for understanding and planning disability support </w:t>
                            </w:r>
                            <w:r>
                              <w:rPr>
                                <w:lang w:val="en-GB" w:eastAsia="en-US"/>
                              </w:rPr>
                              <w:t>systems</w:t>
                            </w:r>
                            <w:r w:rsidR="00B52211">
                              <w:rPr>
                                <w:lang w:val="en-GB" w:eastAsia="en-US"/>
                              </w:rPr>
                              <w:t xml:space="preserve"> and services</w:t>
                            </w:r>
                            <w:r>
                              <w:rPr>
                                <w:lang w:val="en-GB" w:eastAsia="en-US"/>
                              </w:rPr>
                              <w:t xml:space="preserve"> in specific contexts. It may also be used for</w:t>
                            </w:r>
                            <w:r w:rsidRPr="00BD7434">
                              <w:rPr>
                                <w:lang w:val="en-GB" w:eastAsia="en-US"/>
                              </w:rPr>
                              <w:t xml:space="preserve"> awareness raising</w:t>
                            </w:r>
                            <w:r>
                              <w:rPr>
                                <w:lang w:val="en-GB" w:eastAsia="en-US"/>
                              </w:rPr>
                              <w:t xml:space="preserve"> or training</w:t>
                            </w:r>
                            <w:r w:rsidRPr="00BD7434">
                              <w:rPr>
                                <w:lang w:val="en-GB" w:eastAsia="en-US"/>
                              </w:rPr>
                              <w:t xml:space="preserve"> activities</w:t>
                            </w:r>
                            <w:r>
                              <w:rPr>
                                <w:lang w:val="en-GB" w:eastAsia="en-US"/>
                              </w:rPr>
                              <w:t xml:space="preserve"> to facilitate understanding of the factors that impact access to supports and therefore realisation of the rights to independence and participation for people with disabilities. </w:t>
                            </w:r>
                          </w:p>
                          <w:p w14:paraId="2B42EB53" w14:textId="77777777" w:rsidR="00B52211" w:rsidRDefault="00B52211" w:rsidP="000C4697">
                            <w:pPr>
                              <w:rPr>
                                <w:lang w:val="en-GB" w:eastAsia="en-US"/>
                              </w:rPr>
                            </w:pPr>
                          </w:p>
                          <w:p w14:paraId="68A3A58C" w14:textId="50FF6913" w:rsidR="00B52211" w:rsidRDefault="000C4697" w:rsidP="00B52211">
                            <w:pPr>
                              <w:rPr>
                                <w:lang w:val="en-GB" w:eastAsia="en-US"/>
                              </w:rPr>
                            </w:pPr>
                            <w:r>
                              <w:rPr>
                                <w:lang w:val="en-GB" w:eastAsia="en-US"/>
                              </w:rPr>
                              <w:t xml:space="preserve">Suggested activities for applying the model: </w:t>
                            </w:r>
                          </w:p>
                          <w:p w14:paraId="468EA3C8" w14:textId="414AAB8A" w:rsidR="000C4697" w:rsidRPr="000C12CF" w:rsidRDefault="000C4697" w:rsidP="000C4697">
                            <w:pPr>
                              <w:pStyle w:val="Heading3"/>
                            </w:pPr>
                            <w:r w:rsidRPr="000C12CF">
                              <w:rPr>
                                <w:lang w:val="en-GB"/>
                              </w:rPr>
                              <w:t>Activity 1</w:t>
                            </w:r>
                            <w:r>
                              <w:rPr>
                                <w:lang w:val="en-GB"/>
                              </w:rPr>
                              <w:t>.</w:t>
                            </w:r>
                            <w:r w:rsidRPr="000C12CF">
                              <w:rPr>
                                <w:lang w:val="en-GB"/>
                              </w:rPr>
                              <w:t xml:space="preserve"> Context analysis</w:t>
                            </w:r>
                            <w:r>
                              <w:rPr>
                                <w:lang w:val="en-GB"/>
                              </w:rPr>
                              <w:t xml:space="preserve">: </w:t>
                            </w:r>
                            <w:r>
                              <w:t xml:space="preserve">Analysing </w:t>
                            </w:r>
                            <w:r w:rsidRPr="000C12CF">
                              <w:t>the disability support ecosystem</w:t>
                            </w:r>
                          </w:p>
                          <w:p w14:paraId="692E0A2B" w14:textId="294C86FA" w:rsidR="000C4697" w:rsidRPr="000C12CF" w:rsidRDefault="000C4697" w:rsidP="000C4697">
                            <w:pPr>
                              <w:rPr>
                                <w:lang w:eastAsia="en-US"/>
                              </w:rPr>
                            </w:pPr>
                            <w:r>
                              <w:rPr>
                                <w:lang w:eastAsia="en-US"/>
                              </w:rPr>
                              <w:t>Use the template in Appendix A to consider the factors that influence need, availability and access to supports for people with disabilities</w:t>
                            </w:r>
                            <w:r w:rsidR="00CA2E59">
                              <w:rPr>
                                <w:lang w:eastAsia="en-US"/>
                              </w:rPr>
                              <w:t xml:space="preserve"> and their families</w:t>
                            </w:r>
                            <w:r w:rsidRPr="00747DFC">
                              <w:rPr>
                                <w:lang w:eastAsia="en-US"/>
                              </w:rPr>
                              <w:t xml:space="preserve"> </w:t>
                            </w:r>
                            <w:r>
                              <w:rPr>
                                <w:lang w:eastAsia="en-US"/>
                              </w:rPr>
                              <w:t xml:space="preserve">in your context. </w:t>
                            </w:r>
                          </w:p>
                          <w:p w14:paraId="12259F75" w14:textId="77777777" w:rsidR="00B52211" w:rsidRDefault="00B52211" w:rsidP="000C4697">
                            <w:pPr>
                              <w:pStyle w:val="Heading3"/>
                            </w:pPr>
                          </w:p>
                          <w:p w14:paraId="2648FDA6" w14:textId="6AA86349" w:rsidR="000C4697" w:rsidRDefault="000C4697" w:rsidP="000C4697">
                            <w:pPr>
                              <w:pStyle w:val="Heading3"/>
                            </w:pPr>
                            <w:r>
                              <w:t xml:space="preserve">Activity 2. Raising awareness: Understanding factors </w:t>
                            </w:r>
                            <w:r w:rsidRPr="00EF61CC">
                              <w:t>influencing</w:t>
                            </w:r>
                            <w:r w:rsidRPr="000C12CF">
                              <w:t xml:space="preserve"> disability support</w:t>
                            </w:r>
                          </w:p>
                          <w:p w14:paraId="59377D9A" w14:textId="7B00D303" w:rsidR="000C4697" w:rsidRDefault="000C4697" w:rsidP="000C4697">
                            <w:pPr>
                              <w:rPr>
                                <w:lang w:eastAsia="en-US"/>
                              </w:rPr>
                            </w:pPr>
                            <w:r>
                              <w:rPr>
                                <w:lang w:eastAsia="en-US"/>
                              </w:rPr>
                              <w:t>Us</w:t>
                            </w:r>
                            <w:r w:rsidR="00AF4055">
                              <w:rPr>
                                <w:lang w:eastAsia="en-US"/>
                              </w:rPr>
                              <w:t>e</w:t>
                            </w:r>
                            <w:r>
                              <w:rPr>
                                <w:lang w:eastAsia="en-US"/>
                              </w:rPr>
                              <w:t xml:space="preserve"> the </w:t>
                            </w:r>
                            <w:r w:rsidR="00500FC4">
                              <w:rPr>
                                <w:lang w:eastAsia="en-US"/>
                              </w:rPr>
                              <w:t xml:space="preserve">personas and </w:t>
                            </w:r>
                            <w:r>
                              <w:rPr>
                                <w:lang w:eastAsia="en-US"/>
                              </w:rPr>
                              <w:t>stories in</w:t>
                            </w:r>
                            <w:r w:rsidR="00500FC4">
                              <w:rPr>
                                <w:lang w:eastAsia="en-US"/>
                              </w:rPr>
                              <w:t xml:space="preserve"> the associated document ‘</w:t>
                            </w:r>
                            <w:r w:rsidR="009F7686">
                              <w:rPr>
                                <w:lang w:eastAsia="en-US"/>
                              </w:rPr>
                              <w:t xml:space="preserve">Stories of </w:t>
                            </w:r>
                            <w:r w:rsidR="00601463">
                              <w:rPr>
                                <w:lang w:eastAsia="en-US"/>
                              </w:rPr>
                              <w:t>P</w:t>
                            </w:r>
                            <w:r w:rsidR="009F7686">
                              <w:rPr>
                                <w:lang w:eastAsia="en-US"/>
                              </w:rPr>
                              <w:t xml:space="preserve">eople with </w:t>
                            </w:r>
                            <w:r w:rsidR="00601463">
                              <w:rPr>
                                <w:lang w:eastAsia="en-US"/>
                              </w:rPr>
                              <w:t>D</w:t>
                            </w:r>
                            <w:r w:rsidR="009F7686">
                              <w:rPr>
                                <w:lang w:eastAsia="en-US"/>
                              </w:rPr>
                              <w:t xml:space="preserve">isability and </w:t>
                            </w:r>
                            <w:r w:rsidR="00601463">
                              <w:rPr>
                                <w:lang w:eastAsia="en-US"/>
                              </w:rPr>
                              <w:t>S</w:t>
                            </w:r>
                            <w:r w:rsidR="009F7686">
                              <w:rPr>
                                <w:lang w:eastAsia="en-US"/>
                              </w:rPr>
                              <w:t xml:space="preserve">upport </w:t>
                            </w:r>
                            <w:r w:rsidR="00601463">
                              <w:rPr>
                                <w:lang w:eastAsia="en-US"/>
                              </w:rPr>
                              <w:t>P</w:t>
                            </w:r>
                            <w:r w:rsidR="009F7686">
                              <w:rPr>
                                <w:lang w:eastAsia="en-US"/>
                              </w:rPr>
                              <w:t>ersons’,</w:t>
                            </w:r>
                            <w:r w:rsidR="004639D5">
                              <w:rPr>
                                <w:lang w:eastAsia="en-US"/>
                              </w:rPr>
                              <w:t xml:space="preserve"> </w:t>
                            </w:r>
                            <w:r>
                              <w:rPr>
                                <w:lang w:eastAsia="en-US"/>
                              </w:rPr>
                              <w:t>and the template of the ecosystem provided in Appendix A</w:t>
                            </w:r>
                            <w:r w:rsidR="00AF4055">
                              <w:rPr>
                                <w:lang w:eastAsia="en-US"/>
                              </w:rPr>
                              <w:t>.</w:t>
                            </w:r>
                            <w:r>
                              <w:rPr>
                                <w:lang w:eastAsia="en-US"/>
                              </w:rPr>
                              <w:t xml:space="preserve"> </w:t>
                            </w:r>
                            <w:r w:rsidR="00AF4055">
                              <w:rPr>
                                <w:lang w:eastAsia="en-US"/>
                              </w:rPr>
                              <w:t>C</w:t>
                            </w:r>
                            <w:r>
                              <w:rPr>
                                <w:lang w:eastAsia="en-US"/>
                              </w:rPr>
                              <w:t xml:space="preserve">onsider the factors at each level of the ecosystem that may influence the person in the case study’s need and access to supports. </w:t>
                            </w:r>
                            <w:r w:rsidR="00AF4055">
                              <w:rPr>
                                <w:lang w:eastAsia="en-US"/>
                              </w:rPr>
                              <w:t>Consider actions that may be used to enhance access to supports</w:t>
                            </w:r>
                            <w:r w:rsidR="00642E7E">
                              <w:rPr>
                                <w:lang w:eastAsia="en-US"/>
                              </w:rPr>
                              <w:t>.</w:t>
                            </w:r>
                          </w:p>
                          <w:p w14:paraId="53935225" w14:textId="03D29E07" w:rsidR="000C4697" w:rsidRDefault="000C4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D7C7" id="Text Box 22" o:spid="_x0000_s1034" type="#_x0000_t202" style="position:absolute;left:0;text-align:left;margin-left:-4.8pt;margin-top:18.7pt;width:486.2pt;height:283.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" fillcolor="white [3201]" strokeweight=".5pt">
                <v:textbox>
                  <w:txbxContent>
                    <w:p w14:paraId="7D3F6277" w14:textId="64D20247" w:rsidR="000C4697" w:rsidRDefault="000C4697" w:rsidP="000C4697">
                      <w:pPr>
                        <w:rPr>
                          <w:lang w:val="en-GB" w:eastAsia="en-US"/>
                        </w:rPr>
                      </w:pPr>
                      <w:r w:rsidRPr="00BD7434">
                        <w:rPr>
                          <w:lang w:val="en-GB" w:eastAsia="en-US"/>
                        </w:rPr>
                        <w:t xml:space="preserve">The above model can be used as an analysis tool for understanding and planning disability support </w:t>
                      </w:r>
                      <w:r>
                        <w:rPr>
                          <w:lang w:val="en-GB" w:eastAsia="en-US"/>
                        </w:rPr>
                        <w:t>systems</w:t>
                      </w:r>
                      <w:r w:rsidR="00B52211">
                        <w:rPr>
                          <w:lang w:val="en-GB" w:eastAsia="en-US"/>
                        </w:rPr>
                        <w:t xml:space="preserve"> and services</w:t>
                      </w:r>
                      <w:r>
                        <w:rPr>
                          <w:lang w:val="en-GB" w:eastAsia="en-US"/>
                        </w:rPr>
                        <w:t xml:space="preserve"> in specific contexts. It may also be used for</w:t>
                      </w:r>
                      <w:r w:rsidRPr="00BD7434">
                        <w:rPr>
                          <w:lang w:val="en-GB" w:eastAsia="en-US"/>
                        </w:rPr>
                        <w:t xml:space="preserve"> awareness raising</w:t>
                      </w:r>
                      <w:r>
                        <w:rPr>
                          <w:lang w:val="en-GB" w:eastAsia="en-US"/>
                        </w:rPr>
                        <w:t xml:space="preserve"> or training</w:t>
                      </w:r>
                      <w:r w:rsidRPr="00BD7434">
                        <w:rPr>
                          <w:lang w:val="en-GB" w:eastAsia="en-US"/>
                        </w:rPr>
                        <w:t xml:space="preserve"> activities</w:t>
                      </w:r>
                      <w:r>
                        <w:rPr>
                          <w:lang w:val="en-GB" w:eastAsia="en-US"/>
                        </w:rPr>
                        <w:t xml:space="preserve"> to facilitate understanding of the factors that impact access to supports and therefore realisation of the rights to independence and participation for people with disabilities. </w:t>
                      </w:r>
                    </w:p>
                    <w:p w14:paraId="2B42EB53" w14:textId="77777777" w:rsidR="00B52211" w:rsidRDefault="00B52211" w:rsidP="000C4697">
                      <w:pPr>
                        <w:rPr>
                          <w:lang w:val="en-GB" w:eastAsia="en-US"/>
                        </w:rPr>
                      </w:pPr>
                    </w:p>
                    <w:p w14:paraId="68A3A58C" w14:textId="50FF6913" w:rsidR="00B52211" w:rsidRDefault="000C4697" w:rsidP="00B52211">
                      <w:pPr>
                        <w:rPr>
                          <w:lang w:val="en-GB" w:eastAsia="en-US"/>
                        </w:rPr>
                      </w:pPr>
                      <w:r>
                        <w:rPr>
                          <w:lang w:val="en-GB" w:eastAsia="en-US"/>
                        </w:rPr>
                        <w:t xml:space="preserve">Suggested activities for applying the model: </w:t>
                      </w:r>
                    </w:p>
                    <w:p w14:paraId="468EA3C8" w14:textId="414AAB8A" w:rsidR="000C4697" w:rsidRPr="000C12CF" w:rsidRDefault="000C4697" w:rsidP="000C4697">
                      <w:pPr>
                        <w:pStyle w:val="Heading3"/>
                      </w:pPr>
                      <w:r w:rsidRPr="000C12CF">
                        <w:rPr>
                          <w:lang w:val="en-GB"/>
                        </w:rPr>
                        <w:t>Activity 1</w:t>
                      </w:r>
                      <w:r>
                        <w:rPr>
                          <w:lang w:val="en-GB"/>
                        </w:rPr>
                        <w:t>.</w:t>
                      </w:r>
                      <w:r w:rsidRPr="000C12CF">
                        <w:rPr>
                          <w:lang w:val="en-GB"/>
                        </w:rPr>
                        <w:t xml:space="preserve"> Context analysis</w:t>
                      </w:r>
                      <w:r>
                        <w:rPr>
                          <w:lang w:val="en-GB"/>
                        </w:rPr>
                        <w:t xml:space="preserve">: </w:t>
                      </w:r>
                      <w:r>
                        <w:t xml:space="preserve">Analysing </w:t>
                      </w:r>
                      <w:r w:rsidRPr="000C12CF">
                        <w:t>the disability support ecosystem</w:t>
                      </w:r>
                    </w:p>
                    <w:p w14:paraId="692E0A2B" w14:textId="294C86FA" w:rsidR="000C4697" w:rsidRPr="000C12CF" w:rsidRDefault="000C4697" w:rsidP="000C4697">
                      <w:pPr>
                        <w:rPr>
                          <w:lang w:eastAsia="en-US"/>
                        </w:rPr>
                      </w:pPr>
                      <w:r>
                        <w:rPr>
                          <w:lang w:eastAsia="en-US"/>
                        </w:rPr>
                        <w:t>Use the template in Appendix A to consider the factors that influence need, availability and access to supports for people with disabilities</w:t>
                      </w:r>
                      <w:r w:rsidR="00CA2E59">
                        <w:rPr>
                          <w:lang w:eastAsia="en-US"/>
                        </w:rPr>
                        <w:t xml:space="preserve"> and their families</w:t>
                      </w:r>
                      <w:r w:rsidRPr="00747DFC">
                        <w:rPr>
                          <w:lang w:eastAsia="en-US"/>
                        </w:rPr>
                        <w:t xml:space="preserve"> </w:t>
                      </w:r>
                      <w:r>
                        <w:rPr>
                          <w:lang w:eastAsia="en-US"/>
                        </w:rPr>
                        <w:t xml:space="preserve">in your context. </w:t>
                      </w:r>
                    </w:p>
                    <w:p w14:paraId="12259F75" w14:textId="77777777" w:rsidR="00B52211" w:rsidRDefault="00B52211" w:rsidP="000C4697">
                      <w:pPr>
                        <w:pStyle w:val="Heading3"/>
                      </w:pPr>
                    </w:p>
                    <w:p w14:paraId="2648FDA6" w14:textId="6AA86349" w:rsidR="000C4697" w:rsidRDefault="000C4697" w:rsidP="000C4697">
                      <w:pPr>
                        <w:pStyle w:val="Heading3"/>
                      </w:pPr>
                      <w:r>
                        <w:t xml:space="preserve">Activity 2. Raising awareness: Understanding factors </w:t>
                      </w:r>
                      <w:r w:rsidRPr="00EF61CC">
                        <w:t>influencing</w:t>
                      </w:r>
                      <w:r w:rsidRPr="000C12CF">
                        <w:t xml:space="preserve"> disability support</w:t>
                      </w:r>
                    </w:p>
                    <w:p w14:paraId="59377D9A" w14:textId="7B00D303" w:rsidR="000C4697" w:rsidRDefault="000C4697" w:rsidP="000C4697">
                      <w:pPr>
                        <w:rPr>
                          <w:lang w:eastAsia="en-US"/>
                        </w:rPr>
                      </w:pPr>
                      <w:r>
                        <w:rPr>
                          <w:lang w:eastAsia="en-US"/>
                        </w:rPr>
                        <w:t>Us</w:t>
                      </w:r>
                      <w:r w:rsidR="00AF4055">
                        <w:rPr>
                          <w:lang w:eastAsia="en-US"/>
                        </w:rPr>
                        <w:t>e</w:t>
                      </w:r>
                      <w:r>
                        <w:rPr>
                          <w:lang w:eastAsia="en-US"/>
                        </w:rPr>
                        <w:t xml:space="preserve"> the </w:t>
                      </w:r>
                      <w:r w:rsidR="00500FC4">
                        <w:rPr>
                          <w:lang w:eastAsia="en-US"/>
                        </w:rPr>
                        <w:t xml:space="preserve">personas and </w:t>
                      </w:r>
                      <w:r>
                        <w:rPr>
                          <w:lang w:eastAsia="en-US"/>
                        </w:rPr>
                        <w:t>stories in</w:t>
                      </w:r>
                      <w:r w:rsidR="00500FC4">
                        <w:rPr>
                          <w:lang w:eastAsia="en-US"/>
                        </w:rPr>
                        <w:t xml:space="preserve"> the associated document ‘</w:t>
                      </w:r>
                      <w:r w:rsidR="009F7686">
                        <w:rPr>
                          <w:lang w:eastAsia="en-US"/>
                        </w:rPr>
                        <w:t xml:space="preserve">Stories of </w:t>
                      </w:r>
                      <w:r w:rsidR="00601463">
                        <w:rPr>
                          <w:lang w:eastAsia="en-US"/>
                        </w:rPr>
                        <w:t>P</w:t>
                      </w:r>
                      <w:r w:rsidR="009F7686">
                        <w:rPr>
                          <w:lang w:eastAsia="en-US"/>
                        </w:rPr>
                        <w:t xml:space="preserve">eople with </w:t>
                      </w:r>
                      <w:r w:rsidR="00601463">
                        <w:rPr>
                          <w:lang w:eastAsia="en-US"/>
                        </w:rPr>
                        <w:t>D</w:t>
                      </w:r>
                      <w:r w:rsidR="009F7686">
                        <w:rPr>
                          <w:lang w:eastAsia="en-US"/>
                        </w:rPr>
                        <w:t xml:space="preserve">isability and </w:t>
                      </w:r>
                      <w:r w:rsidR="00601463">
                        <w:rPr>
                          <w:lang w:eastAsia="en-US"/>
                        </w:rPr>
                        <w:t>S</w:t>
                      </w:r>
                      <w:r w:rsidR="009F7686">
                        <w:rPr>
                          <w:lang w:eastAsia="en-US"/>
                        </w:rPr>
                        <w:t xml:space="preserve">upport </w:t>
                      </w:r>
                      <w:r w:rsidR="00601463">
                        <w:rPr>
                          <w:lang w:eastAsia="en-US"/>
                        </w:rPr>
                        <w:t>P</w:t>
                      </w:r>
                      <w:r w:rsidR="009F7686">
                        <w:rPr>
                          <w:lang w:eastAsia="en-US"/>
                        </w:rPr>
                        <w:t>ersons’,</w:t>
                      </w:r>
                      <w:r w:rsidR="004639D5">
                        <w:rPr>
                          <w:lang w:eastAsia="en-US"/>
                        </w:rPr>
                        <w:t xml:space="preserve"> </w:t>
                      </w:r>
                      <w:r>
                        <w:rPr>
                          <w:lang w:eastAsia="en-US"/>
                        </w:rPr>
                        <w:t>and the template of the ecosystem provided in Appendix A</w:t>
                      </w:r>
                      <w:r w:rsidR="00AF4055">
                        <w:rPr>
                          <w:lang w:eastAsia="en-US"/>
                        </w:rPr>
                        <w:t>.</w:t>
                      </w:r>
                      <w:r>
                        <w:rPr>
                          <w:lang w:eastAsia="en-US"/>
                        </w:rPr>
                        <w:t xml:space="preserve"> </w:t>
                      </w:r>
                      <w:r w:rsidR="00AF4055">
                        <w:rPr>
                          <w:lang w:eastAsia="en-US"/>
                        </w:rPr>
                        <w:t>C</w:t>
                      </w:r>
                      <w:r>
                        <w:rPr>
                          <w:lang w:eastAsia="en-US"/>
                        </w:rPr>
                        <w:t xml:space="preserve">onsider the factors at each level of the ecosystem that may influence the person in the case study’s need and access to supports. </w:t>
                      </w:r>
                      <w:r w:rsidR="00AF4055">
                        <w:rPr>
                          <w:lang w:eastAsia="en-US"/>
                        </w:rPr>
                        <w:t>Consider actions that may be used to enhance access to supports</w:t>
                      </w:r>
                      <w:r w:rsidR="00642E7E">
                        <w:rPr>
                          <w:lang w:eastAsia="en-US"/>
                        </w:rPr>
                        <w:t>.</w:t>
                      </w:r>
                    </w:p>
                    <w:p w14:paraId="53935225" w14:textId="03D29E07" w:rsidR="000C4697" w:rsidRDefault="000C4697"/>
                  </w:txbxContent>
                </v:textbox>
                <w10:wrap type="topAndBottom"/>
              </v:shape>
            </w:pict>
          </mc:Fallback>
        </mc:AlternateContent>
      </w:r>
      <w:r w:rsidR="00DC0264" w:rsidRPr="001C63FF">
        <w:t>Using the disability support</w:t>
      </w:r>
      <w:r w:rsidR="00DC0264">
        <w:t xml:space="preserve"> </w:t>
      </w:r>
      <w:r w:rsidR="00DC0264" w:rsidRPr="001C63FF">
        <w:t>ecosystem model</w:t>
      </w:r>
      <w:bookmarkEnd w:id="15"/>
      <w:r w:rsidR="00373AC0">
        <w:br w:type="page"/>
      </w:r>
    </w:p>
    <w:p w14:paraId="09E45593" w14:textId="0DEE3F0E" w:rsidR="00373AC0" w:rsidRDefault="00373AC0" w:rsidP="00DC0264">
      <w:pPr>
        <w:pStyle w:val="NumberedHeading1"/>
      </w:pPr>
      <w:bookmarkStart w:id="16" w:name="_Toc217291680"/>
      <w:r>
        <w:lastRenderedPageBreak/>
        <w:t xml:space="preserve">Current situation of disability supports in </w:t>
      </w:r>
      <w:r w:rsidR="00A45AB6">
        <w:t>Fiji and Tuvalu</w:t>
      </w:r>
      <w:bookmarkEnd w:id="16"/>
    </w:p>
    <w:p w14:paraId="17B3AD7D" w14:textId="116D7640" w:rsidR="00373AC0" w:rsidRDefault="00A133C8" w:rsidP="00373AC0">
      <w:pPr>
        <w:rPr>
          <w:lang w:eastAsia="en-US"/>
        </w:rPr>
      </w:pPr>
      <w:r>
        <w:rPr>
          <w:lang w:eastAsia="en-US"/>
        </w:rPr>
        <w:t xml:space="preserve">Interviews and consultations </w:t>
      </w:r>
      <w:r w:rsidR="00373AC0">
        <w:rPr>
          <w:lang w:eastAsia="en-US"/>
        </w:rPr>
        <w:t xml:space="preserve">explored the current landscape of disability support services in </w:t>
      </w:r>
      <w:r w:rsidR="00950894">
        <w:rPr>
          <w:lang w:eastAsia="en-US"/>
        </w:rPr>
        <w:t xml:space="preserve">in </w:t>
      </w:r>
      <w:r w:rsidR="00373AC0">
        <w:rPr>
          <w:lang w:eastAsia="en-US"/>
        </w:rPr>
        <w:t>Fiji and Tuvalu</w:t>
      </w:r>
      <w:r w:rsidR="00950894">
        <w:rPr>
          <w:lang w:eastAsia="en-US"/>
        </w:rPr>
        <w:t xml:space="preserve"> </w:t>
      </w:r>
      <w:r w:rsidR="00A70D2C">
        <w:rPr>
          <w:lang w:eastAsia="en-US"/>
        </w:rPr>
        <w:t>as examples of two diverse Pacific Island countries</w:t>
      </w:r>
      <w:r w:rsidR="00373AC0">
        <w:rPr>
          <w:lang w:eastAsia="en-US"/>
        </w:rPr>
        <w:t xml:space="preserve">. </w:t>
      </w:r>
      <w:r w:rsidR="00201D54">
        <w:rPr>
          <w:lang w:eastAsia="en-US"/>
        </w:rPr>
        <w:t xml:space="preserve">While </w:t>
      </w:r>
      <w:r w:rsidR="00D42CE7">
        <w:rPr>
          <w:lang w:eastAsia="en-US"/>
        </w:rPr>
        <w:t>there are differences between the two countries in terms of population size</w:t>
      </w:r>
      <w:r w:rsidR="00FA2FAC">
        <w:rPr>
          <w:lang w:eastAsia="en-US"/>
        </w:rPr>
        <w:t xml:space="preserve">, stage of development and availability of services and infrastructure, many of the themes that arose in terms of support needs and access were similar. </w:t>
      </w:r>
      <w:r w:rsidR="00373AC0">
        <w:rPr>
          <w:lang w:eastAsia="en-US"/>
        </w:rPr>
        <w:t>Th</w:t>
      </w:r>
      <w:r>
        <w:rPr>
          <w:lang w:eastAsia="en-US"/>
        </w:rPr>
        <w:t>ese</w:t>
      </w:r>
      <w:r w:rsidR="00373AC0">
        <w:rPr>
          <w:lang w:eastAsia="en-US"/>
        </w:rPr>
        <w:t xml:space="preserve"> highlighted the critical role of family as key providers of support for people with disabilities, and the importance of understanding the broader systemic, cultural and contextual factors unique to Pacific Island countries. </w:t>
      </w:r>
      <w:r w:rsidR="00373AC0" w:rsidRPr="00E54086">
        <w:rPr>
          <w:lang w:eastAsia="en-US"/>
        </w:rPr>
        <w:t>While strong family and community ties remain a key strength, cultural and economic shifts are changing traditional caregiving roles, placing new pressures on support</w:t>
      </w:r>
      <w:r w:rsidR="0077553F">
        <w:rPr>
          <w:lang w:eastAsia="en-US"/>
        </w:rPr>
        <w:t xml:space="preserve"> services provided by family and community</w:t>
      </w:r>
      <w:r w:rsidR="00373AC0" w:rsidRPr="00E54086">
        <w:rPr>
          <w:lang w:eastAsia="en-US"/>
        </w:rPr>
        <w:t>. Many people with disabilities live in rural</w:t>
      </w:r>
      <w:r w:rsidR="00A329D1">
        <w:rPr>
          <w:lang w:eastAsia="en-US"/>
        </w:rPr>
        <w:t xml:space="preserve"> or outer island</w:t>
      </w:r>
      <w:r w:rsidR="00373AC0" w:rsidRPr="00E54086">
        <w:rPr>
          <w:lang w:eastAsia="en-US"/>
        </w:rPr>
        <w:t xml:space="preserve"> areas to stay close to family support, however this also means more limited access to su</w:t>
      </w:r>
      <w:r w:rsidR="00102C83">
        <w:rPr>
          <w:lang w:eastAsia="en-US"/>
        </w:rPr>
        <w:t xml:space="preserve">pport from </w:t>
      </w:r>
      <w:r w:rsidR="00373AC0" w:rsidRPr="00E54086">
        <w:rPr>
          <w:lang w:eastAsia="en-US"/>
        </w:rPr>
        <w:t>services</w:t>
      </w:r>
      <w:r w:rsidR="00102C83">
        <w:rPr>
          <w:lang w:eastAsia="en-US"/>
        </w:rPr>
        <w:t xml:space="preserve"> and organisations</w:t>
      </w:r>
      <w:r w:rsidR="00373AC0" w:rsidRPr="00E54086">
        <w:rPr>
          <w:lang w:eastAsia="en-US"/>
        </w:rPr>
        <w:t xml:space="preserve">, given the centralisation of most services in urban areas and the dispersed island geography of </w:t>
      </w:r>
      <w:r w:rsidR="00EE7653" w:rsidRPr="00E54086">
        <w:rPr>
          <w:lang w:eastAsia="en-US"/>
        </w:rPr>
        <w:t>Pacific Island</w:t>
      </w:r>
      <w:r w:rsidR="00373AC0" w:rsidRPr="00E54086">
        <w:rPr>
          <w:lang w:eastAsia="en-US"/>
        </w:rPr>
        <w:t xml:space="preserve"> countries. As support systems continue to evolve, these factors need to be considered while </w:t>
      </w:r>
      <w:r w:rsidR="00373AC0" w:rsidRPr="00E54086">
        <w:t>recognising individual preferences and offering a range of options to meet diverse needs.</w:t>
      </w:r>
    </w:p>
    <w:p w14:paraId="63135A04" w14:textId="12A5DE69" w:rsidR="00373AC0" w:rsidRPr="00524133" w:rsidRDefault="00373AC0" w:rsidP="00373AC0">
      <w:pPr>
        <w:spacing w:after="160" w:line="259" w:lineRule="auto"/>
        <w:rPr>
          <w:highlight w:val="yellow"/>
        </w:rPr>
      </w:pPr>
      <w:r w:rsidRPr="00E54086">
        <w:t xml:space="preserve">Key findings from the study </w:t>
      </w:r>
      <w:r>
        <w:t>are presented below and highlighted in the</w:t>
      </w:r>
      <w:r w:rsidR="00A47C05">
        <w:t xml:space="preserve"> accompanying document</w:t>
      </w:r>
      <w:r w:rsidR="000902A2">
        <w:t xml:space="preserve"> ‘Stories of people with disability and support </w:t>
      </w:r>
      <w:proofErr w:type="gramStart"/>
      <w:r w:rsidR="000902A2">
        <w:t>persons’</w:t>
      </w:r>
      <w:proofErr w:type="gramEnd"/>
      <w:r w:rsidR="000902A2">
        <w:t>.</w:t>
      </w:r>
      <w:r>
        <w:t xml:space="preserve"> </w:t>
      </w:r>
    </w:p>
    <w:p w14:paraId="787141D6" w14:textId="3B9A3F95" w:rsidR="00373AC0" w:rsidRPr="00E54086" w:rsidRDefault="00373AC0" w:rsidP="000902A2">
      <w:pPr>
        <w:spacing w:after="0" w:line="259" w:lineRule="auto"/>
        <w:rPr>
          <w:b/>
          <w:bCs/>
        </w:rPr>
      </w:pPr>
      <w:r w:rsidRPr="00E54086">
        <w:rPr>
          <w:b/>
          <w:bCs/>
        </w:rPr>
        <w:t>Individual</w:t>
      </w:r>
    </w:p>
    <w:p w14:paraId="2BF7AEA5" w14:textId="27860D60" w:rsidR="00373AC0" w:rsidRPr="00E54086" w:rsidRDefault="00AE2768" w:rsidP="00373AC0">
      <w:pPr>
        <w:spacing w:after="160" w:line="259" w:lineRule="auto"/>
      </w:pPr>
      <w:r>
        <w:rPr>
          <w:noProof/>
        </w:rPr>
        <mc:AlternateContent>
          <mc:Choice Requires="wps">
            <w:drawing>
              <wp:anchor distT="0" distB="0" distL="114300" distR="114300" simplePos="0" relativeHeight="251668509" behindDoc="1" locked="0" layoutInCell="1" allowOverlap="1" wp14:anchorId="1EA666F5" wp14:editId="02E84258">
                <wp:simplePos x="0" y="0"/>
                <wp:positionH relativeFrom="column">
                  <wp:posOffset>5447611</wp:posOffset>
                </wp:positionH>
                <wp:positionV relativeFrom="paragraph">
                  <wp:posOffset>5020175</wp:posOffset>
                </wp:positionV>
                <wp:extent cx="670560" cy="748665"/>
                <wp:effectExtent l="0" t="0" r="2540" b="635"/>
                <wp:wrapTight wrapText="bothSides">
                  <wp:wrapPolygon edited="0">
                    <wp:start x="0" y="0"/>
                    <wp:lineTo x="0" y="21252"/>
                    <wp:lineTo x="21273" y="21252"/>
                    <wp:lineTo x="21273" y="0"/>
                    <wp:lineTo x="0" y="0"/>
                  </wp:wrapPolygon>
                </wp:wrapTight>
                <wp:docPr id="1859432241" name="Text Box 66"/>
                <wp:cNvGraphicFramePr/>
                <a:graphic xmlns:a="http://schemas.openxmlformats.org/drawingml/2006/main">
                  <a:graphicData uri="http://schemas.microsoft.com/office/word/2010/wordprocessingShape">
                    <wps:wsp>
                      <wps:cNvSpPr txBox="1"/>
                      <wps:spPr>
                        <a:xfrm>
                          <a:off x="0" y="0"/>
                          <a:ext cx="670560" cy="748665"/>
                        </a:xfrm>
                        <a:prstGeom prst="rect">
                          <a:avLst/>
                        </a:prstGeom>
                        <a:solidFill>
                          <a:schemeClr val="lt1"/>
                        </a:solidFill>
                        <a:ln w="6350">
                          <a:noFill/>
                        </a:ln>
                      </wps:spPr>
                      <wps:txbx>
                        <w:txbxContent>
                          <w:p w14:paraId="2EB5EDB1" w14:textId="77777777" w:rsidR="00AE2768" w:rsidRPr="00903C33" w:rsidRDefault="00AE2768" w:rsidP="00AE2768">
                            <w:pPr>
                              <w:rPr>
                                <w:sz w:val="18"/>
                                <w:szCs w:val="18"/>
                              </w:rPr>
                            </w:pPr>
                            <w:r w:rsidRPr="00903C33">
                              <w:rPr>
                                <w:sz w:val="18"/>
                                <w:szCs w:val="18"/>
                              </w:rPr>
                              <w:t>Photo credit: CBM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66F5" id="_x0000_s1035" type="#_x0000_t202" style="position:absolute;margin-left:428.95pt;margin-top:395.3pt;width:52.8pt;height:58.95pt;z-index:-251647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" fillcolor="white [3201]" stroked="f" strokeweight=".5pt">
                <v:textbox>
                  <w:txbxContent>
                    <w:p w14:paraId="2EB5EDB1" w14:textId="77777777" w:rsidR="00AE2768" w:rsidRPr="00903C33" w:rsidRDefault="00AE2768" w:rsidP="00AE2768">
                      <w:pPr>
                        <w:rPr>
                          <w:sz w:val="18"/>
                          <w:szCs w:val="18"/>
                        </w:rPr>
                      </w:pPr>
                      <w:r w:rsidRPr="00903C33">
                        <w:rPr>
                          <w:sz w:val="18"/>
                          <w:szCs w:val="18"/>
                        </w:rPr>
                        <w:t>Photo credit: CBM Australia</w:t>
                      </w:r>
                    </w:p>
                  </w:txbxContent>
                </v:textbox>
                <w10:wrap type="tight"/>
              </v:shape>
            </w:pict>
          </mc:Fallback>
        </mc:AlternateContent>
      </w:r>
      <w:r w:rsidR="00B6146D">
        <w:rPr>
          <w:noProof/>
          <w:lang w:val="en-GB" w:eastAsia="en-US"/>
        </w:rPr>
        <w:drawing>
          <wp:anchor distT="0" distB="0" distL="114300" distR="114300" simplePos="0" relativeHeight="251663389" behindDoc="0" locked="0" layoutInCell="1" allowOverlap="1" wp14:anchorId="54226DCD" wp14:editId="1652D25B">
            <wp:simplePos x="0" y="0"/>
            <wp:positionH relativeFrom="column">
              <wp:posOffset>742442</wp:posOffset>
            </wp:positionH>
            <wp:positionV relativeFrom="paragraph">
              <wp:posOffset>2590800</wp:posOffset>
            </wp:positionV>
            <wp:extent cx="4620260" cy="3072130"/>
            <wp:effectExtent l="0" t="0" r="2540" b="1270"/>
            <wp:wrapTopAndBottom/>
            <wp:docPr id="222040045" name="Picture 65" descr="A man of Pacific Island appearance standing in front of a house. He is standing with his knees partly bent and is holding an elbow crutch in his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40045" name="Picture 65" descr="A man of Pacific Island appearance standing in front of a house. He is standing with his knees partly bent and is holding an elbow crutch in his right hand. "/>
                    <pic:cNvPicPr/>
                  </pic:nvPicPr>
                  <pic:blipFill>
                    <a:blip r:embed="rId24">
                      <a:extLst>
                        <a:ext uri="{28A0092B-C50C-407E-A947-70E740481C1C}">
                          <a14:useLocalDpi xmlns:a14="http://schemas.microsoft.com/office/drawing/2010/main" val="0"/>
                        </a:ext>
                      </a:extLst>
                    </a:blip>
                    <a:stretch>
                      <a:fillRect/>
                    </a:stretch>
                  </pic:blipFill>
                  <pic:spPr>
                    <a:xfrm>
                      <a:off x="0" y="0"/>
                      <a:ext cx="4620260" cy="3072130"/>
                    </a:xfrm>
                    <a:prstGeom prst="rect">
                      <a:avLst/>
                    </a:prstGeom>
                  </pic:spPr>
                </pic:pic>
              </a:graphicData>
            </a:graphic>
            <wp14:sizeRelH relativeFrom="page">
              <wp14:pctWidth>0</wp14:pctWidth>
            </wp14:sizeRelH>
            <wp14:sizeRelV relativeFrom="page">
              <wp14:pctHeight>0</wp14:pctHeight>
            </wp14:sizeRelV>
          </wp:anchor>
        </w:drawing>
      </w:r>
      <w:r w:rsidR="00373AC0" w:rsidRPr="00E54086">
        <w:t>People with disabilities reported needing supports of varying type, level and frequency across all areas of daily life. These include personal care tasks such as bathing, toileting, dressing and eating; domestic activities like cooking, cleaning, washing clothes, growing food; and support to participate in community life such as attending religious or social events, accessing healthcare, transport, and banking. Support is also needed for education, employment, and sport and recreation,</w:t>
      </w:r>
      <w:r w:rsidR="003162EF">
        <w:t xml:space="preserve"> supported decision making,</w:t>
      </w:r>
      <w:r w:rsidR="00373AC0" w:rsidRPr="00E54086">
        <w:t xml:space="preserve"> as well as during emergencies for evacuation and accessing basic needs. The main supports used were personal support from family members or others, the use of AT, and making changes to their environment or how activities are performed. Both people with disabilities and their families have a strong preference for daily support to be provided by trusted family members,</w:t>
      </w:r>
      <w:r w:rsidR="00843406">
        <w:t xml:space="preserve"> and the role of family members to look after and support each other is socially reinforced by cultural norms around kinship roles and responsibilities. </w:t>
      </w:r>
      <w:r w:rsidR="00102491">
        <w:t>Concerns were r</w:t>
      </w:r>
      <w:r w:rsidR="000723EF">
        <w:t>aised about support being provided from those outside the family</w:t>
      </w:r>
      <w:r w:rsidR="00594578">
        <w:t xml:space="preserve">. </w:t>
      </w:r>
      <w:r w:rsidR="00CD0B32">
        <w:t xml:space="preserve"> A</w:t>
      </w:r>
      <w:r w:rsidR="00763F6E">
        <w:t xml:space="preserve"> </w:t>
      </w:r>
      <w:r w:rsidR="00CD0B32">
        <w:t>s</w:t>
      </w:r>
      <w:r w:rsidR="00CD0B32" w:rsidRPr="002F4F99">
        <w:t>ense of trust and safety with family members and the perception that close family kn</w:t>
      </w:r>
      <w:r w:rsidR="00405885">
        <w:t>o</w:t>
      </w:r>
      <w:r w:rsidR="00CD0B32" w:rsidRPr="002F4F99">
        <w:t>w best how to provide support were the main rationales</w:t>
      </w:r>
      <w:r w:rsidR="00CD0B32">
        <w:t>, as well as</w:t>
      </w:r>
      <w:r w:rsidR="00617629">
        <w:t xml:space="preserve"> </w:t>
      </w:r>
      <w:r w:rsidR="00373AC0" w:rsidRPr="00E54086">
        <w:t xml:space="preserve">concerns about safety, stigma, and a lack of disability awareness </w:t>
      </w:r>
      <w:r w:rsidR="004C6135">
        <w:t>among</w:t>
      </w:r>
      <w:r w:rsidR="00373AC0" w:rsidRPr="00E54086">
        <w:t xml:space="preserve"> </w:t>
      </w:r>
      <w:r w:rsidR="004C6135">
        <w:t xml:space="preserve">the wider </w:t>
      </w:r>
      <w:r w:rsidR="00373AC0" w:rsidRPr="00E54086">
        <w:t xml:space="preserve">community. </w:t>
      </w:r>
    </w:p>
    <w:p w14:paraId="57F3CC2D" w14:textId="46A70E27" w:rsidR="00373AC0" w:rsidRPr="005026E6" w:rsidRDefault="00373AC0" w:rsidP="000902A2">
      <w:pPr>
        <w:spacing w:after="0" w:line="259" w:lineRule="auto"/>
        <w:rPr>
          <w:b/>
          <w:bCs/>
        </w:rPr>
      </w:pPr>
      <w:r w:rsidRPr="005026E6">
        <w:rPr>
          <w:b/>
          <w:bCs/>
        </w:rPr>
        <w:lastRenderedPageBreak/>
        <w:t>Family</w:t>
      </w:r>
    </w:p>
    <w:p w14:paraId="3EECCB31" w14:textId="50B55B07" w:rsidR="00373AC0" w:rsidRDefault="00373AC0" w:rsidP="00373AC0">
      <w:pPr>
        <w:spacing w:after="160" w:line="259" w:lineRule="auto"/>
      </w:pPr>
      <w:r>
        <w:t xml:space="preserve">Support for people with disabilities is primarily provided within the family or household, particularly by women, who often face limited opportunities for work or community participation due to caregiving responsibilities. Supports provided by family or household members include </w:t>
      </w:r>
      <w:r w:rsidRPr="007246D3">
        <w:rPr>
          <w:lang w:val="en-GB" w:eastAsia="en-US"/>
        </w:rPr>
        <w:t>personal support for daily activities, transport, making home modifications,</w:t>
      </w:r>
      <w:r w:rsidR="000F357B">
        <w:rPr>
          <w:lang w:val="en-GB" w:eastAsia="en-US"/>
        </w:rPr>
        <w:t xml:space="preserve"> decision making</w:t>
      </w:r>
      <w:r w:rsidRPr="007246D3">
        <w:rPr>
          <w:lang w:val="en-GB" w:eastAsia="en-US"/>
        </w:rPr>
        <w:t xml:space="preserve"> and financial support for disability specific and everyday needs.</w:t>
      </w:r>
      <w:r>
        <w:rPr>
          <w:lang w:val="en-GB" w:eastAsia="en-US"/>
        </w:rPr>
        <w:t xml:space="preserve"> Financial constraints, gendered expectations and the competing roles and responsibilities of family members can impact their availability to provide support. </w:t>
      </w:r>
      <w:r w:rsidR="00064DCC">
        <w:rPr>
          <w:lang w:val="en-GB" w:eastAsia="en-US"/>
        </w:rPr>
        <w:t>The support needs of family members undertaking care and support roles was also raised</w:t>
      </w:r>
      <w:r w:rsidR="00B5096E">
        <w:rPr>
          <w:lang w:val="en-GB" w:eastAsia="en-US"/>
        </w:rPr>
        <w:t xml:space="preserve">, to ensure the ongoing wellbeing of </w:t>
      </w:r>
      <w:r w:rsidR="009010E2">
        <w:rPr>
          <w:lang w:val="en-GB" w:eastAsia="en-US"/>
        </w:rPr>
        <w:t xml:space="preserve">the whole family. </w:t>
      </w:r>
      <w:r w:rsidR="00BF1E77">
        <w:rPr>
          <w:lang w:val="en-GB" w:eastAsia="en-US"/>
        </w:rPr>
        <w:t xml:space="preserve">Caregiving support, or respite, was </w:t>
      </w:r>
      <w:r w:rsidR="007C2698">
        <w:rPr>
          <w:lang w:val="en-GB" w:eastAsia="en-US"/>
        </w:rPr>
        <w:t>seen as importan</w:t>
      </w:r>
      <w:r w:rsidR="006A7AD1">
        <w:rPr>
          <w:lang w:val="en-GB" w:eastAsia="en-US"/>
        </w:rPr>
        <w:t>t</w:t>
      </w:r>
      <w:r w:rsidR="007C2698">
        <w:rPr>
          <w:lang w:val="en-GB" w:eastAsia="en-US"/>
        </w:rPr>
        <w:t xml:space="preserve"> t</w:t>
      </w:r>
      <w:r w:rsidR="00D42C00">
        <w:rPr>
          <w:lang w:val="en-GB" w:eastAsia="en-US"/>
        </w:rPr>
        <w:t>o provide</w:t>
      </w:r>
      <w:r w:rsidR="000270B6">
        <w:rPr>
          <w:lang w:val="en-GB" w:eastAsia="en-US"/>
        </w:rPr>
        <w:t xml:space="preserve"> family members with opportunities for rest </w:t>
      </w:r>
      <w:r w:rsidR="005D0D4E">
        <w:rPr>
          <w:lang w:val="en-GB" w:eastAsia="en-US"/>
        </w:rPr>
        <w:t xml:space="preserve">or manage </w:t>
      </w:r>
      <w:r w:rsidR="00293456">
        <w:rPr>
          <w:lang w:val="en-GB" w:eastAsia="en-US"/>
        </w:rPr>
        <w:t xml:space="preserve">household or community </w:t>
      </w:r>
      <w:proofErr w:type="gramStart"/>
      <w:r w:rsidR="00293456">
        <w:rPr>
          <w:lang w:val="en-GB" w:eastAsia="en-US"/>
        </w:rPr>
        <w:t>duties</w:t>
      </w:r>
      <w:r w:rsidR="005C57D2">
        <w:rPr>
          <w:lang w:val="en-GB" w:eastAsia="en-US"/>
        </w:rPr>
        <w:t>, and</w:t>
      </w:r>
      <w:proofErr w:type="gramEnd"/>
      <w:r w:rsidR="005C57D2">
        <w:rPr>
          <w:lang w:val="en-GB" w:eastAsia="en-US"/>
        </w:rPr>
        <w:t xml:space="preserve"> earn income</w:t>
      </w:r>
      <w:r w:rsidR="00F53C38">
        <w:rPr>
          <w:lang w:val="en-GB" w:eastAsia="en-US"/>
        </w:rPr>
        <w:t xml:space="preserve">. </w:t>
      </w:r>
      <w:r w:rsidR="004F03D0">
        <w:rPr>
          <w:lang w:val="en-GB" w:eastAsia="en-US"/>
        </w:rPr>
        <w:t>While most respite came from other family members, some households use paid wo</w:t>
      </w:r>
      <w:r w:rsidR="00EE0BDA">
        <w:rPr>
          <w:lang w:val="en-GB" w:eastAsia="en-US"/>
        </w:rPr>
        <w:t>rker</w:t>
      </w:r>
      <w:r w:rsidR="00475F79">
        <w:rPr>
          <w:lang w:val="en-GB" w:eastAsia="en-US"/>
        </w:rPr>
        <w:t>s</w:t>
      </w:r>
      <w:r w:rsidR="00F90832">
        <w:rPr>
          <w:lang w:val="en-GB" w:eastAsia="en-US"/>
        </w:rPr>
        <w:t xml:space="preserve"> to provide support</w:t>
      </w:r>
      <w:r w:rsidR="00475F79">
        <w:rPr>
          <w:lang w:val="en-GB" w:eastAsia="en-US"/>
        </w:rPr>
        <w:t xml:space="preserve">. </w:t>
      </w:r>
      <w:r w:rsidR="00085FC6">
        <w:rPr>
          <w:lang w:val="en-GB" w:eastAsia="en-US"/>
        </w:rPr>
        <w:t>Other mechanisms of res</w:t>
      </w:r>
      <w:r w:rsidR="005C1A56">
        <w:rPr>
          <w:lang w:val="en-GB" w:eastAsia="en-US"/>
        </w:rPr>
        <w:t xml:space="preserve">pite, such as community groups and recreation programs found in other </w:t>
      </w:r>
      <w:r w:rsidR="00B2462A">
        <w:rPr>
          <w:lang w:val="en-GB" w:eastAsia="en-US"/>
        </w:rPr>
        <w:t xml:space="preserve">Pacific </w:t>
      </w:r>
      <w:r w:rsidR="005C1A56">
        <w:rPr>
          <w:lang w:val="en-GB" w:eastAsia="en-US"/>
        </w:rPr>
        <w:t>countries</w:t>
      </w:r>
      <w:r w:rsidR="00B2462A">
        <w:rPr>
          <w:lang w:val="en-GB" w:eastAsia="en-US"/>
        </w:rPr>
        <w:t>, were not available in Fiji and Tuvalu.</w:t>
      </w:r>
    </w:p>
    <w:p w14:paraId="1D3BDF69" w14:textId="2C96C2C9" w:rsidR="00373AC0" w:rsidRDefault="00373AC0" w:rsidP="000902A2">
      <w:pPr>
        <w:spacing w:after="0" w:line="259" w:lineRule="auto"/>
        <w:rPr>
          <w:b/>
          <w:bCs/>
        </w:rPr>
      </w:pPr>
      <w:r w:rsidRPr="00A53E05">
        <w:rPr>
          <w:b/>
          <w:bCs/>
        </w:rPr>
        <w:t>Community</w:t>
      </w:r>
    </w:p>
    <w:p w14:paraId="55455D0F" w14:textId="6CBCC989" w:rsidR="00A1723A" w:rsidRDefault="00373AC0" w:rsidP="00373AC0">
      <w:pPr>
        <w:spacing w:after="160" w:line="259" w:lineRule="auto"/>
        <w:rPr>
          <w:lang w:val="en-GB" w:eastAsia="en-US"/>
        </w:rPr>
      </w:pPr>
      <w:r>
        <w:t>Strong traditions exist in Pacific Island countries of community members looking after each other. Similarly, there is evidence of community members providing some support for people with disabilities, especially when family support is unavailable, although competing prioriti</w:t>
      </w:r>
      <w:r w:rsidR="00F90832">
        <w:t>es</w:t>
      </w:r>
      <w:r>
        <w:t xml:space="preserve"> including community responsibilities can limit the extent to which community members can consistently provide this support. </w:t>
      </w:r>
      <w:r w:rsidRPr="007246D3">
        <w:rPr>
          <w:lang w:val="en-GB" w:eastAsia="en-US"/>
        </w:rPr>
        <w:t>Existing examples of support</w:t>
      </w:r>
      <w:r>
        <w:rPr>
          <w:lang w:val="en-GB" w:eastAsia="en-US"/>
        </w:rPr>
        <w:t xml:space="preserve"> for people with disabilities </w:t>
      </w:r>
      <w:r w:rsidRPr="007246D3">
        <w:rPr>
          <w:lang w:val="en-GB" w:eastAsia="en-US"/>
        </w:rPr>
        <w:t xml:space="preserve">provided by community </w:t>
      </w:r>
      <w:r>
        <w:rPr>
          <w:lang w:val="en-GB" w:eastAsia="en-US"/>
        </w:rPr>
        <w:t>members</w:t>
      </w:r>
      <w:r w:rsidRPr="007246D3">
        <w:rPr>
          <w:lang w:val="en-GB" w:eastAsia="en-US"/>
        </w:rPr>
        <w:t xml:space="preserve"> include labour for making modifications to the home or village environment to improve physical </w:t>
      </w:r>
      <w:proofErr w:type="gramStart"/>
      <w:r w:rsidRPr="007246D3">
        <w:rPr>
          <w:lang w:val="en-GB" w:eastAsia="en-US"/>
        </w:rPr>
        <w:t>accessibility</w:t>
      </w:r>
      <w:r>
        <w:rPr>
          <w:lang w:val="en-GB" w:eastAsia="en-US"/>
        </w:rPr>
        <w:t>,</w:t>
      </w:r>
      <w:r w:rsidRPr="007246D3">
        <w:rPr>
          <w:lang w:val="en-GB" w:eastAsia="en-US"/>
        </w:rPr>
        <w:t xml:space="preserve"> or</w:t>
      </w:r>
      <w:proofErr w:type="gramEnd"/>
      <w:r w:rsidRPr="007246D3">
        <w:rPr>
          <w:lang w:val="en-GB" w:eastAsia="en-US"/>
        </w:rPr>
        <w:t xml:space="preserve"> providing for necessities such as food. </w:t>
      </w:r>
      <w:r>
        <w:rPr>
          <w:lang w:val="en-GB" w:eastAsia="en-US"/>
        </w:rPr>
        <w:t>‘Circles of Support’, a structured network of friends and family who work collaboratively to provide support, are being used by the psychosocial disability community in Fiji</w:t>
      </w:r>
      <w:r w:rsidR="000F357B">
        <w:rPr>
          <w:lang w:val="en-GB" w:eastAsia="en-US"/>
        </w:rPr>
        <w:t>, implemented by the Psychiatric Survivors Association</w:t>
      </w:r>
      <w:r>
        <w:rPr>
          <w:lang w:val="en-GB" w:eastAsia="en-US"/>
        </w:rPr>
        <w:t>. C</w:t>
      </w:r>
      <w:r w:rsidRPr="007246D3">
        <w:rPr>
          <w:lang w:val="en-GB" w:eastAsia="en-US"/>
        </w:rPr>
        <w:t xml:space="preserve">ommunity or village mechanisms of mutual support are common, for example growing and sharing food/produce, distributing firewood, helping to clean each other’s yards. These </w:t>
      </w:r>
      <w:r>
        <w:rPr>
          <w:lang w:val="en-GB" w:eastAsia="en-US"/>
        </w:rPr>
        <w:t>traditional practices of mutual assistance offer a valuable foundation that can be built upon to better support</w:t>
      </w:r>
      <w:r w:rsidRPr="007246D3">
        <w:rPr>
          <w:lang w:val="en-GB" w:eastAsia="en-US"/>
        </w:rPr>
        <w:t xml:space="preserve"> people with disabilities and their families.</w:t>
      </w:r>
    </w:p>
    <w:p w14:paraId="4CF5002B" w14:textId="77777777" w:rsidR="00373AC0" w:rsidRPr="0058522A" w:rsidRDefault="00373AC0" w:rsidP="000902A2">
      <w:pPr>
        <w:spacing w:after="0" w:line="259" w:lineRule="auto"/>
        <w:rPr>
          <w:b/>
          <w:bCs/>
        </w:rPr>
      </w:pPr>
      <w:r w:rsidRPr="0058522A">
        <w:rPr>
          <w:b/>
          <w:bCs/>
        </w:rPr>
        <w:t>Services and organisations</w:t>
      </w:r>
    </w:p>
    <w:p w14:paraId="6E1441B8" w14:textId="0B802B5E" w:rsidR="00373AC0" w:rsidRPr="00CE6C8D" w:rsidRDefault="00373AC0" w:rsidP="00373AC0">
      <w:pPr>
        <w:rPr>
          <w:rFonts w:cs="Calibri"/>
        </w:rPr>
      </w:pPr>
      <w:r>
        <w:rPr>
          <w:rFonts w:cs="Calibri"/>
        </w:rPr>
        <w:t xml:space="preserve">Access to disability support services and disability specific programs is limited, especially outside urban areas. Some NGOs and OPDs provide personal supports, assistive technology, therapy support and early intervention, accessible transport and livelihood skills training, </w:t>
      </w:r>
      <w:proofErr w:type="gramStart"/>
      <w:r>
        <w:rPr>
          <w:rFonts w:cs="Calibri"/>
        </w:rPr>
        <w:t>however</w:t>
      </w:r>
      <w:proofErr w:type="gramEnd"/>
      <w:r>
        <w:rPr>
          <w:rFonts w:cs="Calibri"/>
        </w:rPr>
        <w:t xml:space="preserve"> lack resourcing to provide them effectively. In some cases, people with disabilities or their families are hiring workers to assist with care and support needs. These workers are typically untrained. </w:t>
      </w:r>
      <w:r w:rsidRPr="001C3215">
        <w:rPr>
          <w:rFonts w:eastAsia="SimSun" w:cs="Times New Roman"/>
        </w:rPr>
        <w:t>Mainstream services, such as transport, healthcare, rehabilitation and AT</w:t>
      </w:r>
      <w:r>
        <w:rPr>
          <w:rFonts w:eastAsia="SimSun" w:cs="Times New Roman"/>
        </w:rPr>
        <w:t xml:space="preserve"> services</w:t>
      </w:r>
      <w:r w:rsidRPr="001C3215">
        <w:rPr>
          <w:rFonts w:eastAsia="SimSun" w:cs="Times New Roman"/>
        </w:rPr>
        <w:t xml:space="preserve">, were identified as essential for supporting daily activities and community participation, however these </w:t>
      </w:r>
      <w:r>
        <w:rPr>
          <w:rFonts w:cs="Calibri"/>
        </w:rPr>
        <w:t xml:space="preserve">are often limited to urban areas and inaccessible, unaffordable, or people were unaware of them. People in rural and remote island areas are facing the greatest barriers in accessing services – both mainstream and disability specific.  </w:t>
      </w:r>
    </w:p>
    <w:p w14:paraId="1A2A105B" w14:textId="77777777" w:rsidR="00373AC0" w:rsidRDefault="00373AC0" w:rsidP="000902A2">
      <w:pPr>
        <w:spacing w:after="0" w:line="259" w:lineRule="auto"/>
        <w:rPr>
          <w:b/>
          <w:bCs/>
        </w:rPr>
      </w:pPr>
      <w:r w:rsidRPr="00E806D5">
        <w:rPr>
          <w:b/>
          <w:bCs/>
        </w:rPr>
        <w:t>Governance and financing</w:t>
      </w:r>
    </w:p>
    <w:p w14:paraId="5AC224BC" w14:textId="77777777" w:rsidR="00373AC0" w:rsidRPr="00136ED6" w:rsidRDefault="00373AC0" w:rsidP="00373AC0">
      <w:pPr>
        <w:spacing w:after="160" w:line="259" w:lineRule="auto"/>
      </w:pPr>
      <w:r w:rsidRPr="00136ED6">
        <w:t>Governments have demonstrated a commitment to disability rights by ra</w:t>
      </w:r>
      <w:r>
        <w:t xml:space="preserve">tifying the UNCRPD and introducing social protection schemes of people with disabilities. However, gaps remain in translating these commitments into coordinated policies, accessible services, and adequate financing. Social protection schemes, while in place, do not fully meet support needs, with significant financial burden continuing to be borne by families. Mechanisms for safeguarding against abuse and neglect of people with disabilities, and regulation of new and existing services and workforces are currently lacking. </w:t>
      </w:r>
    </w:p>
    <w:p w14:paraId="65082A8B" w14:textId="77777777" w:rsidR="00373AC0" w:rsidRPr="00764279" w:rsidRDefault="00373AC0" w:rsidP="000902A2">
      <w:pPr>
        <w:spacing w:after="0" w:line="259" w:lineRule="auto"/>
        <w:rPr>
          <w:b/>
          <w:bCs/>
        </w:rPr>
      </w:pPr>
      <w:r w:rsidRPr="00890667">
        <w:rPr>
          <w:b/>
          <w:bCs/>
        </w:rPr>
        <w:t>Contextual factors</w:t>
      </w:r>
    </w:p>
    <w:p w14:paraId="05550611" w14:textId="29B2AD7A" w:rsidR="00373AC0" w:rsidRDefault="00373AC0" w:rsidP="00373AC0">
      <w:pPr>
        <w:spacing w:after="160" w:line="259" w:lineRule="auto"/>
      </w:pPr>
      <w:r>
        <w:t xml:space="preserve">Key contextual factors impacting the need and access to disability supports include widespread inaccessibility of homes, transport and public infrastructure, which limits the independence of people with disabilities. With increasingly frequent climate-related events in the Pacific, including droughts, cyclones and flooding, the need for disability inclusive disaster preparedness and response, including accessible </w:t>
      </w:r>
      <w:r>
        <w:lastRenderedPageBreak/>
        <w:t xml:space="preserve">evacuation centres, is highlighted. Coordination between OPDs and emergency services remains limited, although some positive examples exist, for example the Tuvalu Red Cross maintaining a database of people with disabilities to implement targeted responses. Migration patterns of family members for work, from rural to urban areas or overseas, while providing additional finance for families can also reduce the availability of trusted support persons. Overseas migration is also contributing to Pacific Island countries losing skilled and experienced caregivers. </w:t>
      </w:r>
    </w:p>
    <w:p w14:paraId="152746EE" w14:textId="1816B7DE" w:rsidR="003E24A6" w:rsidRPr="003E24A6" w:rsidRDefault="003E24A6" w:rsidP="003E24A6">
      <w:pPr>
        <w:rPr>
          <w:lang w:eastAsia="en-US"/>
        </w:rPr>
        <w:sectPr w:rsidR="003E24A6" w:rsidRPr="003E24A6" w:rsidSect="00321C95">
          <w:pgSz w:w="11906" w:h="16838" w:code="9"/>
          <w:pgMar w:top="1134" w:right="1134" w:bottom="1134" w:left="1134" w:header="709" w:footer="709" w:gutter="0"/>
          <w:cols w:space="708"/>
          <w:titlePg/>
          <w:docGrid w:linePitch="360"/>
        </w:sectPr>
      </w:pPr>
    </w:p>
    <w:p w14:paraId="6082B4B1" w14:textId="1A7CD2B8" w:rsidR="00013AB7" w:rsidRDefault="00171AA9" w:rsidP="00171AA9">
      <w:pPr>
        <w:pStyle w:val="NumberedHeading1"/>
      </w:pPr>
      <w:bookmarkStart w:id="17" w:name="_Toc217291681"/>
      <w:r>
        <w:lastRenderedPageBreak/>
        <w:t>A d</w:t>
      </w:r>
      <w:r w:rsidR="00013AB7" w:rsidRPr="003C0A0F">
        <w:t>isability support systems framework</w:t>
      </w:r>
      <w:bookmarkEnd w:id="17"/>
    </w:p>
    <w:p w14:paraId="115AC711" w14:textId="77777777" w:rsidR="00013AB7" w:rsidRDefault="00013AB7" w:rsidP="00013AB7">
      <w:pPr>
        <w:spacing w:after="160" w:line="259" w:lineRule="auto"/>
        <w:rPr>
          <w:lang w:eastAsia="en-US"/>
        </w:rPr>
      </w:pPr>
      <w:r>
        <w:rPr>
          <w:lang w:eastAsia="en-US"/>
        </w:rPr>
        <w:t xml:space="preserve">People with disability have the right to equal opportunity and participation across all domains of life. For many people with disability, this requires access to supports and support services as a ‘precondition’ for inclusion. </w:t>
      </w:r>
    </w:p>
    <w:p w14:paraId="629385B4" w14:textId="77777777" w:rsidR="00013AB7" w:rsidRDefault="00013AB7" w:rsidP="006E2000">
      <w:pPr>
        <w:spacing w:line="259" w:lineRule="auto"/>
        <w:rPr>
          <w:lang w:eastAsia="en-US"/>
        </w:rPr>
      </w:pPr>
      <w:r>
        <w:rPr>
          <w:lang w:eastAsia="en-US"/>
        </w:rPr>
        <w:t xml:space="preserve">The domains of life remind us that strengthening support for people with disability is a shared responsibility that cuts across sectors, departments and ministries. The support ecosystem places the person with disability and their family at the centre and can guide us in identifying entry points for directing policy and practice. Programs and investments to strengthen support for people with disability influence and impact this ecosystem. </w:t>
      </w:r>
    </w:p>
    <w:p w14:paraId="507D42E0" w14:textId="7E42FD03" w:rsidR="00013AB7" w:rsidRDefault="00013AB7" w:rsidP="004C4247">
      <w:pPr>
        <w:spacing w:after="0" w:line="259" w:lineRule="auto"/>
        <w:rPr>
          <w:lang w:eastAsia="en-US"/>
        </w:rPr>
      </w:pPr>
      <w:r>
        <w:rPr>
          <w:lang w:eastAsia="en-US"/>
        </w:rPr>
        <w:t>A holistic systems approach works across a continuum of individual supports and supports</w:t>
      </w:r>
      <w:r w:rsidR="0000140F">
        <w:rPr>
          <w:lang w:eastAsia="en-US"/>
        </w:rPr>
        <w:t xml:space="preserve"> that </w:t>
      </w:r>
      <w:r w:rsidR="009A2E4B">
        <w:rPr>
          <w:lang w:eastAsia="en-US"/>
        </w:rPr>
        <w:t xml:space="preserve">promote empowerment and </w:t>
      </w:r>
      <w:r w:rsidR="0000140F">
        <w:rPr>
          <w:lang w:eastAsia="en-US"/>
        </w:rPr>
        <w:t>build capacity</w:t>
      </w:r>
      <w:r w:rsidR="009A2E4B">
        <w:rPr>
          <w:lang w:eastAsia="en-US"/>
        </w:rPr>
        <w:t xml:space="preserve"> for people with disability and their families,</w:t>
      </w:r>
      <w:r>
        <w:rPr>
          <w:lang w:eastAsia="en-US"/>
        </w:rPr>
        <w:t xml:space="preserve"> alongside ensuring accessible and enabling </w:t>
      </w:r>
      <w:r w:rsidRPr="00AA5E97">
        <w:rPr>
          <w:lang w:eastAsia="en-US"/>
        </w:rPr>
        <w:t>environments (see</w:t>
      </w:r>
      <w:r w:rsidR="005C46F4">
        <w:rPr>
          <w:lang w:eastAsia="en-US"/>
        </w:rPr>
        <w:t xml:space="preserve"> </w:t>
      </w:r>
      <w:r w:rsidR="00D45648">
        <w:rPr>
          <w:lang w:eastAsia="en-US"/>
        </w:rPr>
        <w:t>S</w:t>
      </w:r>
      <w:r w:rsidR="005C46F4">
        <w:rPr>
          <w:lang w:eastAsia="en-US"/>
        </w:rPr>
        <w:t>ection 4</w:t>
      </w:r>
      <w:r w:rsidRPr="00AA5E97">
        <w:rPr>
          <w:lang w:eastAsia="en-US"/>
        </w:rPr>
        <w:t>).</w:t>
      </w:r>
      <w:r>
        <w:rPr>
          <w:lang w:eastAsia="en-US"/>
        </w:rPr>
        <w:t xml:space="preserve"> Systems outcomes can be mapped across the</w:t>
      </w:r>
      <w:r w:rsidR="00363AA7">
        <w:rPr>
          <w:lang w:eastAsia="en-US"/>
        </w:rPr>
        <w:t xml:space="preserve"> levels of the</w:t>
      </w:r>
      <w:r>
        <w:rPr>
          <w:lang w:eastAsia="en-US"/>
        </w:rPr>
        <w:t xml:space="preserve"> </w:t>
      </w:r>
      <w:r w:rsidR="00363AA7">
        <w:rPr>
          <w:lang w:eastAsia="en-US"/>
        </w:rPr>
        <w:t xml:space="preserve">disability </w:t>
      </w:r>
      <w:r>
        <w:rPr>
          <w:lang w:eastAsia="en-US"/>
        </w:rPr>
        <w:t xml:space="preserve">support ecosystem </w:t>
      </w:r>
      <w:r w:rsidRPr="00982EB2">
        <w:rPr>
          <w:lang w:eastAsia="en-US"/>
        </w:rPr>
        <w:t xml:space="preserve">(see </w:t>
      </w:r>
      <w:r w:rsidR="00D45648">
        <w:rPr>
          <w:lang w:eastAsia="en-US"/>
        </w:rPr>
        <w:t>S</w:t>
      </w:r>
      <w:r w:rsidR="00363AA7">
        <w:rPr>
          <w:lang w:eastAsia="en-US"/>
        </w:rPr>
        <w:t>ection 5</w:t>
      </w:r>
      <w:r w:rsidRPr="00982EB2">
        <w:rPr>
          <w:lang w:eastAsia="en-US"/>
        </w:rPr>
        <w:t>).</w:t>
      </w:r>
      <w:r w:rsidR="00982EB2">
        <w:rPr>
          <w:lang w:eastAsia="en-US"/>
        </w:rPr>
        <w:t xml:space="preserve"> Suggested actions to achieve these outcomes can be found in the following section (see </w:t>
      </w:r>
      <w:r w:rsidR="00D45648">
        <w:rPr>
          <w:lang w:eastAsia="en-US"/>
        </w:rPr>
        <w:t>S</w:t>
      </w:r>
      <w:r w:rsidR="00363AA7">
        <w:rPr>
          <w:lang w:eastAsia="en-US"/>
        </w:rPr>
        <w:t>ection 8</w:t>
      </w:r>
      <w:r w:rsidR="00982EB2">
        <w:rPr>
          <w:lang w:eastAsia="en-US"/>
        </w:rPr>
        <w:t>).</w:t>
      </w:r>
    </w:p>
    <w:p w14:paraId="6844AACC" w14:textId="506A0F80" w:rsidR="00750F99" w:rsidRDefault="007E2B70" w:rsidP="00750F99">
      <w:pPr>
        <w:pStyle w:val="Caption"/>
      </w:pPr>
      <w:r>
        <w:rPr>
          <w:noProof/>
        </w:rPr>
        <w:drawing>
          <wp:anchor distT="0" distB="0" distL="114300" distR="114300" simplePos="0" relativeHeight="251671581" behindDoc="1" locked="0" layoutInCell="1" allowOverlap="1" wp14:anchorId="309A6AD7" wp14:editId="43545A41">
            <wp:simplePos x="0" y="0"/>
            <wp:positionH relativeFrom="column">
              <wp:posOffset>316540</wp:posOffset>
            </wp:positionH>
            <wp:positionV relativeFrom="paragraph">
              <wp:posOffset>189106</wp:posOffset>
            </wp:positionV>
            <wp:extent cx="8608741" cy="4005684"/>
            <wp:effectExtent l="0" t="0" r="1905" b="0"/>
            <wp:wrapNone/>
            <wp:docPr id="1546388873" name="Picture 61" descr="The figure shows interconnected elements discussed throughout this framework document. On the left hand side is a series of six interconnected circles representing the domains of life including social, economic, cultural, environmental, education, and health. These are the areas in which people may need support in order to participate fully.&#10;In the center is the ecosystem model described previously in this document. It is made up of six concentric circles with individual at the center, followed by family and household, community, services and organisations, governance and financing and contextual factors. &#10;Surrounding this is the three layers of support needs and accessibility - support services, empowement and capacity building programs, and accessible and enabling environments. These represent the factors that influence need, access to and uptake of supports. &#10;On the right hand side is a set of 5 boxes outlining desired system outcomes at each level of the ecosystem to ensure people with disability realise their rights to equity and participation. &#10;These outcomes state the following: 1 People with disability can access holistic person-centered support that meets individual needs and preferences and enables participation in roles that are important to them. 2 The central role of family as key providers of support is respected and strengthened while recognising the needs of family/household members themselves in their caregiving and support roles. 3 Community support mechanisms are responsive and allow people with disability, and family/household members providing support, to access to opportunities on an equal basis with others and to realise their potential. 4 The quality, capabilities and reach of services and organisations that support people with disability to participate in their communities are enhanced and universally accessible through improved service delivery, workforce strengthening, and leveraging existing expertise and local support mechanisms. 5 Policies, regulatory frameworks, quality assurance and sustainable financing mechanisms strengthen and widen availability of disability supports and services across all levels of governance. 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88873" name="Picture 61" descr="The figure shows interconnected elements discussed throughout this framework document. On the left hand side is a series of six interconnected circles representing the domains of life including social, economic, cultural, environmental, education, and health. These are the areas in which people may need support in order to participate fully.&#10;In the center is the ecosystem model described previously in this document. It is made up of six concentric circles with individual at the center, followed by family and household, community, services and organisations, governance and financing and contextual factors. &#10;Surrounding this is the three layers of support needs and accessibility - support services, empowement and capacity building programs, and accessible and enabling environments. These represent the factors that influence need, access to and uptake of supports. &#10;On the right hand side is a set of 5 boxes outlining desired system outcomes at each level of the ecosystem to ensure people with disability realise their rights to equity and participation. &#10;These outcomes state the following: 1 People with disability can access holistic person-centered support that meets individual needs and preferences and enables participation in roles that are important to them. 2 The central role of family as key providers of support is respected and strengthened while recognising the needs of family/household members themselves in their caregiving and support roles. 3 Community support mechanisms are responsive and allow people with disability, and family/household members providing support, to access to opportunities on an equal basis with others and to realise their potential. 4 The quality, capabilities and reach of services and organisations that support people with disability to participate in their communities are enhanced and universally accessible through improved service delivery, workforce strengthening, and leveraging existing expertise and local support mechanisms. 5 Policies, regulatory frameworks, quality assurance and sustainable financing mechanisms strengthen and widen availability of disability supports and services across all levels of governance. End.&#10;"/>
                    <pic:cNvPicPr/>
                  </pic:nvPicPr>
                  <pic:blipFill rotWithShape="1">
                    <a:blip r:embed="rId25" cstate="print">
                      <a:extLst>
                        <a:ext uri="{28A0092B-C50C-407E-A947-70E740481C1C}">
                          <a14:useLocalDpi xmlns:a14="http://schemas.microsoft.com/office/drawing/2010/main" val="0"/>
                        </a:ext>
                      </a:extLst>
                    </a:blip>
                    <a:srcRect l="12721" b="1882"/>
                    <a:stretch>
                      <a:fillRect/>
                    </a:stretch>
                  </pic:blipFill>
                  <pic:spPr bwMode="auto">
                    <a:xfrm>
                      <a:off x="0" y="0"/>
                      <a:ext cx="8608741" cy="4005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F99">
        <w:t xml:space="preserve">Figure </w:t>
      </w:r>
      <w:r w:rsidR="00750F99">
        <w:fldChar w:fldCharType="begin"/>
      </w:r>
      <w:r w:rsidR="00750F99">
        <w:instrText>SEQ Figure \* ARABIC</w:instrText>
      </w:r>
      <w:r w:rsidR="00750F99">
        <w:fldChar w:fldCharType="separate"/>
      </w:r>
      <w:r w:rsidR="00AD56EF">
        <w:rPr>
          <w:noProof/>
        </w:rPr>
        <w:t>2</w:t>
      </w:r>
      <w:r w:rsidR="00750F99">
        <w:fldChar w:fldCharType="end"/>
      </w:r>
      <w:r w:rsidR="00750F99">
        <w:t xml:space="preserve">: </w:t>
      </w:r>
      <w:r w:rsidR="00EF457A">
        <w:t>Disability support systems framework model</w:t>
      </w:r>
    </w:p>
    <w:p w14:paraId="2C99355F" w14:textId="16A76F29" w:rsidR="00464D9C" w:rsidRPr="00464D9C" w:rsidRDefault="00464D9C" w:rsidP="00464D9C"/>
    <w:p w14:paraId="4903F445" w14:textId="77777777" w:rsidR="00464D9C" w:rsidRDefault="00464D9C">
      <w:pPr>
        <w:spacing w:after="160" w:line="259" w:lineRule="auto"/>
        <w:rPr>
          <w:rFonts w:eastAsia="SimHei" w:cs="Times New Roman"/>
          <w:b/>
          <w:color w:val="000F46" w:themeColor="background2"/>
          <w:sz w:val="32"/>
          <w:szCs w:val="32"/>
          <w:lang w:eastAsia="en-US"/>
        </w:rPr>
      </w:pPr>
      <w:bookmarkStart w:id="18" w:name="_Toc217291682"/>
      <w:r>
        <w:br w:type="page"/>
      </w:r>
    </w:p>
    <w:p w14:paraId="5F3D3D20" w14:textId="6AF16030" w:rsidR="00DE35DF" w:rsidRDefault="009F573C" w:rsidP="00171AA9">
      <w:pPr>
        <w:pStyle w:val="NumberedHeading1"/>
      </w:pPr>
      <w:r>
        <w:lastRenderedPageBreak/>
        <w:t>P</w:t>
      </w:r>
      <w:r w:rsidR="00092D77">
        <w:t>riorities for action</w:t>
      </w:r>
      <w:r w:rsidR="0045419C">
        <w:t xml:space="preserve"> </w:t>
      </w:r>
      <w:r>
        <w:t>across the disability support ecosystem</w:t>
      </w:r>
      <w:bookmarkEnd w:id="18"/>
    </w:p>
    <w:p w14:paraId="372021DC" w14:textId="4F0C742A" w:rsidR="0013048B" w:rsidRDefault="00654AC3" w:rsidP="00B93E1D">
      <w:pPr>
        <w:rPr>
          <w:lang w:eastAsia="en-US"/>
        </w:rPr>
      </w:pPr>
      <w:r>
        <w:rPr>
          <w:lang w:eastAsia="en-US"/>
        </w:rPr>
        <w:t xml:space="preserve">Implementing disability support services in Pacific Island countries requires a strategic approach that is context-sensitive, inclusive and sustainable. </w:t>
      </w:r>
      <w:r w:rsidR="0062671F">
        <w:rPr>
          <w:lang w:eastAsia="en-US"/>
        </w:rPr>
        <w:t>Using the</w:t>
      </w:r>
      <w:r w:rsidR="00DE35DF">
        <w:rPr>
          <w:lang w:eastAsia="en-US"/>
        </w:rPr>
        <w:t xml:space="preserve"> ecosystem </w:t>
      </w:r>
      <w:r w:rsidR="00A700CD">
        <w:rPr>
          <w:lang w:eastAsia="en-US"/>
        </w:rPr>
        <w:t>model</w:t>
      </w:r>
      <w:r w:rsidR="0062671F">
        <w:rPr>
          <w:lang w:eastAsia="en-US"/>
        </w:rPr>
        <w:t xml:space="preserve"> to </w:t>
      </w:r>
      <w:r w:rsidR="00B75D76">
        <w:rPr>
          <w:lang w:eastAsia="en-US"/>
        </w:rPr>
        <w:t>analyse</w:t>
      </w:r>
      <w:r w:rsidR="0062671F">
        <w:rPr>
          <w:lang w:eastAsia="en-US"/>
        </w:rPr>
        <w:t xml:space="preserve"> factors at each level </w:t>
      </w:r>
      <w:r w:rsidR="000E410E">
        <w:rPr>
          <w:lang w:eastAsia="en-US"/>
        </w:rPr>
        <w:t>influencing need for and access to supports</w:t>
      </w:r>
      <w:r w:rsidR="00B75D76">
        <w:rPr>
          <w:lang w:eastAsia="en-US"/>
        </w:rPr>
        <w:t>, provides an opportunity to</w:t>
      </w:r>
      <w:r w:rsidR="00E43B05">
        <w:rPr>
          <w:lang w:eastAsia="en-US"/>
        </w:rPr>
        <w:t xml:space="preserve"> t</w:t>
      </w:r>
      <w:r w:rsidR="002965E2">
        <w:rPr>
          <w:lang w:eastAsia="en-US"/>
        </w:rPr>
        <w:t>ake the next step of</w:t>
      </w:r>
      <w:r w:rsidR="00B75D76">
        <w:rPr>
          <w:lang w:eastAsia="en-US"/>
        </w:rPr>
        <w:t xml:space="preserve"> </w:t>
      </w:r>
      <w:r w:rsidR="002B2219">
        <w:rPr>
          <w:lang w:eastAsia="en-US"/>
        </w:rPr>
        <w:t>identif</w:t>
      </w:r>
      <w:r w:rsidR="002965E2">
        <w:rPr>
          <w:lang w:eastAsia="en-US"/>
        </w:rPr>
        <w:t>ying</w:t>
      </w:r>
      <w:r w:rsidR="00A700CD">
        <w:rPr>
          <w:lang w:eastAsia="en-US"/>
        </w:rPr>
        <w:t xml:space="preserve"> entry points and priorities for </w:t>
      </w:r>
      <w:r w:rsidR="00BA7A97">
        <w:rPr>
          <w:lang w:eastAsia="en-US"/>
        </w:rPr>
        <w:t>progressing action on disability support</w:t>
      </w:r>
      <w:r w:rsidR="009E78C9">
        <w:rPr>
          <w:lang w:eastAsia="en-US"/>
        </w:rPr>
        <w:t xml:space="preserve">s. </w:t>
      </w:r>
      <w:r w:rsidR="009B5078">
        <w:rPr>
          <w:lang w:eastAsia="en-US"/>
        </w:rPr>
        <w:t xml:space="preserve"> </w:t>
      </w:r>
      <w:r w:rsidR="003A1BC7">
        <w:rPr>
          <w:lang w:eastAsia="en-US"/>
        </w:rPr>
        <w:t>People with disabilit</w:t>
      </w:r>
      <w:r w:rsidR="007B7E49">
        <w:rPr>
          <w:lang w:eastAsia="en-US"/>
        </w:rPr>
        <w:t>y</w:t>
      </w:r>
      <w:r w:rsidR="003A1BC7">
        <w:rPr>
          <w:lang w:eastAsia="en-US"/>
        </w:rPr>
        <w:t xml:space="preserve">, their families and representative organisations </w:t>
      </w:r>
      <w:r w:rsidR="0013048B">
        <w:rPr>
          <w:lang w:eastAsia="en-US"/>
        </w:rPr>
        <w:t xml:space="preserve">must have a central role in the analysis and planning process. </w:t>
      </w:r>
    </w:p>
    <w:p w14:paraId="345FC275" w14:textId="41DC234D" w:rsidR="000C25A8" w:rsidRDefault="007D3E76" w:rsidP="00B93E1D">
      <w:pPr>
        <w:rPr>
          <w:lang w:eastAsia="en-US"/>
        </w:rPr>
      </w:pPr>
      <w:r>
        <w:rPr>
          <w:lang w:eastAsia="en-US"/>
        </w:rPr>
        <w:t>W</w:t>
      </w:r>
      <w:r w:rsidR="00671934">
        <w:rPr>
          <w:lang w:eastAsia="en-US"/>
        </w:rPr>
        <w:t>ith a f</w:t>
      </w:r>
      <w:r w:rsidR="000C25A8">
        <w:rPr>
          <w:lang w:eastAsia="en-US"/>
        </w:rPr>
        <w:t xml:space="preserve">ocus on </w:t>
      </w:r>
      <w:r w:rsidR="007B7E49">
        <w:rPr>
          <w:lang w:eastAsia="en-US"/>
        </w:rPr>
        <w:t>Layer</w:t>
      </w:r>
      <w:r w:rsidR="000C25A8">
        <w:rPr>
          <w:lang w:eastAsia="en-US"/>
        </w:rPr>
        <w:t xml:space="preserve"> 1 </w:t>
      </w:r>
      <w:r w:rsidR="00671934">
        <w:rPr>
          <w:lang w:eastAsia="en-US"/>
        </w:rPr>
        <w:t>(</w:t>
      </w:r>
      <w:r w:rsidR="00AC72BA">
        <w:rPr>
          <w:lang w:eastAsia="en-US"/>
        </w:rPr>
        <w:t>Support Services</w:t>
      </w:r>
      <w:r w:rsidR="00671934">
        <w:rPr>
          <w:lang w:eastAsia="en-US"/>
        </w:rPr>
        <w:t>) of the continuum</w:t>
      </w:r>
      <w:r w:rsidR="005B29FA">
        <w:rPr>
          <w:lang w:eastAsia="en-US"/>
        </w:rPr>
        <w:t xml:space="preserve"> (</w:t>
      </w:r>
      <w:r w:rsidR="00D45648">
        <w:rPr>
          <w:lang w:eastAsia="en-US"/>
        </w:rPr>
        <w:t>Section 4</w:t>
      </w:r>
      <w:proofErr w:type="gramStart"/>
      <w:r w:rsidR="005B29FA">
        <w:rPr>
          <w:lang w:eastAsia="en-US"/>
        </w:rPr>
        <w:t>)</w:t>
      </w:r>
      <w:r w:rsidR="000C25A8">
        <w:rPr>
          <w:lang w:eastAsia="en-US"/>
        </w:rPr>
        <w:t>, but</w:t>
      </w:r>
      <w:proofErr w:type="gramEnd"/>
      <w:r w:rsidR="000C25A8">
        <w:rPr>
          <w:lang w:eastAsia="en-US"/>
        </w:rPr>
        <w:t xml:space="preserve"> also considering </w:t>
      </w:r>
      <w:r w:rsidR="00482A70">
        <w:rPr>
          <w:lang w:eastAsia="en-US"/>
        </w:rPr>
        <w:t>Layer</w:t>
      </w:r>
      <w:r w:rsidR="00F2723E">
        <w:rPr>
          <w:lang w:eastAsia="en-US"/>
        </w:rPr>
        <w:t xml:space="preserve"> 2</w:t>
      </w:r>
      <w:r w:rsidR="00671934">
        <w:rPr>
          <w:lang w:eastAsia="en-US"/>
        </w:rPr>
        <w:t xml:space="preserve"> (</w:t>
      </w:r>
      <w:r w:rsidR="004C4050">
        <w:rPr>
          <w:lang w:eastAsia="en-US"/>
        </w:rPr>
        <w:t xml:space="preserve">Empowerment and </w:t>
      </w:r>
      <w:r w:rsidR="002A2026">
        <w:rPr>
          <w:lang w:eastAsia="en-US"/>
        </w:rPr>
        <w:t>Capacity Building Programs</w:t>
      </w:r>
      <w:r w:rsidR="00671934">
        <w:rPr>
          <w:lang w:eastAsia="en-US"/>
        </w:rPr>
        <w:t>)</w:t>
      </w:r>
      <w:r w:rsidR="00F2723E">
        <w:rPr>
          <w:lang w:eastAsia="en-US"/>
        </w:rPr>
        <w:t xml:space="preserve"> and </w:t>
      </w:r>
      <w:r w:rsidR="00482A70">
        <w:rPr>
          <w:lang w:eastAsia="en-US"/>
        </w:rPr>
        <w:t>Layer</w:t>
      </w:r>
      <w:r w:rsidR="00222495">
        <w:rPr>
          <w:lang w:eastAsia="en-US"/>
        </w:rPr>
        <w:t xml:space="preserve"> 3</w:t>
      </w:r>
      <w:r w:rsidR="00084F02">
        <w:rPr>
          <w:lang w:eastAsia="en-US"/>
        </w:rPr>
        <w:t xml:space="preserve"> </w:t>
      </w:r>
      <w:r w:rsidR="00222495">
        <w:rPr>
          <w:lang w:eastAsia="en-US"/>
        </w:rPr>
        <w:t>(</w:t>
      </w:r>
      <w:r w:rsidR="00277191">
        <w:rPr>
          <w:lang w:eastAsia="en-US"/>
        </w:rPr>
        <w:t>A</w:t>
      </w:r>
      <w:r w:rsidR="00671934">
        <w:rPr>
          <w:lang w:eastAsia="en-US"/>
        </w:rPr>
        <w:t>ccessible and enabling environments)</w:t>
      </w:r>
      <w:r w:rsidR="007234A1">
        <w:rPr>
          <w:lang w:eastAsia="en-US"/>
        </w:rPr>
        <w:t>,</w:t>
      </w:r>
      <w:r>
        <w:rPr>
          <w:lang w:eastAsia="en-US"/>
        </w:rPr>
        <w:t xml:space="preserve"> examples of </w:t>
      </w:r>
      <w:r w:rsidR="00AA6364">
        <w:rPr>
          <w:lang w:eastAsia="en-US"/>
        </w:rPr>
        <w:t>key strategic actions have been</w:t>
      </w:r>
      <w:r>
        <w:rPr>
          <w:lang w:eastAsia="en-US"/>
        </w:rPr>
        <w:t xml:space="preserve"> provided below</w:t>
      </w:r>
      <w:r w:rsidR="00AA6364">
        <w:rPr>
          <w:lang w:eastAsia="en-US"/>
        </w:rPr>
        <w:t xml:space="preserve"> grouped under the different </w:t>
      </w:r>
      <w:r w:rsidR="00FF0725">
        <w:rPr>
          <w:lang w:eastAsia="en-US"/>
        </w:rPr>
        <w:t>levels</w:t>
      </w:r>
      <w:r w:rsidR="00AA6364">
        <w:rPr>
          <w:lang w:eastAsia="en-US"/>
        </w:rPr>
        <w:t xml:space="preserve"> of the Disability Support Ecosystem. </w:t>
      </w:r>
    </w:p>
    <w:p w14:paraId="2685073A" w14:textId="6545A964" w:rsidR="00BF3272" w:rsidRDefault="00AA6364" w:rsidP="00E85798">
      <w:pPr>
        <w:rPr>
          <w:lang w:eastAsia="en-US"/>
        </w:rPr>
      </w:pPr>
      <w:r>
        <w:rPr>
          <w:lang w:eastAsia="en-US"/>
        </w:rPr>
        <w:t>The</w:t>
      </w:r>
      <w:r w:rsidR="00E5346B">
        <w:rPr>
          <w:lang w:eastAsia="en-US"/>
        </w:rPr>
        <w:t xml:space="preserve"> actions listed are </w:t>
      </w:r>
      <w:r w:rsidR="0013098D">
        <w:rPr>
          <w:lang w:eastAsia="en-US"/>
        </w:rPr>
        <w:t xml:space="preserve">not prescriptive and </w:t>
      </w:r>
      <w:r w:rsidR="00E5346B">
        <w:rPr>
          <w:lang w:eastAsia="en-US"/>
        </w:rPr>
        <w:t xml:space="preserve">intended </w:t>
      </w:r>
      <w:r w:rsidR="007D3E76">
        <w:rPr>
          <w:lang w:eastAsia="en-US"/>
        </w:rPr>
        <w:t xml:space="preserve">only </w:t>
      </w:r>
      <w:r w:rsidR="00E5346B">
        <w:rPr>
          <w:lang w:eastAsia="en-US"/>
        </w:rPr>
        <w:t xml:space="preserve">as </w:t>
      </w:r>
      <w:r w:rsidR="0013098D">
        <w:rPr>
          <w:lang w:eastAsia="en-US"/>
        </w:rPr>
        <w:t xml:space="preserve">examples to guide </w:t>
      </w:r>
      <w:r w:rsidR="00E5346B">
        <w:rPr>
          <w:lang w:eastAsia="en-US"/>
        </w:rPr>
        <w:t xml:space="preserve">Pacific countries. </w:t>
      </w:r>
      <w:r w:rsidR="00D3461D">
        <w:rPr>
          <w:lang w:eastAsia="en-US"/>
        </w:rPr>
        <w:t xml:space="preserve">A template is provided in Appendix </w:t>
      </w:r>
      <w:r w:rsidR="006B7F09">
        <w:rPr>
          <w:lang w:eastAsia="en-US"/>
        </w:rPr>
        <w:t>B</w:t>
      </w:r>
      <w:r w:rsidR="00D3461D">
        <w:rPr>
          <w:lang w:eastAsia="en-US"/>
        </w:rPr>
        <w:t xml:space="preserve"> </w:t>
      </w:r>
      <w:r w:rsidR="00EC5B82">
        <w:rPr>
          <w:lang w:eastAsia="en-US"/>
        </w:rPr>
        <w:t xml:space="preserve">that can be used </w:t>
      </w:r>
      <w:r w:rsidR="00D3461D">
        <w:rPr>
          <w:lang w:eastAsia="en-US"/>
        </w:rPr>
        <w:t xml:space="preserve">for identifying </w:t>
      </w:r>
      <w:r w:rsidR="007D5124">
        <w:rPr>
          <w:lang w:eastAsia="en-US"/>
        </w:rPr>
        <w:t xml:space="preserve">key </w:t>
      </w:r>
      <w:r w:rsidR="004E0062">
        <w:rPr>
          <w:lang w:eastAsia="en-US"/>
        </w:rPr>
        <w:t>actions</w:t>
      </w:r>
      <w:r w:rsidR="00D3461D">
        <w:rPr>
          <w:lang w:eastAsia="en-US"/>
        </w:rPr>
        <w:t xml:space="preserve"> </w:t>
      </w:r>
      <w:r w:rsidR="007D5124">
        <w:rPr>
          <w:lang w:eastAsia="en-US"/>
        </w:rPr>
        <w:t xml:space="preserve">applicable to </w:t>
      </w:r>
      <w:r w:rsidR="00D3461D">
        <w:rPr>
          <w:lang w:eastAsia="en-US"/>
        </w:rPr>
        <w:t xml:space="preserve">specific contexts. </w:t>
      </w:r>
    </w:p>
    <w:tbl>
      <w:tblPr>
        <w:tblStyle w:val="TableGrid"/>
        <w:tblW w:w="0" w:type="auto"/>
        <w:tblInd w:w="-57" w:type="dxa"/>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2028"/>
        <w:gridCol w:w="4683"/>
        <w:gridCol w:w="7380"/>
      </w:tblGrid>
      <w:tr w:rsidR="006B7F09" w14:paraId="1FF6DF7D" w14:textId="77777777" w:rsidTr="007F1DC7">
        <w:trPr>
          <w:cnfStyle w:val="100000000000" w:firstRow="1" w:lastRow="0" w:firstColumn="0" w:lastColumn="0" w:oddVBand="0" w:evenVBand="0" w:oddHBand="0" w:evenHBand="0" w:firstRowFirstColumn="0" w:firstRowLastColumn="0" w:lastRowFirstColumn="0" w:lastRowLastColumn="0"/>
          <w:trHeight w:val="461"/>
        </w:trPr>
        <w:tc>
          <w:tcPr>
            <w:tcW w:w="2028" w:type="dxa"/>
            <w:tcBorders>
              <w:top w:val="single" w:sz="4" w:space="0" w:color="auto"/>
              <w:bottom w:val="single" w:sz="4" w:space="0" w:color="auto"/>
            </w:tcBorders>
            <w:shd w:val="clear" w:color="auto" w:fill="auto"/>
          </w:tcPr>
          <w:p w14:paraId="74C0085A" w14:textId="32CDA129" w:rsidR="006B7F09" w:rsidRPr="006654AE" w:rsidRDefault="006B7F09" w:rsidP="00220B71">
            <w:pPr>
              <w:rPr>
                <w:color w:val="000F46" w:themeColor="background2"/>
                <w:sz w:val="24"/>
                <w:szCs w:val="24"/>
                <w:lang w:eastAsia="en-US"/>
              </w:rPr>
            </w:pPr>
            <w:r w:rsidRPr="006654AE">
              <w:rPr>
                <w:color w:val="000F46" w:themeColor="background2"/>
                <w:sz w:val="24"/>
                <w:szCs w:val="24"/>
                <w:lang w:eastAsia="en-US"/>
              </w:rPr>
              <w:t>Ecosystem L</w:t>
            </w:r>
            <w:r w:rsidR="00D74BD8" w:rsidRPr="006654AE">
              <w:rPr>
                <w:color w:val="000F46" w:themeColor="background2"/>
                <w:sz w:val="24"/>
                <w:szCs w:val="24"/>
                <w:lang w:eastAsia="en-US"/>
              </w:rPr>
              <w:t>evel</w:t>
            </w:r>
          </w:p>
        </w:tc>
        <w:tc>
          <w:tcPr>
            <w:tcW w:w="4683" w:type="dxa"/>
            <w:tcBorders>
              <w:top w:val="single" w:sz="4" w:space="0" w:color="auto"/>
              <w:bottom w:val="single" w:sz="4" w:space="0" w:color="auto"/>
            </w:tcBorders>
            <w:shd w:val="clear" w:color="auto" w:fill="auto"/>
          </w:tcPr>
          <w:p w14:paraId="060D4A27" w14:textId="5EA6D7A8" w:rsidR="006B7F09" w:rsidRPr="00993EB2" w:rsidRDefault="006B7F09" w:rsidP="00220B71">
            <w:pPr>
              <w:rPr>
                <w:color w:val="000F46" w:themeColor="background2"/>
                <w:sz w:val="24"/>
                <w:szCs w:val="24"/>
                <w:lang w:eastAsia="en-US"/>
              </w:rPr>
            </w:pPr>
            <w:r w:rsidRPr="00993EB2">
              <w:rPr>
                <w:color w:val="000F46" w:themeColor="background2"/>
                <w:sz w:val="24"/>
                <w:szCs w:val="24"/>
                <w:lang w:eastAsia="en-US"/>
              </w:rPr>
              <w:t>O</w:t>
            </w:r>
            <w:r w:rsidR="00A3264C" w:rsidRPr="00993EB2">
              <w:rPr>
                <w:color w:val="000F46" w:themeColor="background2"/>
                <w:sz w:val="24"/>
                <w:szCs w:val="24"/>
                <w:lang w:eastAsia="en-US"/>
              </w:rPr>
              <w:t>utcomes</w:t>
            </w:r>
          </w:p>
        </w:tc>
        <w:tc>
          <w:tcPr>
            <w:tcW w:w="7380" w:type="dxa"/>
            <w:tcBorders>
              <w:top w:val="single" w:sz="4" w:space="0" w:color="auto"/>
              <w:bottom w:val="single" w:sz="4" w:space="0" w:color="auto"/>
            </w:tcBorders>
            <w:shd w:val="clear" w:color="auto" w:fill="auto"/>
          </w:tcPr>
          <w:p w14:paraId="46E26B8C" w14:textId="77777777" w:rsidR="006B7F09" w:rsidRPr="00993EB2" w:rsidRDefault="006B7F09" w:rsidP="00220B71">
            <w:pPr>
              <w:rPr>
                <w:color w:val="000F46" w:themeColor="background2"/>
                <w:sz w:val="24"/>
                <w:szCs w:val="24"/>
                <w:lang w:eastAsia="en-US"/>
              </w:rPr>
            </w:pPr>
            <w:r w:rsidRPr="00993EB2">
              <w:rPr>
                <w:color w:val="000F46" w:themeColor="background2"/>
                <w:sz w:val="24"/>
                <w:szCs w:val="24"/>
                <w:lang w:eastAsia="en-US"/>
              </w:rPr>
              <w:t>Strategic actions</w:t>
            </w:r>
          </w:p>
        </w:tc>
      </w:tr>
      <w:tr w:rsidR="006B7F09" w14:paraId="6BFFD343" w14:textId="77777777" w:rsidTr="007F1DC7">
        <w:trPr>
          <w:cnfStyle w:val="000000100000" w:firstRow="0" w:lastRow="0" w:firstColumn="0" w:lastColumn="0" w:oddVBand="0" w:evenVBand="0" w:oddHBand="1" w:evenHBand="0" w:firstRowFirstColumn="0" w:firstRowLastColumn="0" w:lastRowFirstColumn="0" w:lastRowLastColumn="0"/>
          <w:trHeight w:val="461"/>
        </w:trPr>
        <w:tc>
          <w:tcPr>
            <w:tcW w:w="2028" w:type="dxa"/>
            <w:tcBorders>
              <w:top w:val="single" w:sz="4" w:space="0" w:color="auto"/>
              <w:bottom w:val="single" w:sz="4" w:space="0" w:color="auto"/>
            </w:tcBorders>
            <w:shd w:val="clear" w:color="auto" w:fill="11A8D6" w:themeFill="accent2" w:themeFillShade="BF"/>
          </w:tcPr>
          <w:p w14:paraId="5CE88238" w14:textId="77777777" w:rsidR="006B7F09" w:rsidRPr="006654AE" w:rsidRDefault="006B7F09" w:rsidP="00220B71">
            <w:pPr>
              <w:rPr>
                <w:b/>
                <w:color w:val="000F46" w:themeColor="background2"/>
                <w:sz w:val="24"/>
                <w:szCs w:val="24"/>
                <w:lang w:eastAsia="en-US"/>
              </w:rPr>
            </w:pPr>
            <w:r w:rsidRPr="006654AE">
              <w:rPr>
                <w:b/>
                <w:color w:val="000F46" w:themeColor="background2"/>
                <w:sz w:val="24"/>
                <w:szCs w:val="24"/>
                <w:lang w:eastAsia="en-US"/>
              </w:rPr>
              <w:t>Individual</w:t>
            </w:r>
          </w:p>
        </w:tc>
        <w:tc>
          <w:tcPr>
            <w:tcW w:w="4683" w:type="dxa"/>
            <w:tcBorders>
              <w:top w:val="single" w:sz="4" w:space="0" w:color="auto"/>
              <w:bottom w:val="single" w:sz="4" w:space="0" w:color="auto"/>
            </w:tcBorders>
            <w:shd w:val="clear" w:color="auto" w:fill="auto"/>
          </w:tcPr>
          <w:p w14:paraId="5ED886F1" w14:textId="46112A50" w:rsidR="006B7F09" w:rsidRDefault="006B7F09" w:rsidP="00220B71">
            <w:pPr>
              <w:rPr>
                <w:lang w:eastAsia="en-US"/>
              </w:rPr>
            </w:pPr>
            <w:r>
              <w:rPr>
                <w:lang w:eastAsia="en-US"/>
              </w:rPr>
              <w:t>People with disabilit</w:t>
            </w:r>
            <w:r w:rsidR="00482A70">
              <w:rPr>
                <w:lang w:eastAsia="en-US"/>
              </w:rPr>
              <w:t>y</w:t>
            </w:r>
            <w:r>
              <w:rPr>
                <w:lang w:eastAsia="en-US"/>
              </w:rPr>
              <w:t xml:space="preserve"> have access to support that meets their individual support needs and enables their active participation in roles that are important to them. The support available includes flexible option to provide choice and to adapt to changing circumstances or give respite to regular </w:t>
            </w:r>
            <w:r w:rsidR="00B0732C">
              <w:rPr>
                <w:lang w:eastAsia="en-US"/>
              </w:rPr>
              <w:t>support persons</w:t>
            </w:r>
            <w:r>
              <w:rPr>
                <w:lang w:eastAsia="en-US"/>
              </w:rPr>
              <w:t xml:space="preserve">. </w:t>
            </w:r>
          </w:p>
        </w:tc>
        <w:tc>
          <w:tcPr>
            <w:tcW w:w="7380" w:type="dxa"/>
            <w:tcBorders>
              <w:top w:val="single" w:sz="4" w:space="0" w:color="auto"/>
              <w:bottom w:val="single" w:sz="4" w:space="0" w:color="auto"/>
            </w:tcBorders>
            <w:shd w:val="clear" w:color="auto" w:fill="auto"/>
          </w:tcPr>
          <w:p w14:paraId="6F4D69B7" w14:textId="352FBA03" w:rsidR="006B7F09" w:rsidRDefault="006B7F09" w:rsidP="00310754">
            <w:pPr>
              <w:pStyle w:val="ListParagraph"/>
              <w:numPr>
                <w:ilvl w:val="0"/>
                <w:numId w:val="16"/>
              </w:numPr>
              <w:rPr>
                <w:lang w:eastAsia="en-US"/>
              </w:rPr>
            </w:pPr>
            <w:r>
              <w:rPr>
                <w:lang w:eastAsia="en-US"/>
              </w:rPr>
              <w:t>Identify/map supports available and identify support gaps, paying attention to whether any specific impairment groups are missing out on supports</w:t>
            </w:r>
            <w:r w:rsidR="00397012">
              <w:rPr>
                <w:lang w:eastAsia="en-US"/>
              </w:rPr>
              <w:t>.</w:t>
            </w:r>
            <w:r>
              <w:rPr>
                <w:lang w:eastAsia="en-US"/>
              </w:rPr>
              <w:t xml:space="preserve"> </w:t>
            </w:r>
          </w:p>
          <w:p w14:paraId="7D43D2D9" w14:textId="3BFF39EA" w:rsidR="006B7F09" w:rsidRDefault="006B7F09" w:rsidP="00310754">
            <w:pPr>
              <w:pStyle w:val="ListParagraph"/>
              <w:numPr>
                <w:ilvl w:val="0"/>
                <w:numId w:val="16"/>
              </w:numPr>
              <w:rPr>
                <w:lang w:eastAsia="en-US"/>
              </w:rPr>
            </w:pPr>
            <w:r>
              <w:rPr>
                <w:lang w:eastAsia="en-US"/>
              </w:rPr>
              <w:t>Develop a directory of available supports and ensure it is available and relevant to all people with disabilities in all areas</w:t>
            </w:r>
            <w:r w:rsidR="00397012">
              <w:rPr>
                <w:lang w:eastAsia="en-US"/>
              </w:rPr>
              <w:t>.</w:t>
            </w:r>
          </w:p>
          <w:p w14:paraId="33BDBB45" w14:textId="04A4ADCA" w:rsidR="006B7F09" w:rsidRDefault="6794704F" w:rsidP="00310754">
            <w:pPr>
              <w:pStyle w:val="ListParagraph"/>
              <w:numPr>
                <w:ilvl w:val="0"/>
                <w:numId w:val="16"/>
              </w:numPr>
              <w:rPr>
                <w:lang w:eastAsia="en-US"/>
              </w:rPr>
            </w:pPr>
            <w:r w:rsidRPr="481EB100">
              <w:rPr>
                <w:lang w:eastAsia="en-US"/>
              </w:rPr>
              <w:t>Implement</w:t>
            </w:r>
            <w:r w:rsidR="006B7F09" w:rsidRPr="481EB100">
              <w:rPr>
                <w:lang w:eastAsia="en-US"/>
              </w:rPr>
              <w:t xml:space="preserve"> awareness activities for people with disabilit</w:t>
            </w:r>
            <w:r w:rsidR="00482A70">
              <w:rPr>
                <w:lang w:eastAsia="en-US"/>
              </w:rPr>
              <w:t>y</w:t>
            </w:r>
            <w:r w:rsidR="006B7F09" w:rsidRPr="481EB100">
              <w:rPr>
                <w:lang w:eastAsia="en-US"/>
              </w:rPr>
              <w:t xml:space="preserve"> and their families of their rights to support and the supports available</w:t>
            </w:r>
            <w:r w:rsidR="615B108D" w:rsidRPr="481EB100">
              <w:rPr>
                <w:lang w:eastAsia="en-US"/>
              </w:rPr>
              <w:t xml:space="preserve">, including strengthening understandings of </w:t>
            </w:r>
            <w:r w:rsidR="0BDA701F" w:rsidRPr="481EB100">
              <w:rPr>
                <w:lang w:eastAsia="en-US"/>
              </w:rPr>
              <w:t>different types and level of support to meet individual support needs</w:t>
            </w:r>
            <w:r w:rsidR="00397012">
              <w:rPr>
                <w:lang w:eastAsia="en-US"/>
              </w:rPr>
              <w:t>.</w:t>
            </w:r>
            <w:r w:rsidR="006B7F09" w:rsidRPr="481EB100">
              <w:rPr>
                <w:lang w:eastAsia="en-US"/>
              </w:rPr>
              <w:t xml:space="preserve"> </w:t>
            </w:r>
          </w:p>
          <w:p w14:paraId="4BC77328" w14:textId="78AB0D7A" w:rsidR="6E198C69" w:rsidRDefault="6E198C69" w:rsidP="00310754">
            <w:pPr>
              <w:pStyle w:val="ListParagraph"/>
              <w:numPr>
                <w:ilvl w:val="0"/>
                <w:numId w:val="16"/>
              </w:numPr>
              <w:rPr>
                <w:lang w:eastAsia="en-US"/>
              </w:rPr>
            </w:pPr>
            <w:r w:rsidRPr="481EB100">
              <w:rPr>
                <w:lang w:eastAsia="en-US"/>
              </w:rPr>
              <w:t>Socialise models of support such as ‘circles of support’, drawing on the experience of these used for people with psychosocial disability and adapting for other impairment groups. Identify and mobilise local networks including family, neighbours, friends and other community members to form sustainable and culturally appropriate circles of support.</w:t>
            </w:r>
          </w:p>
          <w:p w14:paraId="7A6E1507" w14:textId="3CABD5E8" w:rsidR="006B7F09" w:rsidRDefault="00BC23EA" w:rsidP="00310754">
            <w:pPr>
              <w:pStyle w:val="ListParagraph"/>
              <w:numPr>
                <w:ilvl w:val="0"/>
                <w:numId w:val="16"/>
              </w:numPr>
              <w:rPr>
                <w:lang w:eastAsia="en-US"/>
              </w:rPr>
            </w:pPr>
            <w:r>
              <w:rPr>
                <w:lang w:eastAsia="en-US"/>
              </w:rPr>
              <w:t>Work</w:t>
            </w:r>
            <w:r w:rsidR="006B7F09">
              <w:rPr>
                <w:lang w:eastAsia="en-US"/>
              </w:rPr>
              <w:t xml:space="preserve"> with people with disabilit</w:t>
            </w:r>
            <w:r w:rsidR="00360515">
              <w:rPr>
                <w:lang w:eastAsia="en-US"/>
              </w:rPr>
              <w:t>y</w:t>
            </w:r>
            <w:r w:rsidR="006B7F09">
              <w:rPr>
                <w:lang w:eastAsia="en-US"/>
              </w:rPr>
              <w:t xml:space="preserve"> and their families to identify </w:t>
            </w:r>
            <w:r w:rsidR="0042588E">
              <w:rPr>
                <w:lang w:eastAsia="en-US"/>
              </w:rPr>
              <w:t xml:space="preserve">and co-design </w:t>
            </w:r>
            <w:r w:rsidR="006B7F09">
              <w:rPr>
                <w:lang w:eastAsia="en-US"/>
              </w:rPr>
              <w:t>strategies for addressing support gaps – consider both informal (peer, family, community) and formal (services, organisations, government) mechanisms</w:t>
            </w:r>
            <w:r w:rsidR="00397012">
              <w:rPr>
                <w:lang w:eastAsia="en-US"/>
              </w:rPr>
              <w:t>.</w:t>
            </w:r>
          </w:p>
          <w:p w14:paraId="468F11C3" w14:textId="0FD2B021" w:rsidR="00540498" w:rsidRPr="00BD4635" w:rsidRDefault="00540498" w:rsidP="00310754">
            <w:pPr>
              <w:pStyle w:val="ListParagraph"/>
              <w:numPr>
                <w:ilvl w:val="0"/>
                <w:numId w:val="16"/>
              </w:numPr>
              <w:rPr>
                <w:lang w:eastAsia="en-US"/>
              </w:rPr>
            </w:pPr>
            <w:r>
              <w:rPr>
                <w:lang w:eastAsia="en-US"/>
              </w:rPr>
              <w:t xml:space="preserve">Establish and/or strengthen peer-to-peer </w:t>
            </w:r>
            <w:r w:rsidR="002E68EF">
              <w:rPr>
                <w:lang w:eastAsia="en-US"/>
              </w:rPr>
              <w:t>support networks for</w:t>
            </w:r>
            <w:r w:rsidR="00EA4681">
              <w:rPr>
                <w:lang w:eastAsia="en-US"/>
              </w:rPr>
              <w:t xml:space="preserve"> provision of support and </w:t>
            </w:r>
            <w:r w:rsidR="00475531">
              <w:rPr>
                <w:lang w:eastAsia="en-US"/>
              </w:rPr>
              <w:t xml:space="preserve">sharing of </w:t>
            </w:r>
            <w:r w:rsidR="00EA4681">
              <w:rPr>
                <w:lang w:eastAsia="en-US"/>
              </w:rPr>
              <w:t>information</w:t>
            </w:r>
            <w:r w:rsidR="00475531">
              <w:rPr>
                <w:lang w:eastAsia="en-US"/>
              </w:rPr>
              <w:t>.</w:t>
            </w:r>
            <w:r w:rsidR="002E68EF">
              <w:rPr>
                <w:lang w:eastAsia="en-US"/>
              </w:rPr>
              <w:t xml:space="preserve"> </w:t>
            </w:r>
          </w:p>
        </w:tc>
      </w:tr>
      <w:tr w:rsidR="006B7F09" w14:paraId="1B733B8B" w14:textId="77777777" w:rsidTr="007F1DC7">
        <w:trPr>
          <w:cnfStyle w:val="000000010000" w:firstRow="0" w:lastRow="0" w:firstColumn="0" w:lastColumn="0" w:oddVBand="0" w:evenVBand="0" w:oddHBand="0" w:evenHBand="1" w:firstRowFirstColumn="0" w:firstRowLastColumn="0" w:lastRowFirstColumn="0" w:lastRowLastColumn="0"/>
          <w:trHeight w:val="461"/>
        </w:trPr>
        <w:tc>
          <w:tcPr>
            <w:tcW w:w="2028" w:type="dxa"/>
            <w:tcBorders>
              <w:top w:val="single" w:sz="4" w:space="0" w:color="auto"/>
              <w:bottom w:val="single" w:sz="4" w:space="0" w:color="auto"/>
            </w:tcBorders>
            <w:shd w:val="clear" w:color="auto" w:fill="46C8F0" w:themeFill="accent2"/>
          </w:tcPr>
          <w:p w14:paraId="50589C43" w14:textId="77777777" w:rsidR="006B7F09" w:rsidRPr="006654AE" w:rsidRDefault="006B7F09" w:rsidP="00220B71">
            <w:pPr>
              <w:rPr>
                <w:b/>
                <w:color w:val="000F46" w:themeColor="background2"/>
                <w:sz w:val="24"/>
                <w:szCs w:val="24"/>
                <w:lang w:eastAsia="en-US"/>
              </w:rPr>
            </w:pPr>
            <w:r w:rsidRPr="006654AE">
              <w:rPr>
                <w:b/>
                <w:color w:val="000F46" w:themeColor="background2"/>
                <w:sz w:val="24"/>
                <w:szCs w:val="24"/>
                <w:lang w:eastAsia="en-US"/>
              </w:rPr>
              <w:lastRenderedPageBreak/>
              <w:t>Family and household</w:t>
            </w:r>
          </w:p>
        </w:tc>
        <w:tc>
          <w:tcPr>
            <w:tcW w:w="4683" w:type="dxa"/>
            <w:tcBorders>
              <w:top w:val="single" w:sz="4" w:space="0" w:color="auto"/>
              <w:bottom w:val="single" w:sz="4" w:space="0" w:color="auto"/>
            </w:tcBorders>
            <w:shd w:val="clear" w:color="auto" w:fill="auto"/>
          </w:tcPr>
          <w:p w14:paraId="726F97F8" w14:textId="110345BD" w:rsidR="006B7F09" w:rsidRDefault="0015241E" w:rsidP="00220B71">
            <w:pPr>
              <w:rPr>
                <w:lang w:eastAsia="en-US"/>
              </w:rPr>
            </w:pPr>
            <w:r>
              <w:rPr>
                <w:lang w:eastAsia="en-US"/>
              </w:rPr>
              <w:t>The central role of family as key providers of supports is respected while recognising the support needs of family/household members themselves in their caregiving and support roles.</w:t>
            </w:r>
          </w:p>
        </w:tc>
        <w:tc>
          <w:tcPr>
            <w:tcW w:w="7380" w:type="dxa"/>
            <w:tcBorders>
              <w:top w:val="single" w:sz="4" w:space="0" w:color="auto"/>
              <w:bottom w:val="single" w:sz="4" w:space="0" w:color="auto"/>
            </w:tcBorders>
            <w:shd w:val="clear" w:color="auto" w:fill="auto"/>
          </w:tcPr>
          <w:p w14:paraId="7CE34ED9" w14:textId="74AA14B3" w:rsidR="005C6A92" w:rsidRDefault="005C6A92" w:rsidP="00310754">
            <w:pPr>
              <w:pStyle w:val="ListParagraph"/>
              <w:numPr>
                <w:ilvl w:val="0"/>
                <w:numId w:val="16"/>
              </w:numPr>
              <w:rPr>
                <w:lang w:eastAsia="en-US"/>
              </w:rPr>
            </w:pPr>
            <w:r>
              <w:rPr>
                <w:lang w:eastAsia="en-US"/>
              </w:rPr>
              <w:t xml:space="preserve">Implement awareness activities </w:t>
            </w:r>
            <w:r w:rsidR="00AB13F9">
              <w:rPr>
                <w:lang w:eastAsia="en-US"/>
              </w:rPr>
              <w:t>for family and household members of people with disabilit</w:t>
            </w:r>
            <w:r w:rsidR="00360515">
              <w:rPr>
                <w:lang w:eastAsia="en-US"/>
              </w:rPr>
              <w:t>y</w:t>
            </w:r>
            <w:r w:rsidR="00AB13F9">
              <w:rPr>
                <w:lang w:eastAsia="en-US"/>
              </w:rPr>
              <w:t xml:space="preserve"> to promote understanding of </w:t>
            </w:r>
            <w:r w:rsidR="00533F9A">
              <w:rPr>
                <w:lang w:eastAsia="en-US"/>
              </w:rPr>
              <w:t>supports needed and available for people with disabilit</w:t>
            </w:r>
            <w:r w:rsidR="00360515">
              <w:rPr>
                <w:lang w:eastAsia="en-US"/>
              </w:rPr>
              <w:t>y</w:t>
            </w:r>
            <w:r w:rsidR="00533F9A">
              <w:rPr>
                <w:lang w:eastAsia="en-US"/>
              </w:rPr>
              <w:t xml:space="preserve"> and themselves as support providers</w:t>
            </w:r>
            <w:r w:rsidR="00397012">
              <w:rPr>
                <w:lang w:eastAsia="en-US"/>
              </w:rPr>
              <w:t>.</w:t>
            </w:r>
          </w:p>
          <w:p w14:paraId="163F1EFD" w14:textId="3BE91FD9" w:rsidR="00907104" w:rsidRDefault="00BD728E" w:rsidP="00310754">
            <w:pPr>
              <w:pStyle w:val="ListParagraph"/>
              <w:numPr>
                <w:ilvl w:val="0"/>
                <w:numId w:val="16"/>
              </w:numPr>
              <w:rPr>
                <w:lang w:eastAsia="en-US"/>
              </w:rPr>
            </w:pPr>
            <w:r>
              <w:rPr>
                <w:lang w:eastAsia="en-US"/>
              </w:rPr>
              <w:t>Provide</w:t>
            </w:r>
            <w:r w:rsidR="00F04C44">
              <w:rPr>
                <w:lang w:eastAsia="en-US"/>
              </w:rPr>
              <w:t xml:space="preserve"> targeted training and support for family and household members to strengthen their capacity to provide quality support that upholds the rights of people with disabilit</w:t>
            </w:r>
            <w:r w:rsidR="00360515">
              <w:rPr>
                <w:lang w:eastAsia="en-US"/>
              </w:rPr>
              <w:t>y</w:t>
            </w:r>
            <w:r w:rsidR="000C7BA9">
              <w:rPr>
                <w:lang w:eastAsia="en-US"/>
              </w:rPr>
              <w:t xml:space="preserve"> (see services and organisations)</w:t>
            </w:r>
            <w:r w:rsidR="00397012">
              <w:rPr>
                <w:lang w:eastAsia="en-US"/>
              </w:rPr>
              <w:t>.</w:t>
            </w:r>
          </w:p>
          <w:p w14:paraId="74CF7B3E" w14:textId="7977953B" w:rsidR="006B7F09" w:rsidRDefault="00AE6F17" w:rsidP="00310754">
            <w:pPr>
              <w:pStyle w:val="ListParagraph"/>
              <w:numPr>
                <w:ilvl w:val="0"/>
                <w:numId w:val="16"/>
              </w:numPr>
              <w:rPr>
                <w:lang w:eastAsia="en-US"/>
              </w:rPr>
            </w:pPr>
            <w:r>
              <w:rPr>
                <w:lang w:eastAsia="en-US"/>
              </w:rPr>
              <w:t>Recognise and address the additional financial and opportunity costs incurred by family or household member who provide support to people with disabilit</w:t>
            </w:r>
            <w:r w:rsidR="00360515">
              <w:rPr>
                <w:lang w:eastAsia="en-US"/>
              </w:rPr>
              <w:t>y</w:t>
            </w:r>
            <w:r>
              <w:rPr>
                <w:lang w:eastAsia="en-US"/>
              </w:rPr>
              <w:t xml:space="preserve">. </w:t>
            </w:r>
            <w:r w:rsidR="00491BDD">
              <w:rPr>
                <w:lang w:eastAsia="en-US"/>
              </w:rPr>
              <w:t>Consider introducing or expanding social protection measures, including allowances or subsidies to support famil</w:t>
            </w:r>
            <w:r w:rsidR="00354E1F">
              <w:rPr>
                <w:lang w:eastAsia="en-US"/>
              </w:rPr>
              <w:t>y or household members providing regular support.</w:t>
            </w:r>
          </w:p>
          <w:p w14:paraId="6B0FD868" w14:textId="1E2F4674" w:rsidR="00EB182B" w:rsidRPr="00907104" w:rsidRDefault="4C5F8357" w:rsidP="00310754">
            <w:pPr>
              <w:pStyle w:val="ListParagraph"/>
              <w:numPr>
                <w:ilvl w:val="0"/>
                <w:numId w:val="16"/>
              </w:numPr>
              <w:rPr>
                <w:lang w:eastAsia="en-US"/>
              </w:rPr>
            </w:pPr>
            <w:r w:rsidRPr="481EB100">
              <w:rPr>
                <w:lang w:eastAsia="en-US"/>
              </w:rPr>
              <w:t xml:space="preserve">Implement alternative </w:t>
            </w:r>
            <w:r w:rsidR="2B86850F" w:rsidRPr="481EB100">
              <w:rPr>
                <w:lang w:eastAsia="en-US"/>
              </w:rPr>
              <w:t>caregiving options to provide respite for family or household caregiver</w:t>
            </w:r>
            <w:r w:rsidR="30FA1897" w:rsidRPr="481EB100">
              <w:rPr>
                <w:lang w:eastAsia="en-US"/>
              </w:rPr>
              <w:t>s</w:t>
            </w:r>
            <w:r w:rsidR="07415B57" w:rsidRPr="481EB100">
              <w:rPr>
                <w:lang w:eastAsia="en-US"/>
              </w:rPr>
              <w:t xml:space="preserve"> when needed</w:t>
            </w:r>
            <w:r w:rsidR="30FA1897" w:rsidRPr="481EB100">
              <w:rPr>
                <w:lang w:eastAsia="en-US"/>
              </w:rPr>
              <w:t>. Th</w:t>
            </w:r>
            <w:r w:rsidR="589A42E2" w:rsidRPr="481EB100">
              <w:rPr>
                <w:lang w:eastAsia="en-US"/>
              </w:rPr>
              <w:t xml:space="preserve">is may include arrangements whereby </w:t>
            </w:r>
            <w:r w:rsidR="12A75E2E" w:rsidRPr="481EB100">
              <w:rPr>
                <w:lang w:eastAsia="en-US"/>
              </w:rPr>
              <w:t xml:space="preserve">support is provided in the home (e.g. by community members or formal service providers) or </w:t>
            </w:r>
            <w:r w:rsidR="6CD1EF2F" w:rsidRPr="481EB100">
              <w:rPr>
                <w:lang w:eastAsia="en-US"/>
              </w:rPr>
              <w:t xml:space="preserve">care </w:t>
            </w:r>
            <w:r w:rsidR="3395F4E2" w:rsidRPr="481EB100">
              <w:rPr>
                <w:lang w:eastAsia="en-US"/>
              </w:rPr>
              <w:t>i</w:t>
            </w:r>
            <w:r w:rsidR="6CD1EF2F" w:rsidRPr="481EB100">
              <w:rPr>
                <w:lang w:eastAsia="en-US"/>
              </w:rPr>
              <w:t xml:space="preserve">s provided in another setting on a </w:t>
            </w:r>
            <w:r w:rsidR="07415B57" w:rsidRPr="481EB100">
              <w:rPr>
                <w:lang w:eastAsia="en-US"/>
              </w:rPr>
              <w:t>short-term</w:t>
            </w:r>
            <w:r w:rsidR="6CD1EF2F" w:rsidRPr="481EB100">
              <w:rPr>
                <w:lang w:eastAsia="en-US"/>
              </w:rPr>
              <w:t xml:space="preserve"> basis (e.g. day </w:t>
            </w:r>
            <w:r w:rsidR="07415B57" w:rsidRPr="481EB100">
              <w:rPr>
                <w:lang w:eastAsia="en-US"/>
              </w:rPr>
              <w:t>programs, short term residential care)</w:t>
            </w:r>
            <w:r w:rsidR="00397012">
              <w:rPr>
                <w:lang w:eastAsia="en-US"/>
              </w:rPr>
              <w:t>.</w:t>
            </w:r>
          </w:p>
        </w:tc>
      </w:tr>
      <w:tr w:rsidR="006B7F09" w14:paraId="0CB12C81" w14:textId="77777777" w:rsidTr="007F1DC7">
        <w:trPr>
          <w:cnfStyle w:val="000000100000" w:firstRow="0" w:lastRow="0" w:firstColumn="0" w:lastColumn="0" w:oddVBand="0" w:evenVBand="0" w:oddHBand="1" w:evenHBand="0" w:firstRowFirstColumn="0" w:firstRowLastColumn="0" w:lastRowFirstColumn="0" w:lastRowLastColumn="0"/>
          <w:trHeight w:val="476"/>
        </w:trPr>
        <w:tc>
          <w:tcPr>
            <w:tcW w:w="2028" w:type="dxa"/>
            <w:tcBorders>
              <w:top w:val="single" w:sz="4" w:space="0" w:color="auto"/>
              <w:bottom w:val="single" w:sz="4" w:space="0" w:color="auto"/>
            </w:tcBorders>
            <w:shd w:val="clear" w:color="auto" w:fill="90DEF6" w:themeFill="accent2" w:themeFillTint="99"/>
            <w:vAlign w:val="center"/>
          </w:tcPr>
          <w:p w14:paraId="2EBFF8FF" w14:textId="77777777" w:rsidR="006B7F09" w:rsidRPr="006654AE" w:rsidRDefault="006B7F09" w:rsidP="00EF0CA3">
            <w:pPr>
              <w:rPr>
                <w:b/>
                <w:color w:val="000F46" w:themeColor="background2"/>
                <w:sz w:val="24"/>
                <w:szCs w:val="24"/>
                <w:lang w:eastAsia="en-US"/>
              </w:rPr>
            </w:pPr>
            <w:r w:rsidRPr="006654AE">
              <w:rPr>
                <w:b/>
                <w:color w:val="000F46" w:themeColor="background2"/>
                <w:sz w:val="24"/>
                <w:szCs w:val="24"/>
                <w:lang w:eastAsia="en-US"/>
              </w:rPr>
              <w:t>Community</w:t>
            </w:r>
          </w:p>
        </w:tc>
        <w:tc>
          <w:tcPr>
            <w:tcW w:w="4683" w:type="dxa"/>
            <w:tcBorders>
              <w:top w:val="single" w:sz="4" w:space="0" w:color="auto"/>
              <w:bottom w:val="single" w:sz="4" w:space="0" w:color="auto"/>
            </w:tcBorders>
            <w:shd w:val="clear" w:color="auto" w:fill="auto"/>
            <w:vAlign w:val="center"/>
          </w:tcPr>
          <w:p w14:paraId="15C01CA4" w14:textId="7BA4EA9F" w:rsidR="006B7F09" w:rsidRDefault="006B7F09" w:rsidP="00E56059">
            <w:pPr>
              <w:rPr>
                <w:lang w:eastAsia="en-US"/>
              </w:rPr>
            </w:pPr>
            <w:r>
              <w:rPr>
                <w:lang w:eastAsia="en-US"/>
              </w:rPr>
              <w:t>Community mechanisms of support are harnessed to include support for people with disabilit</w:t>
            </w:r>
            <w:r w:rsidR="0053646F">
              <w:rPr>
                <w:lang w:eastAsia="en-US"/>
              </w:rPr>
              <w:t>y</w:t>
            </w:r>
            <w:r>
              <w:rPr>
                <w:lang w:eastAsia="en-US"/>
              </w:rPr>
              <w:t xml:space="preserve"> and their families</w:t>
            </w:r>
            <w:r w:rsidR="00FF2A68">
              <w:rPr>
                <w:lang w:eastAsia="en-US"/>
              </w:rPr>
              <w:t xml:space="preserve"> through community awareness-raising and capacity building</w:t>
            </w:r>
            <w:r>
              <w:rPr>
                <w:lang w:eastAsia="en-US"/>
              </w:rPr>
              <w:t>.</w:t>
            </w:r>
          </w:p>
        </w:tc>
        <w:tc>
          <w:tcPr>
            <w:tcW w:w="7380" w:type="dxa"/>
            <w:tcBorders>
              <w:top w:val="single" w:sz="4" w:space="0" w:color="auto"/>
              <w:bottom w:val="single" w:sz="4" w:space="0" w:color="auto"/>
            </w:tcBorders>
            <w:shd w:val="clear" w:color="auto" w:fill="auto"/>
          </w:tcPr>
          <w:p w14:paraId="02212FC2" w14:textId="00C9CF13" w:rsidR="00024647" w:rsidRDefault="36D0FD87" w:rsidP="00310754">
            <w:pPr>
              <w:pStyle w:val="ListParagraph"/>
              <w:numPr>
                <w:ilvl w:val="0"/>
                <w:numId w:val="16"/>
              </w:numPr>
              <w:rPr>
                <w:lang w:eastAsia="en-US"/>
              </w:rPr>
            </w:pPr>
            <w:r w:rsidRPr="481EB100">
              <w:rPr>
                <w:lang w:eastAsia="en-US"/>
              </w:rPr>
              <w:t xml:space="preserve">Implement targeted social and behaviour change </w:t>
            </w:r>
            <w:r w:rsidR="787F8D3B" w:rsidRPr="481EB100">
              <w:rPr>
                <w:lang w:eastAsia="en-US"/>
              </w:rPr>
              <w:t>strategies</w:t>
            </w:r>
            <w:r w:rsidR="5498F4C7" w:rsidRPr="481EB100">
              <w:rPr>
                <w:lang w:eastAsia="en-US"/>
              </w:rPr>
              <w:t>, led by people with disabilit</w:t>
            </w:r>
            <w:r w:rsidR="0053646F">
              <w:rPr>
                <w:lang w:eastAsia="en-US"/>
              </w:rPr>
              <w:t>y</w:t>
            </w:r>
            <w:r w:rsidR="5498F4C7" w:rsidRPr="481EB100">
              <w:rPr>
                <w:lang w:eastAsia="en-US"/>
              </w:rPr>
              <w:t xml:space="preserve"> in all their diversity,</w:t>
            </w:r>
            <w:r w:rsidR="787F8D3B" w:rsidRPr="481EB100">
              <w:rPr>
                <w:lang w:eastAsia="en-US"/>
              </w:rPr>
              <w:t xml:space="preserve"> to challenge stigma and negative attitudes toward disability</w:t>
            </w:r>
            <w:r w:rsidR="52A2BB11" w:rsidRPr="481EB100">
              <w:rPr>
                <w:lang w:eastAsia="en-US"/>
              </w:rPr>
              <w:t xml:space="preserve">, particularly in rural and village settings. </w:t>
            </w:r>
          </w:p>
          <w:p w14:paraId="73B5F487" w14:textId="5919C260" w:rsidR="008E0B45" w:rsidRDefault="008E0B45" w:rsidP="00310754">
            <w:pPr>
              <w:pStyle w:val="ListParagraph"/>
              <w:numPr>
                <w:ilvl w:val="0"/>
                <w:numId w:val="16"/>
              </w:numPr>
              <w:rPr>
                <w:lang w:eastAsia="en-US"/>
              </w:rPr>
            </w:pPr>
            <w:r>
              <w:rPr>
                <w:lang w:eastAsia="en-US"/>
              </w:rPr>
              <w:t>Raise community awareness of the diverse support needs of persons with disabilit</w:t>
            </w:r>
            <w:r w:rsidR="0053646F">
              <w:rPr>
                <w:lang w:eastAsia="en-US"/>
              </w:rPr>
              <w:t>y</w:t>
            </w:r>
            <w:r>
              <w:rPr>
                <w:lang w:eastAsia="en-US"/>
              </w:rPr>
              <w:t xml:space="preserve"> and their </w:t>
            </w:r>
            <w:r w:rsidR="008D434A">
              <w:rPr>
                <w:lang w:eastAsia="en-US"/>
              </w:rPr>
              <w:t>families and</w:t>
            </w:r>
            <w:r w:rsidR="00BD3521">
              <w:rPr>
                <w:lang w:eastAsia="en-US"/>
              </w:rPr>
              <w:t xml:space="preserve"> promote community involvement in meeting those needs. </w:t>
            </w:r>
          </w:p>
          <w:p w14:paraId="692FD9F2" w14:textId="4C42B8BD" w:rsidR="00584BB0" w:rsidRDefault="00584BB0" w:rsidP="00310754">
            <w:pPr>
              <w:pStyle w:val="ListParagraph"/>
              <w:numPr>
                <w:ilvl w:val="0"/>
                <w:numId w:val="16"/>
              </w:numPr>
              <w:rPr>
                <w:lang w:eastAsia="en-US"/>
              </w:rPr>
            </w:pPr>
            <w:r>
              <w:rPr>
                <w:lang w:eastAsia="en-US"/>
              </w:rPr>
              <w:t xml:space="preserve">Engage with </w:t>
            </w:r>
            <w:r w:rsidR="008D434A">
              <w:rPr>
                <w:lang w:eastAsia="en-US"/>
              </w:rPr>
              <w:t>communities</w:t>
            </w:r>
            <w:r>
              <w:rPr>
                <w:lang w:eastAsia="en-US"/>
              </w:rPr>
              <w:t>, including traditional leaders</w:t>
            </w:r>
            <w:r w:rsidR="008D434A">
              <w:rPr>
                <w:lang w:eastAsia="en-US"/>
              </w:rPr>
              <w:t xml:space="preserve"> and </w:t>
            </w:r>
            <w:r>
              <w:rPr>
                <w:lang w:eastAsia="en-US"/>
              </w:rPr>
              <w:t>village</w:t>
            </w:r>
            <w:r w:rsidR="008D434A">
              <w:rPr>
                <w:lang w:eastAsia="en-US"/>
              </w:rPr>
              <w:t xml:space="preserve"> groups, </w:t>
            </w:r>
            <w:r w:rsidR="00F9671B">
              <w:rPr>
                <w:lang w:eastAsia="en-US"/>
              </w:rPr>
              <w:t>to consider</w:t>
            </w:r>
            <w:r w:rsidR="000F3A63">
              <w:rPr>
                <w:lang w:eastAsia="en-US"/>
              </w:rPr>
              <w:t xml:space="preserve"> existing</w:t>
            </w:r>
            <w:r w:rsidR="00F9671B">
              <w:rPr>
                <w:lang w:eastAsia="en-US"/>
              </w:rPr>
              <w:t xml:space="preserve"> local mechanisms of mutual support and how these c</w:t>
            </w:r>
            <w:r w:rsidR="000F3A63">
              <w:rPr>
                <w:lang w:eastAsia="en-US"/>
              </w:rPr>
              <w:t xml:space="preserve">an be </w:t>
            </w:r>
            <w:r w:rsidR="00B737F7">
              <w:rPr>
                <w:lang w:eastAsia="en-US"/>
              </w:rPr>
              <w:t>adapted or strengthened to support people with disabilit</w:t>
            </w:r>
            <w:r w:rsidR="0053646F">
              <w:rPr>
                <w:lang w:eastAsia="en-US"/>
              </w:rPr>
              <w:t>y</w:t>
            </w:r>
            <w:r w:rsidR="002B1D55">
              <w:rPr>
                <w:lang w:eastAsia="en-US"/>
              </w:rPr>
              <w:t xml:space="preserve"> and their family or household</w:t>
            </w:r>
            <w:r w:rsidR="00B737F7">
              <w:rPr>
                <w:lang w:eastAsia="en-US"/>
              </w:rPr>
              <w:t>.</w:t>
            </w:r>
          </w:p>
          <w:p w14:paraId="6E01D5F2" w14:textId="7459AA2D" w:rsidR="006B7F09" w:rsidRPr="00DE24F5" w:rsidRDefault="006B7F09" w:rsidP="00310754">
            <w:pPr>
              <w:pStyle w:val="ListParagraph"/>
              <w:numPr>
                <w:ilvl w:val="0"/>
                <w:numId w:val="16"/>
              </w:numPr>
              <w:rPr>
                <w:lang w:eastAsia="en-US"/>
              </w:rPr>
            </w:pPr>
            <w:r w:rsidRPr="00DE24F5">
              <w:rPr>
                <w:lang w:eastAsia="en-US"/>
              </w:rPr>
              <w:t>Build capacity of community members to provide appropriate supports</w:t>
            </w:r>
            <w:r w:rsidR="00DE24F5" w:rsidRPr="00DE24F5">
              <w:rPr>
                <w:lang w:eastAsia="en-US"/>
              </w:rPr>
              <w:t xml:space="preserve"> by providing training on basic support strategies</w:t>
            </w:r>
            <w:r w:rsidR="004C3F03">
              <w:rPr>
                <w:lang w:eastAsia="en-US"/>
              </w:rPr>
              <w:t xml:space="preserve"> (see services and organisations)</w:t>
            </w:r>
            <w:r w:rsidR="00397012">
              <w:rPr>
                <w:lang w:eastAsia="en-US"/>
              </w:rPr>
              <w:t>.</w:t>
            </w:r>
          </w:p>
          <w:p w14:paraId="50CAD574" w14:textId="4591E6AC" w:rsidR="006B7F09" w:rsidRPr="003D7862" w:rsidRDefault="00407748" w:rsidP="00310754">
            <w:pPr>
              <w:pStyle w:val="ListParagraph"/>
              <w:numPr>
                <w:ilvl w:val="0"/>
                <w:numId w:val="16"/>
              </w:numPr>
              <w:rPr>
                <w:lang w:eastAsia="en-US"/>
              </w:rPr>
            </w:pPr>
            <w:r w:rsidRPr="39150510">
              <w:rPr>
                <w:lang w:eastAsia="en-US"/>
              </w:rPr>
              <w:t xml:space="preserve">Establish </w:t>
            </w:r>
            <w:r w:rsidR="00A84734" w:rsidRPr="39150510">
              <w:rPr>
                <w:lang w:eastAsia="en-US"/>
              </w:rPr>
              <w:t>‘</w:t>
            </w:r>
            <w:r w:rsidRPr="39150510">
              <w:rPr>
                <w:lang w:eastAsia="en-US"/>
              </w:rPr>
              <w:t>circles of support</w:t>
            </w:r>
            <w:r w:rsidR="00A84734" w:rsidRPr="39150510">
              <w:rPr>
                <w:lang w:eastAsia="en-US"/>
              </w:rPr>
              <w:t>’</w:t>
            </w:r>
            <w:r w:rsidR="0121706F" w:rsidRPr="39150510">
              <w:rPr>
                <w:lang w:eastAsia="en-US"/>
              </w:rPr>
              <w:t xml:space="preserve"> for supported decision making and crisis support</w:t>
            </w:r>
            <w:r w:rsidR="00A84734" w:rsidRPr="39150510">
              <w:rPr>
                <w:lang w:eastAsia="en-US"/>
              </w:rPr>
              <w:t>, drawing on the experience of these used for people with psychosocial disability</w:t>
            </w:r>
            <w:r w:rsidR="00B8745B" w:rsidRPr="39150510">
              <w:rPr>
                <w:lang w:eastAsia="en-US"/>
              </w:rPr>
              <w:t xml:space="preserve"> and adapting for other impairment groups</w:t>
            </w:r>
            <w:r w:rsidR="003C0A61" w:rsidRPr="39150510">
              <w:rPr>
                <w:lang w:eastAsia="en-US"/>
              </w:rPr>
              <w:t xml:space="preserve"> or specific support needs</w:t>
            </w:r>
            <w:r w:rsidR="00650711" w:rsidRPr="39150510">
              <w:rPr>
                <w:lang w:eastAsia="en-US"/>
              </w:rPr>
              <w:t>.</w:t>
            </w:r>
            <w:r w:rsidR="78208A55" w:rsidRPr="39150510">
              <w:rPr>
                <w:lang w:eastAsia="en-US"/>
              </w:rPr>
              <w:t xml:space="preserve"> </w:t>
            </w:r>
            <w:r w:rsidR="00B15A2C" w:rsidRPr="39150510">
              <w:rPr>
                <w:lang w:eastAsia="en-US"/>
              </w:rPr>
              <w:t>Identify a</w:t>
            </w:r>
            <w:r w:rsidR="00755953" w:rsidRPr="39150510">
              <w:rPr>
                <w:lang w:eastAsia="en-US"/>
              </w:rPr>
              <w:t xml:space="preserve">nd </w:t>
            </w:r>
            <w:r w:rsidR="00755953" w:rsidRPr="39150510">
              <w:rPr>
                <w:lang w:eastAsia="en-US"/>
              </w:rPr>
              <w:lastRenderedPageBreak/>
              <w:t xml:space="preserve">mobilise local networks </w:t>
            </w:r>
            <w:r w:rsidR="006E5654" w:rsidRPr="39150510">
              <w:rPr>
                <w:lang w:eastAsia="en-US"/>
              </w:rPr>
              <w:t xml:space="preserve">including </w:t>
            </w:r>
            <w:r w:rsidR="00500CC6" w:rsidRPr="39150510">
              <w:rPr>
                <w:lang w:eastAsia="en-US"/>
              </w:rPr>
              <w:t xml:space="preserve">neighbours, friends and other community members </w:t>
            </w:r>
            <w:r w:rsidRPr="39150510">
              <w:rPr>
                <w:lang w:eastAsia="en-US"/>
              </w:rPr>
              <w:t xml:space="preserve">to form </w:t>
            </w:r>
            <w:r w:rsidR="003D7862" w:rsidRPr="39150510">
              <w:rPr>
                <w:lang w:eastAsia="en-US"/>
              </w:rPr>
              <w:t xml:space="preserve">sustainable and culturally appropriate circles of support. </w:t>
            </w:r>
          </w:p>
        </w:tc>
      </w:tr>
      <w:tr w:rsidR="006B7F09" w14:paraId="60148677" w14:textId="77777777" w:rsidTr="007F1DC7">
        <w:trPr>
          <w:cnfStyle w:val="000000010000" w:firstRow="0" w:lastRow="0" w:firstColumn="0" w:lastColumn="0" w:oddVBand="0" w:evenVBand="0" w:oddHBand="0" w:evenHBand="1" w:firstRowFirstColumn="0" w:firstRowLastColumn="0" w:lastRowFirstColumn="0" w:lastRowLastColumn="0"/>
          <w:trHeight w:val="652"/>
        </w:trPr>
        <w:tc>
          <w:tcPr>
            <w:tcW w:w="2028" w:type="dxa"/>
            <w:tcBorders>
              <w:top w:val="single" w:sz="4" w:space="0" w:color="auto"/>
              <w:bottom w:val="single" w:sz="4" w:space="0" w:color="auto"/>
            </w:tcBorders>
            <w:shd w:val="clear" w:color="auto" w:fill="B5E9F9" w:themeFill="accent2" w:themeFillTint="66"/>
          </w:tcPr>
          <w:p w14:paraId="040506D1" w14:textId="77777777" w:rsidR="006B7F09" w:rsidRPr="006654AE" w:rsidRDefault="006B7F09" w:rsidP="00220B71">
            <w:pPr>
              <w:rPr>
                <w:b/>
                <w:color w:val="000F46" w:themeColor="background2"/>
                <w:sz w:val="24"/>
                <w:szCs w:val="24"/>
                <w:lang w:eastAsia="en-US"/>
              </w:rPr>
            </w:pPr>
            <w:r w:rsidRPr="006654AE">
              <w:rPr>
                <w:b/>
                <w:color w:val="000F46" w:themeColor="background2"/>
                <w:sz w:val="24"/>
                <w:szCs w:val="24"/>
                <w:lang w:eastAsia="en-US"/>
              </w:rPr>
              <w:lastRenderedPageBreak/>
              <w:t>Services and Organisations</w:t>
            </w:r>
          </w:p>
        </w:tc>
        <w:tc>
          <w:tcPr>
            <w:tcW w:w="4683" w:type="dxa"/>
            <w:tcBorders>
              <w:top w:val="single" w:sz="4" w:space="0" w:color="auto"/>
              <w:bottom w:val="single" w:sz="4" w:space="0" w:color="auto"/>
            </w:tcBorders>
            <w:shd w:val="clear" w:color="auto" w:fill="auto"/>
          </w:tcPr>
          <w:p w14:paraId="4FE32B02" w14:textId="60EBA061" w:rsidR="006B7F09" w:rsidRDefault="00FF4B1C" w:rsidP="00220B71">
            <w:pPr>
              <w:rPr>
                <w:lang w:eastAsia="en-US"/>
              </w:rPr>
            </w:pPr>
            <w:r>
              <w:rPr>
                <w:lang w:eastAsia="en-US"/>
              </w:rPr>
              <w:t xml:space="preserve">The </w:t>
            </w:r>
            <w:r w:rsidR="008136A8">
              <w:rPr>
                <w:lang w:eastAsia="en-US"/>
              </w:rPr>
              <w:t xml:space="preserve">quality, </w:t>
            </w:r>
            <w:r w:rsidR="002A0865">
              <w:rPr>
                <w:lang w:eastAsia="en-US"/>
              </w:rPr>
              <w:t xml:space="preserve">capacity and </w:t>
            </w:r>
            <w:r w:rsidR="004432DA">
              <w:rPr>
                <w:lang w:eastAsia="en-US"/>
              </w:rPr>
              <w:t>reach</w:t>
            </w:r>
            <w:r w:rsidR="002A0865">
              <w:rPr>
                <w:lang w:eastAsia="en-US"/>
              </w:rPr>
              <w:t xml:space="preserve"> of </w:t>
            </w:r>
            <w:r w:rsidR="00AF7AEC">
              <w:rPr>
                <w:lang w:eastAsia="en-US"/>
              </w:rPr>
              <w:t>services and organisations that support people with disabilit</w:t>
            </w:r>
            <w:r w:rsidR="0053646F">
              <w:rPr>
                <w:lang w:eastAsia="en-US"/>
              </w:rPr>
              <w:t>y</w:t>
            </w:r>
            <w:r w:rsidR="00AF7AEC">
              <w:rPr>
                <w:lang w:eastAsia="en-US"/>
              </w:rPr>
              <w:t xml:space="preserve"> is enhanced through</w:t>
            </w:r>
            <w:r w:rsidR="006658C1">
              <w:rPr>
                <w:lang w:eastAsia="en-US"/>
              </w:rPr>
              <w:t xml:space="preserve"> </w:t>
            </w:r>
            <w:r w:rsidR="00A07F52">
              <w:rPr>
                <w:lang w:eastAsia="en-US"/>
              </w:rPr>
              <w:t>community-based</w:t>
            </w:r>
            <w:r w:rsidR="006658C1">
              <w:rPr>
                <w:lang w:eastAsia="en-US"/>
              </w:rPr>
              <w:t xml:space="preserve"> service delivery models,</w:t>
            </w:r>
            <w:r w:rsidR="00AF7AEC">
              <w:rPr>
                <w:lang w:eastAsia="en-US"/>
              </w:rPr>
              <w:t xml:space="preserve"> workforce strengthening</w:t>
            </w:r>
            <w:r w:rsidR="002475EA">
              <w:rPr>
                <w:lang w:eastAsia="en-US"/>
              </w:rPr>
              <w:t xml:space="preserve">, </w:t>
            </w:r>
            <w:r w:rsidR="008136A8">
              <w:rPr>
                <w:lang w:eastAsia="en-US"/>
              </w:rPr>
              <w:t xml:space="preserve">and </w:t>
            </w:r>
            <w:r w:rsidR="00930E0B">
              <w:rPr>
                <w:lang w:eastAsia="en-US"/>
              </w:rPr>
              <w:t xml:space="preserve">leveraging </w:t>
            </w:r>
            <w:r w:rsidR="00612ACE">
              <w:rPr>
                <w:lang w:eastAsia="en-US"/>
              </w:rPr>
              <w:t>existing expertise to</w:t>
            </w:r>
            <w:r w:rsidR="008136A8">
              <w:rPr>
                <w:lang w:eastAsia="en-US"/>
              </w:rPr>
              <w:t xml:space="preserve"> support and</w:t>
            </w:r>
            <w:r w:rsidR="00612ACE">
              <w:rPr>
                <w:lang w:eastAsia="en-US"/>
              </w:rPr>
              <w:t xml:space="preserve"> build capacity of families and communities </w:t>
            </w:r>
            <w:r w:rsidR="008136A8">
              <w:rPr>
                <w:lang w:eastAsia="en-US"/>
              </w:rPr>
              <w:t xml:space="preserve">as </w:t>
            </w:r>
            <w:r w:rsidR="00BF75D1">
              <w:rPr>
                <w:lang w:eastAsia="en-US"/>
              </w:rPr>
              <w:t xml:space="preserve">the key </w:t>
            </w:r>
            <w:r w:rsidR="002A05C5">
              <w:rPr>
                <w:lang w:eastAsia="en-US"/>
              </w:rPr>
              <w:t xml:space="preserve">support </w:t>
            </w:r>
            <w:proofErr w:type="spellStart"/>
            <w:proofErr w:type="gramStart"/>
            <w:r w:rsidR="00BF75D1">
              <w:rPr>
                <w:lang w:eastAsia="en-US"/>
              </w:rPr>
              <w:t>providers.</w:t>
            </w:r>
            <w:r w:rsidR="00593F12">
              <w:rPr>
                <w:lang w:eastAsia="en-US"/>
              </w:rPr>
              <w:t>This</w:t>
            </w:r>
            <w:proofErr w:type="spellEnd"/>
            <w:proofErr w:type="gramEnd"/>
            <w:r w:rsidR="00593F12">
              <w:rPr>
                <w:lang w:eastAsia="en-US"/>
              </w:rPr>
              <w:t xml:space="preserve"> </w:t>
            </w:r>
            <w:r w:rsidR="002F3455">
              <w:rPr>
                <w:lang w:eastAsia="en-US"/>
              </w:rPr>
              <w:t>applies to both</w:t>
            </w:r>
            <w:r w:rsidR="00593F12">
              <w:rPr>
                <w:lang w:eastAsia="en-US"/>
              </w:rPr>
              <w:t xml:space="preserve"> </w:t>
            </w:r>
            <w:proofErr w:type="spellStart"/>
            <w:r w:rsidR="00593F12">
              <w:rPr>
                <w:lang w:eastAsia="en-US"/>
              </w:rPr>
              <w:t>both</w:t>
            </w:r>
            <w:proofErr w:type="spellEnd"/>
            <w:r w:rsidR="00593F12">
              <w:rPr>
                <w:lang w:eastAsia="en-US"/>
              </w:rPr>
              <w:t xml:space="preserve"> </w:t>
            </w:r>
            <w:r w:rsidR="002F3455">
              <w:rPr>
                <w:lang w:eastAsia="en-US"/>
              </w:rPr>
              <w:t xml:space="preserve">disability-inclusive mainstream services, and disability specific services. </w:t>
            </w:r>
          </w:p>
        </w:tc>
        <w:tc>
          <w:tcPr>
            <w:tcW w:w="7380" w:type="dxa"/>
            <w:tcBorders>
              <w:top w:val="single" w:sz="4" w:space="0" w:color="auto"/>
              <w:bottom w:val="single" w:sz="4" w:space="0" w:color="auto"/>
            </w:tcBorders>
            <w:shd w:val="clear" w:color="auto" w:fill="auto"/>
          </w:tcPr>
          <w:p w14:paraId="0AA9C991" w14:textId="510FAA57" w:rsidR="003326B7" w:rsidRDefault="007206CF" w:rsidP="00310754">
            <w:pPr>
              <w:pStyle w:val="ListParagraph"/>
              <w:numPr>
                <w:ilvl w:val="0"/>
                <w:numId w:val="16"/>
              </w:numPr>
              <w:rPr>
                <w:lang w:eastAsia="en-US"/>
              </w:rPr>
            </w:pPr>
            <w:r>
              <w:rPr>
                <w:lang w:eastAsia="en-US"/>
              </w:rPr>
              <w:t xml:space="preserve">Work with existing services </w:t>
            </w:r>
            <w:r w:rsidR="006764A4">
              <w:rPr>
                <w:lang w:eastAsia="en-US"/>
              </w:rPr>
              <w:t>(e.g. rehabilitation and early intervention, OPDs) to d</w:t>
            </w:r>
            <w:r w:rsidR="003326B7">
              <w:rPr>
                <w:lang w:eastAsia="en-US"/>
              </w:rPr>
              <w:t xml:space="preserve">evelop </w:t>
            </w:r>
            <w:r w:rsidR="00A545C4">
              <w:rPr>
                <w:lang w:eastAsia="en-US"/>
              </w:rPr>
              <w:t xml:space="preserve">and implement </w:t>
            </w:r>
            <w:r w:rsidR="003326B7">
              <w:rPr>
                <w:lang w:eastAsia="en-US"/>
              </w:rPr>
              <w:t xml:space="preserve">training packages </w:t>
            </w:r>
            <w:r w:rsidR="000A0A59">
              <w:rPr>
                <w:lang w:eastAsia="en-US"/>
              </w:rPr>
              <w:t xml:space="preserve">that focus on </w:t>
            </w:r>
            <w:r w:rsidR="004F092A">
              <w:rPr>
                <w:lang w:eastAsia="en-US"/>
              </w:rPr>
              <w:t xml:space="preserve">of basic </w:t>
            </w:r>
            <w:r w:rsidR="000A0A59">
              <w:rPr>
                <w:lang w:eastAsia="en-US"/>
              </w:rPr>
              <w:t xml:space="preserve">support </w:t>
            </w:r>
            <w:r w:rsidR="004F092A">
              <w:rPr>
                <w:lang w:eastAsia="en-US"/>
              </w:rPr>
              <w:t xml:space="preserve">strategies </w:t>
            </w:r>
            <w:r w:rsidR="000A0A59">
              <w:rPr>
                <w:lang w:eastAsia="en-US"/>
              </w:rPr>
              <w:t xml:space="preserve">across key </w:t>
            </w:r>
            <w:r w:rsidR="004F092A">
              <w:rPr>
                <w:lang w:eastAsia="en-US"/>
              </w:rPr>
              <w:t>functioning domains – movement</w:t>
            </w:r>
            <w:r w:rsidR="00064A55">
              <w:rPr>
                <w:lang w:eastAsia="en-US"/>
              </w:rPr>
              <w:t>/mobility</w:t>
            </w:r>
            <w:r w:rsidR="004F092A">
              <w:rPr>
                <w:lang w:eastAsia="en-US"/>
              </w:rPr>
              <w:t xml:space="preserve">, communication, cognition, </w:t>
            </w:r>
            <w:r w:rsidR="00EB22B4">
              <w:rPr>
                <w:lang w:eastAsia="en-US"/>
              </w:rPr>
              <w:t xml:space="preserve">seeing, hearing, </w:t>
            </w:r>
            <w:r w:rsidR="00966CA1">
              <w:rPr>
                <w:lang w:eastAsia="en-US"/>
              </w:rPr>
              <w:t xml:space="preserve">and </w:t>
            </w:r>
            <w:r w:rsidR="00D50029">
              <w:rPr>
                <w:lang w:eastAsia="en-US"/>
              </w:rPr>
              <w:t>self-care</w:t>
            </w:r>
            <w:r w:rsidR="007A5A94">
              <w:rPr>
                <w:lang w:eastAsia="en-US"/>
              </w:rPr>
              <w:t xml:space="preserve"> – </w:t>
            </w:r>
            <w:r w:rsidR="00966CA1">
              <w:rPr>
                <w:lang w:eastAsia="en-US"/>
              </w:rPr>
              <w:t xml:space="preserve">to equip </w:t>
            </w:r>
            <w:r w:rsidR="00F47D63">
              <w:rPr>
                <w:lang w:eastAsia="en-US"/>
              </w:rPr>
              <w:t>family and community members</w:t>
            </w:r>
            <w:r w:rsidR="00966CA1">
              <w:rPr>
                <w:lang w:eastAsia="en-US"/>
              </w:rPr>
              <w:t xml:space="preserve"> and formal carers with practical skills</w:t>
            </w:r>
            <w:r w:rsidR="006F6FC3">
              <w:rPr>
                <w:lang w:eastAsia="en-US"/>
              </w:rPr>
              <w:t xml:space="preserve"> in meeting individual daily support needs.</w:t>
            </w:r>
            <w:r w:rsidR="00F47D63">
              <w:rPr>
                <w:lang w:eastAsia="en-US"/>
              </w:rPr>
              <w:t xml:space="preserve"> </w:t>
            </w:r>
          </w:p>
          <w:p w14:paraId="23A5A8A6" w14:textId="082B123A" w:rsidR="006F6FC3" w:rsidRDefault="006F6FC3" w:rsidP="00310754">
            <w:pPr>
              <w:pStyle w:val="ListParagraph"/>
              <w:numPr>
                <w:ilvl w:val="0"/>
                <w:numId w:val="16"/>
              </w:numPr>
              <w:rPr>
                <w:lang w:eastAsia="en-US"/>
              </w:rPr>
            </w:pPr>
            <w:r>
              <w:rPr>
                <w:lang w:eastAsia="en-US"/>
              </w:rPr>
              <w:t>Strengthen the disability support workforce by expanding local training programs and o</w:t>
            </w:r>
            <w:r w:rsidR="003B719F">
              <w:rPr>
                <w:lang w:eastAsia="en-US"/>
              </w:rPr>
              <w:t>ffering</w:t>
            </w:r>
            <w:r>
              <w:rPr>
                <w:lang w:eastAsia="en-US"/>
              </w:rPr>
              <w:t xml:space="preserve"> incen</w:t>
            </w:r>
            <w:r w:rsidR="003B719F">
              <w:rPr>
                <w:lang w:eastAsia="en-US"/>
              </w:rPr>
              <w:t xml:space="preserve">tives </w:t>
            </w:r>
            <w:r w:rsidR="00C34BBE">
              <w:rPr>
                <w:lang w:eastAsia="en-US"/>
              </w:rPr>
              <w:t xml:space="preserve">to encourage trained </w:t>
            </w:r>
            <w:r w:rsidR="00B0732C">
              <w:rPr>
                <w:lang w:eastAsia="en-US"/>
              </w:rPr>
              <w:t xml:space="preserve">support workers </w:t>
            </w:r>
            <w:r w:rsidR="00C34BBE">
              <w:rPr>
                <w:lang w:eastAsia="en-US"/>
              </w:rPr>
              <w:t xml:space="preserve">to remain and work within Pacific Island countries. </w:t>
            </w:r>
          </w:p>
          <w:p w14:paraId="7BEEAE47" w14:textId="4C06FF22" w:rsidR="00C34BBE" w:rsidRDefault="00C34BBE" w:rsidP="00310754">
            <w:pPr>
              <w:pStyle w:val="ListParagraph"/>
              <w:numPr>
                <w:ilvl w:val="0"/>
                <w:numId w:val="16"/>
              </w:numPr>
              <w:rPr>
                <w:lang w:eastAsia="en-US"/>
              </w:rPr>
            </w:pPr>
            <w:r>
              <w:rPr>
                <w:lang w:eastAsia="en-US"/>
              </w:rPr>
              <w:t xml:space="preserve">Establish regulatory frameworks to define, professionalise and protect the roles and responsibilities of disability </w:t>
            </w:r>
            <w:r w:rsidR="00037026">
              <w:rPr>
                <w:lang w:eastAsia="en-US"/>
              </w:rPr>
              <w:t>support</w:t>
            </w:r>
            <w:r>
              <w:rPr>
                <w:lang w:eastAsia="en-US"/>
              </w:rPr>
              <w:t xml:space="preserve"> workers</w:t>
            </w:r>
            <w:r w:rsidR="00037026">
              <w:rPr>
                <w:lang w:eastAsia="en-US"/>
              </w:rPr>
              <w:t xml:space="preserve">, ensuring service quality and safeguarding for both workers and service users. </w:t>
            </w:r>
          </w:p>
          <w:p w14:paraId="26479DE7" w14:textId="708738AD" w:rsidR="00323960" w:rsidRPr="004814B6" w:rsidRDefault="006B7F09" w:rsidP="00310754">
            <w:pPr>
              <w:pStyle w:val="ListParagraph"/>
              <w:numPr>
                <w:ilvl w:val="0"/>
                <w:numId w:val="16"/>
              </w:numPr>
              <w:rPr>
                <w:lang w:eastAsia="en-US"/>
              </w:rPr>
            </w:pPr>
            <w:r w:rsidRPr="00030FD3">
              <w:rPr>
                <w:lang w:eastAsia="en-US"/>
              </w:rPr>
              <w:t xml:space="preserve">OPDs </w:t>
            </w:r>
            <w:r w:rsidR="00D34762">
              <w:rPr>
                <w:lang w:eastAsia="en-US"/>
              </w:rPr>
              <w:t xml:space="preserve">are supported to lead learning exchanges between Pacific Island countries that promote sharing of </w:t>
            </w:r>
            <w:r w:rsidR="0014116B">
              <w:rPr>
                <w:lang w:eastAsia="en-US"/>
              </w:rPr>
              <w:t xml:space="preserve">good practices, </w:t>
            </w:r>
            <w:r w:rsidR="00D34762">
              <w:rPr>
                <w:lang w:eastAsia="en-US"/>
              </w:rPr>
              <w:t xml:space="preserve">effective support models and service delivery innovations </w:t>
            </w:r>
            <w:r w:rsidR="008E4B99">
              <w:rPr>
                <w:lang w:eastAsia="en-US"/>
              </w:rPr>
              <w:t>across the region.</w:t>
            </w:r>
          </w:p>
          <w:p w14:paraId="7E265C82" w14:textId="5534B8C9" w:rsidR="00453F6D" w:rsidRDefault="00453F6D" w:rsidP="00310754">
            <w:pPr>
              <w:pStyle w:val="ListParagraph"/>
              <w:numPr>
                <w:ilvl w:val="0"/>
                <w:numId w:val="16"/>
              </w:numPr>
              <w:rPr>
                <w:lang w:eastAsia="en-US"/>
              </w:rPr>
            </w:pPr>
            <w:r>
              <w:rPr>
                <w:lang w:eastAsia="en-US"/>
              </w:rPr>
              <w:t>Training and awareness programs are implemented for mainstream service</w:t>
            </w:r>
            <w:r w:rsidR="00CB683D">
              <w:rPr>
                <w:lang w:eastAsia="en-US"/>
              </w:rPr>
              <w:t xml:space="preserve"> </w:t>
            </w:r>
            <w:r>
              <w:rPr>
                <w:lang w:eastAsia="en-US"/>
              </w:rPr>
              <w:t>providers</w:t>
            </w:r>
            <w:r w:rsidR="00CB683D">
              <w:rPr>
                <w:lang w:eastAsia="en-US"/>
              </w:rPr>
              <w:t xml:space="preserve"> (e.g. transport workers/taxi drivers, education and health workers) to address negative </w:t>
            </w:r>
            <w:r w:rsidR="001B2F0F">
              <w:rPr>
                <w:lang w:eastAsia="en-US"/>
              </w:rPr>
              <w:t>attitudes</w:t>
            </w:r>
            <w:r w:rsidR="00CB683D">
              <w:rPr>
                <w:lang w:eastAsia="en-US"/>
              </w:rPr>
              <w:t xml:space="preserve"> and fos</w:t>
            </w:r>
            <w:r w:rsidR="001B2F0F">
              <w:rPr>
                <w:lang w:eastAsia="en-US"/>
              </w:rPr>
              <w:t>ter inclusive, respectful service provision.</w:t>
            </w:r>
          </w:p>
          <w:p w14:paraId="3F03C107" w14:textId="7FC914D1" w:rsidR="006B7F09" w:rsidRDefault="001E4C85" w:rsidP="00310754">
            <w:pPr>
              <w:pStyle w:val="ListParagraph"/>
              <w:numPr>
                <w:ilvl w:val="0"/>
                <w:numId w:val="16"/>
              </w:numPr>
              <w:rPr>
                <w:lang w:eastAsia="en-US"/>
              </w:rPr>
            </w:pPr>
            <w:r>
              <w:rPr>
                <w:lang w:eastAsia="en-US"/>
              </w:rPr>
              <w:t>Introduce c</w:t>
            </w:r>
            <w:r w:rsidR="006B7F09">
              <w:rPr>
                <w:lang w:eastAsia="en-US"/>
              </w:rPr>
              <w:t>are coordination</w:t>
            </w:r>
            <w:r>
              <w:rPr>
                <w:lang w:eastAsia="en-US"/>
              </w:rPr>
              <w:t xml:space="preserve"> and </w:t>
            </w:r>
            <w:r w:rsidR="006B7F09">
              <w:rPr>
                <w:lang w:eastAsia="en-US"/>
              </w:rPr>
              <w:t xml:space="preserve">case management </w:t>
            </w:r>
            <w:r>
              <w:rPr>
                <w:lang w:eastAsia="en-US"/>
              </w:rPr>
              <w:t>systems to support people with disabilit</w:t>
            </w:r>
            <w:r w:rsidR="00E621BC">
              <w:rPr>
                <w:lang w:eastAsia="en-US"/>
              </w:rPr>
              <w:t>y</w:t>
            </w:r>
            <w:r>
              <w:rPr>
                <w:lang w:eastAsia="en-US"/>
              </w:rPr>
              <w:t xml:space="preserve"> and their families in identifying, accessing and managing appropriate supports and services. </w:t>
            </w:r>
          </w:p>
          <w:p w14:paraId="01D7F573" w14:textId="603083EB" w:rsidR="006E7ED5" w:rsidRDefault="006E7ED5" w:rsidP="00310754">
            <w:pPr>
              <w:pStyle w:val="ListParagraph"/>
              <w:numPr>
                <w:ilvl w:val="0"/>
                <w:numId w:val="16"/>
              </w:numPr>
              <w:rPr>
                <w:lang w:eastAsia="en-US"/>
              </w:rPr>
            </w:pPr>
            <w:r>
              <w:rPr>
                <w:lang w:eastAsia="en-US"/>
              </w:rPr>
              <w:t xml:space="preserve">Foster processes for communication of information between </w:t>
            </w:r>
            <w:r w:rsidR="00B218F8">
              <w:rPr>
                <w:lang w:eastAsia="en-US"/>
              </w:rPr>
              <w:t>service providers across sectors</w:t>
            </w:r>
            <w:r w:rsidR="004C1C4B">
              <w:rPr>
                <w:lang w:eastAsia="en-US"/>
              </w:rPr>
              <w:t xml:space="preserve"> (e.g. from specialist health </w:t>
            </w:r>
            <w:r w:rsidR="00A272DD">
              <w:rPr>
                <w:lang w:eastAsia="en-US"/>
              </w:rPr>
              <w:t>providers to education)</w:t>
            </w:r>
            <w:r w:rsidR="004E29EC">
              <w:rPr>
                <w:lang w:eastAsia="en-US"/>
              </w:rPr>
              <w:t xml:space="preserve"> to ensure </w:t>
            </w:r>
            <w:r w:rsidR="00A272DD">
              <w:rPr>
                <w:lang w:eastAsia="en-US"/>
              </w:rPr>
              <w:t>effective continuity of care and support for people with disabilit</w:t>
            </w:r>
            <w:r w:rsidR="00E621BC">
              <w:rPr>
                <w:lang w:eastAsia="en-US"/>
              </w:rPr>
              <w:t>y</w:t>
            </w:r>
            <w:r w:rsidR="00A272DD">
              <w:rPr>
                <w:lang w:eastAsia="en-US"/>
              </w:rPr>
              <w:t xml:space="preserve">. </w:t>
            </w:r>
          </w:p>
          <w:p w14:paraId="5DA08C40" w14:textId="77777777" w:rsidR="00852515" w:rsidRDefault="001E4C85" w:rsidP="00310754">
            <w:pPr>
              <w:pStyle w:val="ListParagraph"/>
              <w:numPr>
                <w:ilvl w:val="0"/>
                <w:numId w:val="16"/>
              </w:numPr>
              <w:rPr>
                <w:lang w:eastAsia="en-US"/>
              </w:rPr>
            </w:pPr>
            <w:r>
              <w:rPr>
                <w:lang w:eastAsia="en-US"/>
              </w:rPr>
              <w:t xml:space="preserve">Promote inclusive service delivery models, such as community outreach and decentralised </w:t>
            </w:r>
            <w:r w:rsidR="009B3CCA">
              <w:rPr>
                <w:lang w:eastAsia="en-US"/>
              </w:rPr>
              <w:t>services</w:t>
            </w:r>
            <w:r>
              <w:rPr>
                <w:lang w:eastAsia="en-US"/>
              </w:rPr>
              <w:t>, to ensure supports</w:t>
            </w:r>
            <w:r w:rsidR="004E260A">
              <w:rPr>
                <w:lang w:eastAsia="en-US"/>
              </w:rPr>
              <w:t xml:space="preserve"> – both mainstream and disability specific </w:t>
            </w:r>
            <w:proofErr w:type="gramStart"/>
            <w:r w:rsidR="004E260A">
              <w:rPr>
                <w:lang w:eastAsia="en-US"/>
              </w:rPr>
              <w:t xml:space="preserve">- </w:t>
            </w:r>
            <w:r>
              <w:rPr>
                <w:lang w:eastAsia="en-US"/>
              </w:rPr>
              <w:t xml:space="preserve"> are</w:t>
            </w:r>
            <w:proofErr w:type="gramEnd"/>
            <w:r>
              <w:rPr>
                <w:lang w:eastAsia="en-US"/>
              </w:rPr>
              <w:t xml:space="preserve"> accessible </w:t>
            </w:r>
            <w:r w:rsidR="009B3CCA">
              <w:rPr>
                <w:lang w:eastAsia="en-US"/>
              </w:rPr>
              <w:t>in both urban and rural settings.</w:t>
            </w:r>
          </w:p>
          <w:p w14:paraId="16B6E9D7" w14:textId="4041C116" w:rsidR="0063725B" w:rsidRPr="00F340B4" w:rsidRDefault="00F340B4" w:rsidP="00310754">
            <w:pPr>
              <w:pStyle w:val="ListParagraph"/>
              <w:numPr>
                <w:ilvl w:val="0"/>
                <w:numId w:val="16"/>
              </w:numPr>
              <w:rPr>
                <w:lang w:eastAsia="en-US"/>
              </w:rPr>
            </w:pPr>
            <w:r w:rsidRPr="00F340B4">
              <w:rPr>
                <w:lang w:eastAsia="en-US"/>
              </w:rPr>
              <w:t>Establish reliable systems for the provision of transport for people with disabilit</w:t>
            </w:r>
            <w:r w:rsidR="00E621BC">
              <w:rPr>
                <w:lang w:eastAsia="en-US"/>
              </w:rPr>
              <w:t>y</w:t>
            </w:r>
            <w:r w:rsidRPr="00F340B4">
              <w:rPr>
                <w:lang w:eastAsia="en-US"/>
              </w:rPr>
              <w:t xml:space="preserve"> to access the community and mainstream services. This could involve partnerships </w:t>
            </w:r>
            <w:r w:rsidRPr="00F340B4">
              <w:rPr>
                <w:lang w:eastAsia="en-US"/>
              </w:rPr>
              <w:lastRenderedPageBreak/>
              <w:t xml:space="preserve">between organisations and </w:t>
            </w:r>
            <w:r>
              <w:rPr>
                <w:lang w:eastAsia="en-US"/>
              </w:rPr>
              <w:t xml:space="preserve">community members to establish </w:t>
            </w:r>
            <w:r w:rsidR="00D91397">
              <w:rPr>
                <w:lang w:eastAsia="en-US"/>
              </w:rPr>
              <w:t>rosters of volunteers or similar.</w:t>
            </w:r>
          </w:p>
        </w:tc>
      </w:tr>
      <w:tr w:rsidR="006B7F09" w:rsidRPr="00C70E4B" w14:paraId="0DA5FCA5" w14:textId="77777777" w:rsidTr="007F1DC7">
        <w:trPr>
          <w:cnfStyle w:val="000000100000" w:firstRow="0" w:lastRow="0" w:firstColumn="0" w:lastColumn="0" w:oddVBand="0" w:evenVBand="0" w:oddHBand="1" w:evenHBand="0" w:firstRowFirstColumn="0" w:firstRowLastColumn="0" w:lastRowFirstColumn="0" w:lastRowLastColumn="0"/>
          <w:trHeight w:val="800"/>
        </w:trPr>
        <w:tc>
          <w:tcPr>
            <w:tcW w:w="2028" w:type="dxa"/>
            <w:tcBorders>
              <w:top w:val="single" w:sz="4" w:space="0" w:color="auto"/>
            </w:tcBorders>
            <w:shd w:val="clear" w:color="auto" w:fill="D3F2FF" w:themeFill="accent6" w:themeFillTint="1A"/>
          </w:tcPr>
          <w:p w14:paraId="0E7776DA" w14:textId="77777777" w:rsidR="006B7F09" w:rsidRPr="006654AE" w:rsidRDefault="006B7F09" w:rsidP="00220B71">
            <w:pPr>
              <w:rPr>
                <w:b/>
                <w:color w:val="000F46" w:themeColor="background2"/>
                <w:sz w:val="24"/>
                <w:szCs w:val="24"/>
                <w:lang w:eastAsia="en-US"/>
              </w:rPr>
            </w:pPr>
            <w:r w:rsidRPr="006654AE">
              <w:rPr>
                <w:b/>
                <w:color w:val="000F46" w:themeColor="background2"/>
                <w:sz w:val="24"/>
                <w:szCs w:val="24"/>
                <w:lang w:eastAsia="en-US"/>
              </w:rPr>
              <w:lastRenderedPageBreak/>
              <w:t>Governance &amp; Financing</w:t>
            </w:r>
          </w:p>
        </w:tc>
        <w:tc>
          <w:tcPr>
            <w:tcW w:w="4683" w:type="dxa"/>
            <w:tcBorders>
              <w:top w:val="single" w:sz="4" w:space="0" w:color="auto"/>
            </w:tcBorders>
            <w:shd w:val="clear" w:color="auto" w:fill="auto"/>
          </w:tcPr>
          <w:p w14:paraId="31F8FF3D" w14:textId="6FF092D3" w:rsidR="008E73D8" w:rsidRPr="008E73D8" w:rsidRDefault="008E73D8" w:rsidP="008E73D8">
            <w:pPr>
              <w:rPr>
                <w:lang w:eastAsia="en-US"/>
              </w:rPr>
            </w:pPr>
            <w:r>
              <w:rPr>
                <w:lang w:eastAsia="en-US"/>
              </w:rPr>
              <w:t>Polic</w:t>
            </w:r>
            <w:r w:rsidR="007666C4">
              <w:rPr>
                <w:lang w:eastAsia="en-US"/>
              </w:rPr>
              <w:t>ies</w:t>
            </w:r>
            <w:r w:rsidR="002473F7">
              <w:rPr>
                <w:lang w:eastAsia="en-US"/>
              </w:rPr>
              <w:t xml:space="preserve">, </w:t>
            </w:r>
            <w:r w:rsidR="007666C4">
              <w:rPr>
                <w:lang w:eastAsia="en-US"/>
              </w:rPr>
              <w:t>regulatory frameworks</w:t>
            </w:r>
            <w:r w:rsidR="002473F7">
              <w:rPr>
                <w:lang w:eastAsia="en-US"/>
              </w:rPr>
              <w:t xml:space="preserve"> and </w:t>
            </w:r>
            <w:r w:rsidR="0042588E">
              <w:rPr>
                <w:lang w:eastAsia="en-US"/>
              </w:rPr>
              <w:t xml:space="preserve">sustainable </w:t>
            </w:r>
            <w:r w:rsidR="002473F7">
              <w:rPr>
                <w:lang w:eastAsia="en-US"/>
              </w:rPr>
              <w:t xml:space="preserve">financing mechanisms </w:t>
            </w:r>
            <w:r w:rsidR="00B5538E">
              <w:rPr>
                <w:lang w:eastAsia="en-US"/>
              </w:rPr>
              <w:t xml:space="preserve">are in place to </w:t>
            </w:r>
            <w:r w:rsidR="00D87D8D">
              <w:rPr>
                <w:lang w:eastAsia="en-US"/>
              </w:rPr>
              <w:t xml:space="preserve">promote </w:t>
            </w:r>
            <w:r w:rsidR="00B5538E">
              <w:rPr>
                <w:lang w:eastAsia="en-US"/>
              </w:rPr>
              <w:t xml:space="preserve">and enhance the availability of </w:t>
            </w:r>
            <w:r w:rsidR="00D87D8D">
              <w:rPr>
                <w:lang w:eastAsia="en-US"/>
              </w:rPr>
              <w:t>disability su</w:t>
            </w:r>
            <w:r w:rsidR="007E1248">
              <w:rPr>
                <w:lang w:eastAsia="en-US"/>
              </w:rPr>
              <w:t>p</w:t>
            </w:r>
            <w:r w:rsidR="00B5538E">
              <w:rPr>
                <w:lang w:eastAsia="en-US"/>
              </w:rPr>
              <w:t>ports</w:t>
            </w:r>
            <w:r w:rsidR="0063092D">
              <w:rPr>
                <w:lang w:eastAsia="en-US"/>
              </w:rPr>
              <w:t xml:space="preserve"> and </w:t>
            </w:r>
            <w:r w:rsidR="002A6B49">
              <w:rPr>
                <w:lang w:eastAsia="en-US"/>
              </w:rPr>
              <w:t>create accessible and enabling environments.</w:t>
            </w:r>
            <w:r w:rsidR="00BB3BCC">
              <w:rPr>
                <w:lang w:eastAsia="en-US"/>
              </w:rPr>
              <w:t xml:space="preserve"> </w:t>
            </w:r>
            <w:r w:rsidR="008A0B8F">
              <w:rPr>
                <w:lang w:eastAsia="en-US"/>
              </w:rPr>
              <w:t xml:space="preserve">All </w:t>
            </w:r>
            <w:r w:rsidR="007246D3">
              <w:rPr>
                <w:lang w:eastAsia="en-US"/>
              </w:rPr>
              <w:t xml:space="preserve">relevant </w:t>
            </w:r>
            <w:r w:rsidR="008A0B8F">
              <w:rPr>
                <w:lang w:eastAsia="en-US"/>
              </w:rPr>
              <w:t>levels of governance</w:t>
            </w:r>
            <w:r w:rsidR="00505800">
              <w:rPr>
                <w:lang w:eastAsia="en-US"/>
              </w:rPr>
              <w:t xml:space="preserve"> (national, provincial, </w:t>
            </w:r>
            <w:r w:rsidR="00BE2463">
              <w:rPr>
                <w:lang w:eastAsia="en-US"/>
              </w:rPr>
              <w:t>village, church) are engaged</w:t>
            </w:r>
            <w:r w:rsidR="007246D3">
              <w:rPr>
                <w:lang w:eastAsia="en-US"/>
              </w:rPr>
              <w:t xml:space="preserve"> in actions. </w:t>
            </w:r>
          </w:p>
          <w:p w14:paraId="4DC1ACB1" w14:textId="77777777" w:rsidR="006B7F09" w:rsidRPr="00C92D94" w:rsidRDefault="006B7F09" w:rsidP="00C92D94">
            <w:pPr>
              <w:rPr>
                <w:lang w:eastAsia="en-US"/>
              </w:rPr>
            </w:pPr>
          </w:p>
        </w:tc>
        <w:tc>
          <w:tcPr>
            <w:tcW w:w="7380" w:type="dxa"/>
            <w:tcBorders>
              <w:top w:val="single" w:sz="4" w:space="0" w:color="auto"/>
            </w:tcBorders>
            <w:shd w:val="clear" w:color="auto" w:fill="auto"/>
          </w:tcPr>
          <w:p w14:paraId="42BE2EB5" w14:textId="6093E0DC" w:rsidR="009A2493" w:rsidRDefault="009A2493" w:rsidP="00310754">
            <w:pPr>
              <w:pStyle w:val="ListParagraph"/>
              <w:numPr>
                <w:ilvl w:val="0"/>
                <w:numId w:val="16"/>
              </w:numPr>
              <w:rPr>
                <w:lang w:eastAsia="en-US"/>
              </w:rPr>
            </w:pPr>
            <w:r w:rsidRPr="009A2493">
              <w:rPr>
                <w:lang w:eastAsia="en-US"/>
              </w:rPr>
              <w:t>Ensure country-level objectives for strengthening disability supports are highlighted in national policy and strategic plans</w:t>
            </w:r>
            <w:r>
              <w:rPr>
                <w:lang w:eastAsia="en-US"/>
              </w:rPr>
              <w:t>.</w:t>
            </w:r>
          </w:p>
          <w:p w14:paraId="3B48528E" w14:textId="7A9E0D0B" w:rsidR="009A2493" w:rsidRDefault="00D00D2C" w:rsidP="00310754">
            <w:pPr>
              <w:pStyle w:val="ListParagraph"/>
              <w:numPr>
                <w:ilvl w:val="0"/>
                <w:numId w:val="16"/>
              </w:numPr>
              <w:rPr>
                <w:lang w:eastAsia="en-US"/>
              </w:rPr>
            </w:pPr>
            <w:r w:rsidRPr="00D00D2C">
              <w:rPr>
                <w:lang w:eastAsia="en-US"/>
              </w:rPr>
              <w:t>Ensure responsibility for implementing laws and policies are assigned to relevant government bodies across all levels, with mechanisms for monitoring and reviewing progress</w:t>
            </w:r>
          </w:p>
          <w:p w14:paraId="439E05D6" w14:textId="3599465B" w:rsidR="005E3746" w:rsidRPr="00C70E4B" w:rsidRDefault="005E3746" w:rsidP="00310754">
            <w:pPr>
              <w:pStyle w:val="ListParagraph"/>
              <w:numPr>
                <w:ilvl w:val="0"/>
                <w:numId w:val="16"/>
              </w:numPr>
              <w:rPr>
                <w:lang w:eastAsia="en-US"/>
              </w:rPr>
            </w:pPr>
            <w:r w:rsidRPr="00C70E4B">
              <w:rPr>
                <w:lang w:eastAsia="en-US"/>
              </w:rPr>
              <w:t xml:space="preserve">Strengthen government financing mechanisms by considering options to introduce or expand </w:t>
            </w:r>
            <w:r w:rsidR="00D62D54" w:rsidRPr="00C70E4B">
              <w:rPr>
                <w:lang w:eastAsia="en-US"/>
              </w:rPr>
              <w:t xml:space="preserve">targeted subsides such as concessions, discounts, fee waivers, and </w:t>
            </w:r>
            <w:r w:rsidR="00170FD6" w:rsidRPr="00C70E4B">
              <w:rPr>
                <w:lang w:eastAsia="en-US"/>
              </w:rPr>
              <w:t>social protection to reduce the cost burden on people with disabilit</w:t>
            </w:r>
            <w:r w:rsidR="00FF785C">
              <w:rPr>
                <w:lang w:eastAsia="en-US"/>
              </w:rPr>
              <w:t>y</w:t>
            </w:r>
            <w:r w:rsidR="00170FD6" w:rsidRPr="00C70E4B">
              <w:rPr>
                <w:lang w:eastAsia="en-US"/>
              </w:rPr>
              <w:t xml:space="preserve"> and their families.</w:t>
            </w:r>
          </w:p>
          <w:p w14:paraId="2E1F1D94" w14:textId="542CD0F9" w:rsidR="006B7F09" w:rsidRPr="00C70E4B" w:rsidRDefault="006B7F09" w:rsidP="00310754">
            <w:pPr>
              <w:pStyle w:val="ListParagraph"/>
              <w:numPr>
                <w:ilvl w:val="0"/>
                <w:numId w:val="16"/>
              </w:numPr>
              <w:rPr>
                <w:lang w:eastAsia="en-US"/>
              </w:rPr>
            </w:pPr>
            <w:r w:rsidRPr="00C70E4B">
              <w:rPr>
                <w:lang w:eastAsia="en-US"/>
              </w:rPr>
              <w:t xml:space="preserve">Continue to </w:t>
            </w:r>
            <w:r w:rsidR="0063092D" w:rsidRPr="00C70E4B">
              <w:rPr>
                <w:lang w:eastAsia="en-US"/>
              </w:rPr>
              <w:t>invest in accessible infrastructure an</w:t>
            </w:r>
            <w:r w:rsidR="00B329CE" w:rsidRPr="00C70E4B">
              <w:rPr>
                <w:lang w:eastAsia="en-US"/>
              </w:rPr>
              <w:t>d public services</w:t>
            </w:r>
            <w:r w:rsidRPr="00C70E4B">
              <w:rPr>
                <w:lang w:eastAsia="en-US"/>
              </w:rPr>
              <w:t>, for example accessible public transport</w:t>
            </w:r>
            <w:r w:rsidR="009520ED" w:rsidRPr="00C70E4B">
              <w:rPr>
                <w:lang w:eastAsia="en-US"/>
              </w:rPr>
              <w:t xml:space="preserve">, to reduce environmental barriers and promote the independence and mobility </w:t>
            </w:r>
            <w:r w:rsidR="007B059C" w:rsidRPr="00C70E4B">
              <w:rPr>
                <w:lang w:eastAsia="en-US"/>
              </w:rPr>
              <w:t>of persons with disabilit</w:t>
            </w:r>
            <w:r w:rsidR="00FF785C">
              <w:rPr>
                <w:lang w:eastAsia="en-US"/>
              </w:rPr>
              <w:t>y</w:t>
            </w:r>
            <w:r w:rsidR="007B059C" w:rsidRPr="00C70E4B">
              <w:rPr>
                <w:lang w:eastAsia="en-US"/>
              </w:rPr>
              <w:t xml:space="preserve">. </w:t>
            </w:r>
            <w:r w:rsidRPr="00C70E4B">
              <w:rPr>
                <w:lang w:eastAsia="en-US"/>
              </w:rPr>
              <w:t xml:space="preserve"> </w:t>
            </w:r>
          </w:p>
          <w:p w14:paraId="5EF93236" w14:textId="611572AF" w:rsidR="002E2A49" w:rsidRPr="00C70E4B" w:rsidRDefault="00DC04CB" w:rsidP="00310754">
            <w:pPr>
              <w:pStyle w:val="ListParagraph"/>
              <w:numPr>
                <w:ilvl w:val="0"/>
                <w:numId w:val="16"/>
              </w:numPr>
              <w:rPr>
                <w:lang w:eastAsia="en-US"/>
              </w:rPr>
            </w:pPr>
            <w:r w:rsidRPr="00C70E4B">
              <w:rPr>
                <w:lang w:eastAsia="en-US"/>
              </w:rPr>
              <w:t>Develop and enforce national service quality standards and minimum requirements for disability support services to ensure consistency</w:t>
            </w:r>
            <w:r w:rsidR="0036270A" w:rsidRPr="00C70E4B">
              <w:rPr>
                <w:lang w:eastAsia="en-US"/>
              </w:rPr>
              <w:t>, safety and rights-based approaches across providers.</w:t>
            </w:r>
          </w:p>
          <w:p w14:paraId="2B8A2819" w14:textId="5AB387F6" w:rsidR="0008601C" w:rsidRPr="00C70E4B" w:rsidRDefault="0008601C" w:rsidP="00310754">
            <w:pPr>
              <w:pStyle w:val="ListParagraph"/>
              <w:numPr>
                <w:ilvl w:val="0"/>
                <w:numId w:val="16"/>
              </w:numPr>
              <w:rPr>
                <w:lang w:eastAsia="en-US"/>
              </w:rPr>
            </w:pPr>
            <w:r w:rsidRPr="00C70E4B">
              <w:rPr>
                <w:lang w:eastAsia="en-US"/>
              </w:rPr>
              <w:t>Establish accreditation or credentiall</w:t>
            </w:r>
            <w:r w:rsidR="00A670EF" w:rsidRPr="00C70E4B">
              <w:rPr>
                <w:lang w:eastAsia="en-US"/>
              </w:rPr>
              <w:t>ing</w:t>
            </w:r>
            <w:r w:rsidR="006F2CEE" w:rsidRPr="00C70E4B">
              <w:rPr>
                <w:lang w:eastAsia="en-US"/>
              </w:rPr>
              <w:t xml:space="preserve"> systems</w:t>
            </w:r>
            <w:r w:rsidR="00A670EF" w:rsidRPr="00C70E4B">
              <w:rPr>
                <w:lang w:eastAsia="en-US"/>
              </w:rPr>
              <w:t xml:space="preserve"> to enable oversight of </w:t>
            </w:r>
            <w:r w:rsidR="00E06624" w:rsidRPr="00C70E4B">
              <w:rPr>
                <w:lang w:eastAsia="en-US"/>
              </w:rPr>
              <w:t xml:space="preserve">formal providers. </w:t>
            </w:r>
          </w:p>
          <w:p w14:paraId="7C7D6C9E" w14:textId="5659B7F9" w:rsidR="00E06624" w:rsidRPr="00C70E4B" w:rsidRDefault="00E06624" w:rsidP="00310754">
            <w:pPr>
              <w:pStyle w:val="ListParagraph"/>
              <w:numPr>
                <w:ilvl w:val="0"/>
                <w:numId w:val="16"/>
              </w:numPr>
              <w:rPr>
                <w:lang w:eastAsia="en-US"/>
              </w:rPr>
            </w:pPr>
            <w:r w:rsidRPr="00C70E4B">
              <w:rPr>
                <w:lang w:eastAsia="en-US"/>
              </w:rPr>
              <w:t>Establish clear, accessible and safe reporting mechanisms for people with disabilit</w:t>
            </w:r>
            <w:r w:rsidR="00FF785C">
              <w:rPr>
                <w:lang w:eastAsia="en-US"/>
              </w:rPr>
              <w:t>y</w:t>
            </w:r>
            <w:r w:rsidRPr="00C70E4B">
              <w:rPr>
                <w:lang w:eastAsia="en-US"/>
              </w:rPr>
              <w:t xml:space="preserve"> and their families to raise concerns about the quality or safety of support services, while </w:t>
            </w:r>
            <w:r w:rsidR="006F2CEE" w:rsidRPr="00C70E4B">
              <w:rPr>
                <w:lang w:eastAsia="en-US"/>
              </w:rPr>
              <w:t xml:space="preserve">ensuring that such mechanisms </w:t>
            </w:r>
            <w:r w:rsidR="001655EB" w:rsidRPr="00C70E4B">
              <w:rPr>
                <w:lang w:eastAsia="en-US"/>
              </w:rPr>
              <w:t>do not create unnecessary burdens that could limit service availability.</w:t>
            </w:r>
          </w:p>
          <w:p w14:paraId="0786A6AB" w14:textId="0E3D8CC3" w:rsidR="006B7F09" w:rsidRPr="00C70E4B" w:rsidRDefault="00D673BF" w:rsidP="00310754">
            <w:pPr>
              <w:pStyle w:val="ListParagraph"/>
              <w:numPr>
                <w:ilvl w:val="0"/>
                <w:numId w:val="16"/>
              </w:numPr>
              <w:rPr>
                <w:lang w:eastAsia="en-US"/>
              </w:rPr>
            </w:pPr>
            <w:r w:rsidRPr="00C70E4B">
              <w:rPr>
                <w:lang w:eastAsia="en-US"/>
              </w:rPr>
              <w:t>Introduce or strengthen e</w:t>
            </w:r>
            <w:r w:rsidR="006B7F09" w:rsidRPr="00C70E4B">
              <w:rPr>
                <w:lang w:eastAsia="en-US"/>
              </w:rPr>
              <w:t>mployment regulations</w:t>
            </w:r>
            <w:r w:rsidRPr="00C70E4B">
              <w:rPr>
                <w:lang w:eastAsia="en-US"/>
              </w:rPr>
              <w:t xml:space="preserve"> mandating reasonable accommodations in the workplace, including </w:t>
            </w:r>
            <w:r w:rsidR="00183AE4" w:rsidRPr="00C70E4B">
              <w:rPr>
                <w:lang w:eastAsia="en-US"/>
              </w:rPr>
              <w:t>access to a support person where needed.</w:t>
            </w:r>
          </w:p>
          <w:p w14:paraId="557CC72C" w14:textId="428587E4" w:rsidR="006B7F09" w:rsidRPr="00C70E4B" w:rsidRDefault="00183AE4" w:rsidP="00310754">
            <w:pPr>
              <w:pStyle w:val="ListParagraph"/>
              <w:numPr>
                <w:ilvl w:val="0"/>
                <w:numId w:val="16"/>
              </w:numPr>
              <w:rPr>
                <w:lang w:eastAsia="en-US"/>
              </w:rPr>
            </w:pPr>
            <w:r w:rsidRPr="00C70E4B">
              <w:rPr>
                <w:lang w:eastAsia="en-US"/>
              </w:rPr>
              <w:t xml:space="preserve">Expand financial assistance schemes to cover the costs of disability-related specialist assessments and treatments overseas </w:t>
            </w:r>
            <w:r w:rsidR="00C70E4B" w:rsidRPr="00C70E4B">
              <w:rPr>
                <w:lang w:eastAsia="en-US"/>
              </w:rPr>
              <w:t>where these are not available domestically, building on existing models such as the Tuvalu Overseas Medical</w:t>
            </w:r>
            <w:r w:rsidR="00681140">
              <w:rPr>
                <w:lang w:eastAsia="en-US"/>
              </w:rPr>
              <w:t xml:space="preserve"> Referral</w:t>
            </w:r>
            <w:r w:rsidR="00C70E4B" w:rsidRPr="00C70E4B">
              <w:rPr>
                <w:lang w:eastAsia="en-US"/>
              </w:rPr>
              <w:t xml:space="preserve"> Scheme (TOM</w:t>
            </w:r>
            <w:r w:rsidR="00681140">
              <w:rPr>
                <w:lang w:eastAsia="en-US"/>
              </w:rPr>
              <w:t>R</w:t>
            </w:r>
            <w:r w:rsidR="00C70E4B" w:rsidRPr="00C70E4B">
              <w:rPr>
                <w:lang w:eastAsia="en-US"/>
              </w:rPr>
              <w:t xml:space="preserve">S). </w:t>
            </w:r>
          </w:p>
        </w:tc>
      </w:tr>
    </w:tbl>
    <w:p w14:paraId="7EBB77A0" w14:textId="77777777" w:rsidR="009C2752" w:rsidRDefault="009C2752" w:rsidP="00E85798">
      <w:pPr>
        <w:rPr>
          <w:lang w:eastAsia="en-US"/>
        </w:rPr>
      </w:pPr>
    </w:p>
    <w:p w14:paraId="64BAFCA9" w14:textId="77777777" w:rsidR="008B52AC" w:rsidRDefault="008B52AC">
      <w:pPr>
        <w:spacing w:after="160" w:line="259" w:lineRule="auto"/>
        <w:sectPr w:rsidR="008B52AC" w:rsidSect="003E24A6">
          <w:pgSz w:w="16838" w:h="11906" w:orient="landscape" w:code="9"/>
          <w:pgMar w:top="1134" w:right="1134" w:bottom="1134" w:left="1134" w:header="709" w:footer="709" w:gutter="0"/>
          <w:cols w:space="708"/>
          <w:titlePg/>
          <w:docGrid w:linePitch="360"/>
        </w:sectPr>
      </w:pPr>
    </w:p>
    <w:bookmarkStart w:id="19" w:name="_Toc217291683"/>
    <w:p w14:paraId="1A20AB9A" w14:textId="437ADACC" w:rsidR="00ED52A6" w:rsidRDefault="005E6EA5" w:rsidP="004C0C41">
      <w:pPr>
        <w:pStyle w:val="Heading2"/>
        <w:sectPr w:rsidR="00ED52A6" w:rsidSect="008B52AC">
          <w:pgSz w:w="16838" w:h="11906" w:orient="landscape" w:code="9"/>
          <w:pgMar w:top="1134" w:right="1134" w:bottom="1134" w:left="1134" w:header="709" w:footer="709" w:gutter="0"/>
          <w:cols w:space="708"/>
          <w:titlePg/>
          <w:docGrid w:linePitch="360"/>
        </w:sectPr>
      </w:pPr>
      <w:r>
        <w:rPr>
          <w:noProof/>
        </w:rPr>
        <w:lastRenderedPageBreak/>
        <mc:AlternateContent>
          <mc:Choice Requires="wps">
            <w:drawing>
              <wp:anchor distT="0" distB="0" distL="114300" distR="114300" simplePos="0" relativeHeight="251658247" behindDoc="0" locked="0" layoutInCell="1" allowOverlap="1" wp14:anchorId="6290417B" wp14:editId="153E49FE">
                <wp:simplePos x="0" y="0"/>
                <wp:positionH relativeFrom="column">
                  <wp:posOffset>4937855</wp:posOffset>
                </wp:positionH>
                <wp:positionV relativeFrom="paragraph">
                  <wp:posOffset>2575743</wp:posOffset>
                </wp:positionV>
                <wp:extent cx="4657725" cy="1905635"/>
                <wp:effectExtent l="0" t="0" r="15875" b="15875"/>
                <wp:wrapSquare wrapText="bothSides"/>
                <wp:docPr id="690760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905635"/>
                        </a:xfrm>
                        <a:prstGeom prst="rect">
                          <a:avLst/>
                        </a:prstGeom>
                        <a:solidFill>
                          <a:schemeClr val="accent2"/>
                        </a:solidFill>
                        <a:ln w="9525">
                          <a:solidFill>
                            <a:srgbClr val="000000"/>
                          </a:solidFill>
                          <a:miter lim="800000"/>
                          <a:headEnd/>
                          <a:tailEnd/>
                        </a:ln>
                      </wps:spPr>
                      <wps:txbx>
                        <w:txbxContent>
                          <w:p w14:paraId="73C41CF5" w14:textId="77777777" w:rsidR="00511FFE" w:rsidRPr="00D353BB" w:rsidRDefault="00511FFE" w:rsidP="00D353BB">
                            <w:pPr>
                              <w:rPr>
                                <w:b/>
                                <w:bCs/>
                              </w:rPr>
                            </w:pPr>
                            <w:r w:rsidRPr="00D353BB">
                              <w:rPr>
                                <w:b/>
                                <w:bCs/>
                              </w:rPr>
                              <w:t>Family / household</w:t>
                            </w:r>
                          </w:p>
                          <w:p w14:paraId="7D65D224" w14:textId="51E13553" w:rsidR="00511FFE" w:rsidRDefault="00D353BB" w:rsidP="00310754">
                            <w:pPr>
                              <w:pStyle w:val="ListParagraph"/>
                              <w:numPr>
                                <w:ilvl w:val="0"/>
                                <w:numId w:val="18"/>
                              </w:numPr>
                            </w:pPr>
                            <w:r>
                              <w:t xml:space="preserve"> </w:t>
                            </w:r>
                          </w:p>
                          <w:p w14:paraId="3C7B4231" w14:textId="3BF3724F" w:rsidR="00D353BB" w:rsidRDefault="00D353BB" w:rsidP="00310754">
                            <w:pPr>
                              <w:pStyle w:val="ListParagraph"/>
                              <w:numPr>
                                <w:ilvl w:val="0"/>
                                <w:numId w:val="18"/>
                              </w:numPr>
                            </w:pPr>
                            <w:r>
                              <w:t xml:space="preserve"> </w:t>
                            </w:r>
                          </w:p>
                          <w:p w14:paraId="410A109E" w14:textId="6EB3FA76" w:rsidR="00D353BB" w:rsidRDefault="00D353BB" w:rsidP="00310754">
                            <w:pPr>
                              <w:pStyle w:val="ListParagraph"/>
                              <w:numPr>
                                <w:ilvl w:val="0"/>
                                <w:numId w:val="18"/>
                              </w:numPr>
                            </w:pPr>
                            <w:r>
                              <w:t xml:space="preserve"> </w:t>
                            </w:r>
                          </w:p>
                          <w:p w14:paraId="725EF29C" w14:textId="6D9E3EBA" w:rsidR="00D353BB" w:rsidRDefault="00D353BB" w:rsidP="00310754">
                            <w:pPr>
                              <w:pStyle w:val="ListParagraph"/>
                              <w:numPr>
                                <w:ilvl w:val="0"/>
                                <w:numId w:val="18"/>
                              </w:numPr>
                            </w:pPr>
                            <w:r>
                              <w:t xml:space="preserve"> </w:t>
                            </w:r>
                          </w:p>
                          <w:p w14:paraId="6B7532AD" w14:textId="77777777" w:rsidR="007F6EBE" w:rsidRPr="00791C58" w:rsidRDefault="007F6EBE" w:rsidP="00310754">
                            <w:pPr>
                              <w:pStyle w:val="ListParagraph"/>
                              <w:numPr>
                                <w:ilvl w:val="0"/>
                                <w:numId w:val="18"/>
                              </w:numPr>
                            </w:pPr>
                          </w:p>
                        </w:txbxContent>
                      </wps:txbx>
                      <wps:bodyPr rot="0" vert="horz" wrap="square" lIns="91440" tIns="45720" rIns="91440" bIns="45720" anchor="t" anchorCtr="0">
                        <a:spAutoFit/>
                      </wps:bodyPr>
                    </wps:wsp>
                  </a:graphicData>
                </a:graphic>
              </wp:anchor>
            </w:drawing>
          </mc:Choice>
          <mc:Fallback>
            <w:pict>
              <v:shape w14:anchorId="6290417B" id="_x0000_s1036" type="#_x0000_t202" style="position:absolute;margin-left:388.8pt;margin-top:202.8pt;width:366.75pt;height:150.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" fillcolor="#46c8f0 [3205]">
                <v:textbox style="mso-fit-shape-to-text:t">
                  <w:txbxContent>
                    <w:p w14:paraId="73C41CF5" w14:textId="77777777" w:rsidR="00511FFE" w:rsidRPr="00D353BB" w:rsidRDefault="00511FFE" w:rsidP="00D353BB">
                      <w:pPr>
                        <w:rPr>
                          <w:b/>
                          <w:bCs/>
                        </w:rPr>
                      </w:pPr>
                      <w:r w:rsidRPr="00D353BB">
                        <w:rPr>
                          <w:b/>
                          <w:bCs/>
                        </w:rPr>
                        <w:t>Family / household</w:t>
                      </w:r>
                    </w:p>
                    <w:p w14:paraId="7D65D224" w14:textId="51E13553" w:rsidR="00511FFE" w:rsidRDefault="00D353BB" w:rsidP="00310754">
                      <w:pPr>
                        <w:pStyle w:val="ListParagraph"/>
                        <w:numPr>
                          <w:ilvl w:val="0"/>
                          <w:numId w:val="18"/>
                        </w:numPr>
                      </w:pPr>
                      <w:r>
                        <w:t xml:space="preserve"> </w:t>
                      </w:r>
                    </w:p>
                    <w:p w14:paraId="3C7B4231" w14:textId="3BF3724F" w:rsidR="00D353BB" w:rsidRDefault="00D353BB" w:rsidP="00310754">
                      <w:pPr>
                        <w:pStyle w:val="ListParagraph"/>
                        <w:numPr>
                          <w:ilvl w:val="0"/>
                          <w:numId w:val="18"/>
                        </w:numPr>
                      </w:pPr>
                      <w:r>
                        <w:t xml:space="preserve"> </w:t>
                      </w:r>
                    </w:p>
                    <w:p w14:paraId="410A109E" w14:textId="6EB3FA76" w:rsidR="00D353BB" w:rsidRDefault="00D353BB" w:rsidP="00310754">
                      <w:pPr>
                        <w:pStyle w:val="ListParagraph"/>
                        <w:numPr>
                          <w:ilvl w:val="0"/>
                          <w:numId w:val="18"/>
                        </w:numPr>
                      </w:pPr>
                      <w:r>
                        <w:t xml:space="preserve"> </w:t>
                      </w:r>
                    </w:p>
                    <w:p w14:paraId="725EF29C" w14:textId="6D9E3EBA" w:rsidR="00D353BB" w:rsidRDefault="00D353BB" w:rsidP="00310754">
                      <w:pPr>
                        <w:pStyle w:val="ListParagraph"/>
                        <w:numPr>
                          <w:ilvl w:val="0"/>
                          <w:numId w:val="18"/>
                        </w:numPr>
                      </w:pPr>
                      <w:r>
                        <w:t xml:space="preserve"> </w:t>
                      </w:r>
                    </w:p>
                    <w:p w14:paraId="6B7532AD" w14:textId="77777777" w:rsidR="007F6EBE" w:rsidRPr="00791C58" w:rsidRDefault="007F6EBE" w:rsidP="00310754">
                      <w:pPr>
                        <w:pStyle w:val="ListParagraph"/>
                        <w:numPr>
                          <w:ilvl w:val="0"/>
                          <w:numId w:val="18"/>
                        </w:numPr>
                      </w:pPr>
                    </w:p>
                  </w:txbxContent>
                </v:textbox>
                <w10:wrap type="square"/>
              </v:shape>
            </w:pict>
          </mc:Fallback>
        </mc:AlternateContent>
      </w:r>
      <w:r>
        <w:rPr>
          <w:noProof/>
        </w:rPr>
        <mc:AlternateContent>
          <mc:Choice Requires="wps">
            <w:drawing>
              <wp:anchor distT="0" distB="0" distL="114300" distR="114300" simplePos="0" relativeHeight="251658248" behindDoc="0" locked="0" layoutInCell="1" allowOverlap="1" wp14:anchorId="019E1B9B" wp14:editId="266CFE04">
                <wp:simplePos x="0" y="0"/>
                <wp:positionH relativeFrom="column">
                  <wp:posOffset>4636456</wp:posOffset>
                </wp:positionH>
                <wp:positionV relativeFrom="paragraph">
                  <wp:posOffset>4390191</wp:posOffset>
                </wp:positionV>
                <wp:extent cx="4257675" cy="1657350"/>
                <wp:effectExtent l="0" t="0" r="9525" b="19050"/>
                <wp:wrapSquare wrapText="bothSides"/>
                <wp:docPr id="480517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657350"/>
                        </a:xfrm>
                        <a:prstGeom prst="rect">
                          <a:avLst/>
                        </a:prstGeom>
                        <a:solidFill>
                          <a:schemeClr val="accent2">
                            <a:lumMod val="60000"/>
                            <a:lumOff val="40000"/>
                          </a:schemeClr>
                        </a:solidFill>
                        <a:ln w="9525">
                          <a:solidFill>
                            <a:srgbClr val="000000"/>
                          </a:solidFill>
                          <a:miter lim="800000"/>
                          <a:headEnd/>
                          <a:tailEnd/>
                        </a:ln>
                      </wps:spPr>
                      <wps:txbx>
                        <w:txbxContent>
                          <w:p w14:paraId="463BAE9B" w14:textId="77777777" w:rsidR="00511FFE" w:rsidRDefault="00511FFE" w:rsidP="00511FFE">
                            <w:pPr>
                              <w:rPr>
                                <w:b/>
                                <w:bCs/>
                              </w:rPr>
                            </w:pPr>
                            <w:r w:rsidRPr="00791C58">
                              <w:rPr>
                                <w:b/>
                                <w:bCs/>
                              </w:rPr>
                              <w:t>Community</w:t>
                            </w:r>
                          </w:p>
                          <w:p w14:paraId="4905DE62" w14:textId="56244E1C" w:rsidR="00D353BB" w:rsidRDefault="00D353BB" w:rsidP="00310754">
                            <w:pPr>
                              <w:pStyle w:val="ListParagraph"/>
                              <w:numPr>
                                <w:ilvl w:val="0"/>
                                <w:numId w:val="17"/>
                              </w:numPr>
                              <w:rPr>
                                <w:b/>
                                <w:bCs/>
                              </w:rPr>
                            </w:pPr>
                            <w:r>
                              <w:rPr>
                                <w:b/>
                                <w:bCs/>
                              </w:rPr>
                              <w:t xml:space="preserve">  </w:t>
                            </w:r>
                          </w:p>
                          <w:p w14:paraId="344FEA71" w14:textId="394C6235" w:rsidR="00D353BB" w:rsidRDefault="00D353BB" w:rsidP="00310754">
                            <w:pPr>
                              <w:pStyle w:val="ListParagraph"/>
                              <w:numPr>
                                <w:ilvl w:val="0"/>
                                <w:numId w:val="17"/>
                              </w:numPr>
                              <w:rPr>
                                <w:b/>
                                <w:bCs/>
                              </w:rPr>
                            </w:pPr>
                            <w:r>
                              <w:rPr>
                                <w:b/>
                                <w:bCs/>
                              </w:rPr>
                              <w:t xml:space="preserve"> </w:t>
                            </w:r>
                          </w:p>
                          <w:p w14:paraId="79A947D9" w14:textId="0152B84D" w:rsidR="00D353BB" w:rsidRDefault="00D353BB" w:rsidP="00310754">
                            <w:pPr>
                              <w:pStyle w:val="ListParagraph"/>
                              <w:numPr>
                                <w:ilvl w:val="0"/>
                                <w:numId w:val="17"/>
                              </w:numPr>
                              <w:rPr>
                                <w:b/>
                                <w:bCs/>
                              </w:rPr>
                            </w:pPr>
                            <w:r>
                              <w:rPr>
                                <w:b/>
                                <w:bCs/>
                              </w:rPr>
                              <w:t xml:space="preserve"> </w:t>
                            </w:r>
                          </w:p>
                          <w:p w14:paraId="31838F1F" w14:textId="37347D4C" w:rsidR="00D353BB" w:rsidRDefault="00D353BB" w:rsidP="00310754">
                            <w:pPr>
                              <w:pStyle w:val="ListParagraph"/>
                              <w:numPr>
                                <w:ilvl w:val="0"/>
                                <w:numId w:val="17"/>
                              </w:numPr>
                              <w:rPr>
                                <w:b/>
                                <w:bCs/>
                              </w:rPr>
                            </w:pPr>
                            <w:r>
                              <w:rPr>
                                <w:b/>
                                <w:bCs/>
                              </w:rPr>
                              <w:t xml:space="preserve"> </w:t>
                            </w:r>
                          </w:p>
                          <w:p w14:paraId="3A6ABEC1" w14:textId="77777777" w:rsidR="00D353BB" w:rsidRPr="00D353BB" w:rsidRDefault="00D353BB" w:rsidP="00310754">
                            <w:pPr>
                              <w:pStyle w:val="ListParagraph"/>
                              <w:numPr>
                                <w:ilvl w:val="0"/>
                                <w:numId w:val="17"/>
                              </w:numPr>
                              <w:rPr>
                                <w:b/>
                                <w:bCs/>
                              </w:rPr>
                            </w:pPr>
                          </w:p>
                          <w:p w14:paraId="6D7DEA1C" w14:textId="3C14861F" w:rsidR="00511FFE" w:rsidRDefault="00511FFE" w:rsidP="00511FFE"/>
                          <w:p w14:paraId="1068C9A6" w14:textId="77777777" w:rsidR="007F6EBE" w:rsidRPr="00791C58" w:rsidRDefault="007F6EBE" w:rsidP="00511FFE"/>
                        </w:txbxContent>
                      </wps:txbx>
                      <wps:bodyPr rot="0" vert="horz" wrap="square" lIns="91440" tIns="45720" rIns="91440" bIns="45720" anchor="t" anchorCtr="0">
                        <a:noAutofit/>
                      </wps:bodyPr>
                    </wps:wsp>
                  </a:graphicData>
                </a:graphic>
              </wp:anchor>
            </w:drawing>
          </mc:Choice>
          <mc:Fallback>
            <w:pict>
              <v:shape w14:anchorId="019E1B9B" id="_x0000_s1037" type="#_x0000_t202" style="position:absolute;margin-left:365.1pt;margin-top:345.7pt;width:335.25pt;height:13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" fillcolor="#90def6 [1941]">
                <v:textbox>
                  <w:txbxContent>
                    <w:p w14:paraId="463BAE9B" w14:textId="77777777" w:rsidR="00511FFE" w:rsidRDefault="00511FFE" w:rsidP="00511FFE">
                      <w:pPr>
                        <w:rPr>
                          <w:b/>
                          <w:bCs/>
                        </w:rPr>
                      </w:pPr>
                      <w:r w:rsidRPr="00791C58">
                        <w:rPr>
                          <w:b/>
                          <w:bCs/>
                        </w:rPr>
                        <w:t>Community</w:t>
                      </w:r>
                    </w:p>
                    <w:p w14:paraId="4905DE62" w14:textId="56244E1C" w:rsidR="00D353BB" w:rsidRDefault="00D353BB" w:rsidP="00310754">
                      <w:pPr>
                        <w:pStyle w:val="ListParagraph"/>
                        <w:numPr>
                          <w:ilvl w:val="0"/>
                          <w:numId w:val="17"/>
                        </w:numPr>
                        <w:rPr>
                          <w:b/>
                          <w:bCs/>
                        </w:rPr>
                      </w:pPr>
                      <w:r>
                        <w:rPr>
                          <w:b/>
                          <w:bCs/>
                        </w:rPr>
                        <w:t xml:space="preserve">  </w:t>
                      </w:r>
                    </w:p>
                    <w:p w14:paraId="344FEA71" w14:textId="394C6235" w:rsidR="00D353BB" w:rsidRDefault="00D353BB" w:rsidP="00310754">
                      <w:pPr>
                        <w:pStyle w:val="ListParagraph"/>
                        <w:numPr>
                          <w:ilvl w:val="0"/>
                          <w:numId w:val="17"/>
                        </w:numPr>
                        <w:rPr>
                          <w:b/>
                          <w:bCs/>
                        </w:rPr>
                      </w:pPr>
                      <w:r>
                        <w:rPr>
                          <w:b/>
                          <w:bCs/>
                        </w:rPr>
                        <w:t xml:space="preserve"> </w:t>
                      </w:r>
                    </w:p>
                    <w:p w14:paraId="79A947D9" w14:textId="0152B84D" w:rsidR="00D353BB" w:rsidRDefault="00D353BB" w:rsidP="00310754">
                      <w:pPr>
                        <w:pStyle w:val="ListParagraph"/>
                        <w:numPr>
                          <w:ilvl w:val="0"/>
                          <w:numId w:val="17"/>
                        </w:numPr>
                        <w:rPr>
                          <w:b/>
                          <w:bCs/>
                        </w:rPr>
                      </w:pPr>
                      <w:r>
                        <w:rPr>
                          <w:b/>
                          <w:bCs/>
                        </w:rPr>
                        <w:t xml:space="preserve"> </w:t>
                      </w:r>
                    </w:p>
                    <w:p w14:paraId="31838F1F" w14:textId="37347D4C" w:rsidR="00D353BB" w:rsidRDefault="00D353BB" w:rsidP="00310754">
                      <w:pPr>
                        <w:pStyle w:val="ListParagraph"/>
                        <w:numPr>
                          <w:ilvl w:val="0"/>
                          <w:numId w:val="17"/>
                        </w:numPr>
                        <w:rPr>
                          <w:b/>
                          <w:bCs/>
                        </w:rPr>
                      </w:pPr>
                      <w:r>
                        <w:rPr>
                          <w:b/>
                          <w:bCs/>
                        </w:rPr>
                        <w:t xml:space="preserve"> </w:t>
                      </w:r>
                    </w:p>
                    <w:p w14:paraId="3A6ABEC1" w14:textId="77777777" w:rsidR="00D353BB" w:rsidRPr="00D353BB" w:rsidRDefault="00D353BB" w:rsidP="00310754">
                      <w:pPr>
                        <w:pStyle w:val="ListParagraph"/>
                        <w:numPr>
                          <w:ilvl w:val="0"/>
                          <w:numId w:val="17"/>
                        </w:numPr>
                        <w:rPr>
                          <w:b/>
                          <w:bCs/>
                        </w:rPr>
                      </w:pPr>
                    </w:p>
                    <w:p w14:paraId="6D7DEA1C" w14:textId="3C14861F" w:rsidR="00511FFE" w:rsidRDefault="00511FFE" w:rsidP="00511FFE"/>
                    <w:p w14:paraId="1068C9A6" w14:textId="77777777" w:rsidR="007F6EBE" w:rsidRPr="00791C58" w:rsidRDefault="007F6EBE" w:rsidP="00511FFE"/>
                  </w:txbxContent>
                </v:textbox>
                <w10:wrap type="square"/>
              </v:shape>
            </w:pict>
          </mc:Fallback>
        </mc:AlternateContent>
      </w:r>
      <w:r>
        <w:rPr>
          <w:noProof/>
        </w:rPr>
        <mc:AlternateContent>
          <mc:Choice Requires="wps">
            <w:drawing>
              <wp:anchor distT="0" distB="0" distL="114300" distR="114300" simplePos="0" relativeHeight="251658246" behindDoc="0" locked="0" layoutInCell="1" allowOverlap="1" wp14:anchorId="7057B4D5" wp14:editId="4CD0E710">
                <wp:simplePos x="0" y="0"/>
                <wp:positionH relativeFrom="column">
                  <wp:posOffset>4759300</wp:posOffset>
                </wp:positionH>
                <wp:positionV relativeFrom="paragraph">
                  <wp:posOffset>707657</wp:posOffset>
                </wp:positionV>
                <wp:extent cx="4591050" cy="1486535"/>
                <wp:effectExtent l="0" t="0" r="19050" b="15875"/>
                <wp:wrapSquare wrapText="bothSides"/>
                <wp:docPr id="432656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86535"/>
                        </a:xfrm>
                        <a:prstGeom prst="rect">
                          <a:avLst/>
                        </a:prstGeom>
                        <a:solidFill>
                          <a:schemeClr val="accent2">
                            <a:lumMod val="75000"/>
                          </a:schemeClr>
                        </a:solidFill>
                        <a:ln w="9525">
                          <a:solidFill>
                            <a:srgbClr val="000000"/>
                          </a:solidFill>
                          <a:miter lim="800000"/>
                          <a:headEnd/>
                          <a:tailEnd/>
                        </a:ln>
                      </wps:spPr>
                      <wps:txbx>
                        <w:txbxContent>
                          <w:p w14:paraId="2DABDFFF" w14:textId="77777777" w:rsidR="00511FFE" w:rsidRDefault="00511FFE" w:rsidP="00511FFE">
                            <w:pPr>
                              <w:rPr>
                                <w:b/>
                                <w:bCs/>
                              </w:rPr>
                            </w:pPr>
                            <w:r w:rsidRPr="00791C58">
                              <w:rPr>
                                <w:b/>
                                <w:bCs/>
                              </w:rPr>
                              <w:t>Individual</w:t>
                            </w:r>
                          </w:p>
                          <w:p w14:paraId="0CB0B373" w14:textId="614BCDDA" w:rsidR="0081112B" w:rsidRDefault="0081112B" w:rsidP="00310754">
                            <w:pPr>
                              <w:pStyle w:val="ListParagraph"/>
                              <w:numPr>
                                <w:ilvl w:val="0"/>
                                <w:numId w:val="19"/>
                              </w:numPr>
                              <w:rPr>
                                <w:b/>
                                <w:bCs/>
                              </w:rPr>
                            </w:pPr>
                            <w:r>
                              <w:rPr>
                                <w:b/>
                                <w:bCs/>
                              </w:rPr>
                              <w:t xml:space="preserve"> </w:t>
                            </w:r>
                          </w:p>
                          <w:p w14:paraId="7513AD4F" w14:textId="6AC39D1B" w:rsidR="0081112B" w:rsidRDefault="0081112B" w:rsidP="00310754">
                            <w:pPr>
                              <w:pStyle w:val="ListParagraph"/>
                              <w:numPr>
                                <w:ilvl w:val="0"/>
                                <w:numId w:val="19"/>
                              </w:numPr>
                              <w:rPr>
                                <w:b/>
                                <w:bCs/>
                              </w:rPr>
                            </w:pPr>
                            <w:r>
                              <w:rPr>
                                <w:b/>
                                <w:bCs/>
                              </w:rPr>
                              <w:t xml:space="preserve"> </w:t>
                            </w:r>
                          </w:p>
                          <w:p w14:paraId="7FF2E750" w14:textId="5718E133" w:rsidR="0081112B" w:rsidRDefault="0081112B" w:rsidP="00310754">
                            <w:pPr>
                              <w:pStyle w:val="ListParagraph"/>
                              <w:numPr>
                                <w:ilvl w:val="0"/>
                                <w:numId w:val="19"/>
                              </w:numPr>
                              <w:rPr>
                                <w:b/>
                                <w:bCs/>
                              </w:rPr>
                            </w:pPr>
                            <w:r>
                              <w:rPr>
                                <w:b/>
                                <w:bCs/>
                              </w:rPr>
                              <w:t xml:space="preserve"> </w:t>
                            </w:r>
                          </w:p>
                          <w:p w14:paraId="1522E5F2" w14:textId="0F4BED5D" w:rsidR="0081112B" w:rsidRDefault="0081112B" w:rsidP="00310754">
                            <w:pPr>
                              <w:pStyle w:val="ListParagraph"/>
                              <w:numPr>
                                <w:ilvl w:val="0"/>
                                <w:numId w:val="19"/>
                              </w:numPr>
                              <w:rPr>
                                <w:b/>
                                <w:bCs/>
                              </w:rPr>
                            </w:pPr>
                            <w:r>
                              <w:rPr>
                                <w:b/>
                                <w:bCs/>
                              </w:rPr>
                              <w:t xml:space="preserve"> </w:t>
                            </w:r>
                          </w:p>
                          <w:p w14:paraId="63325066" w14:textId="77777777" w:rsidR="007F6EBE" w:rsidRPr="0081112B" w:rsidRDefault="007F6EBE" w:rsidP="00310754">
                            <w:pPr>
                              <w:pStyle w:val="ListParagraph"/>
                              <w:numPr>
                                <w:ilvl w:val="0"/>
                                <w:numId w:val="19"/>
                              </w:numPr>
                              <w:rPr>
                                <w:b/>
                                <w:bCs/>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057B4D5" id="_x0000_s1038" type="#_x0000_t202" style="position:absolute;margin-left:374.75pt;margin-top:55.7pt;width:361.5pt;height:117.0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" fillcolor="#11a8d6 [2405]">
                <v:textbox style="mso-fit-shape-to-text:t">
                  <w:txbxContent>
                    <w:p w14:paraId="2DABDFFF" w14:textId="77777777" w:rsidR="00511FFE" w:rsidRDefault="00511FFE" w:rsidP="00511FFE">
                      <w:pPr>
                        <w:rPr>
                          <w:b/>
                          <w:bCs/>
                        </w:rPr>
                      </w:pPr>
                      <w:r w:rsidRPr="00791C58">
                        <w:rPr>
                          <w:b/>
                          <w:bCs/>
                        </w:rPr>
                        <w:t>Individual</w:t>
                      </w:r>
                    </w:p>
                    <w:p w14:paraId="0CB0B373" w14:textId="614BCDDA" w:rsidR="0081112B" w:rsidRDefault="0081112B" w:rsidP="00310754">
                      <w:pPr>
                        <w:pStyle w:val="ListParagraph"/>
                        <w:numPr>
                          <w:ilvl w:val="0"/>
                          <w:numId w:val="19"/>
                        </w:numPr>
                        <w:rPr>
                          <w:b/>
                          <w:bCs/>
                        </w:rPr>
                      </w:pPr>
                      <w:r>
                        <w:rPr>
                          <w:b/>
                          <w:bCs/>
                        </w:rPr>
                        <w:t xml:space="preserve"> </w:t>
                      </w:r>
                    </w:p>
                    <w:p w14:paraId="7513AD4F" w14:textId="6AC39D1B" w:rsidR="0081112B" w:rsidRDefault="0081112B" w:rsidP="00310754">
                      <w:pPr>
                        <w:pStyle w:val="ListParagraph"/>
                        <w:numPr>
                          <w:ilvl w:val="0"/>
                          <w:numId w:val="19"/>
                        </w:numPr>
                        <w:rPr>
                          <w:b/>
                          <w:bCs/>
                        </w:rPr>
                      </w:pPr>
                      <w:r>
                        <w:rPr>
                          <w:b/>
                          <w:bCs/>
                        </w:rPr>
                        <w:t xml:space="preserve"> </w:t>
                      </w:r>
                    </w:p>
                    <w:p w14:paraId="7FF2E750" w14:textId="5718E133" w:rsidR="0081112B" w:rsidRDefault="0081112B" w:rsidP="00310754">
                      <w:pPr>
                        <w:pStyle w:val="ListParagraph"/>
                        <w:numPr>
                          <w:ilvl w:val="0"/>
                          <w:numId w:val="19"/>
                        </w:numPr>
                        <w:rPr>
                          <w:b/>
                          <w:bCs/>
                        </w:rPr>
                      </w:pPr>
                      <w:r>
                        <w:rPr>
                          <w:b/>
                          <w:bCs/>
                        </w:rPr>
                        <w:t xml:space="preserve"> </w:t>
                      </w:r>
                    </w:p>
                    <w:p w14:paraId="1522E5F2" w14:textId="0F4BED5D" w:rsidR="0081112B" w:rsidRDefault="0081112B" w:rsidP="00310754">
                      <w:pPr>
                        <w:pStyle w:val="ListParagraph"/>
                        <w:numPr>
                          <w:ilvl w:val="0"/>
                          <w:numId w:val="19"/>
                        </w:numPr>
                        <w:rPr>
                          <w:b/>
                          <w:bCs/>
                        </w:rPr>
                      </w:pPr>
                      <w:r>
                        <w:rPr>
                          <w:b/>
                          <w:bCs/>
                        </w:rPr>
                        <w:t xml:space="preserve"> </w:t>
                      </w:r>
                    </w:p>
                    <w:p w14:paraId="63325066" w14:textId="77777777" w:rsidR="007F6EBE" w:rsidRPr="0081112B" w:rsidRDefault="007F6EBE" w:rsidP="00310754">
                      <w:pPr>
                        <w:pStyle w:val="ListParagraph"/>
                        <w:numPr>
                          <w:ilvl w:val="0"/>
                          <w:numId w:val="19"/>
                        </w:numPr>
                        <w:rPr>
                          <w:b/>
                          <w:bCs/>
                        </w:rPr>
                      </w:pPr>
                    </w:p>
                  </w:txbxContent>
                </v:textbox>
                <w10:wrap type="square"/>
              </v:shape>
            </w:pict>
          </mc:Fallback>
        </mc:AlternateContent>
      </w:r>
      <w:r w:rsidR="00073634">
        <w:rPr>
          <w:noProof/>
        </w:rPr>
        <mc:AlternateContent>
          <mc:Choice Requires="wps">
            <w:drawing>
              <wp:anchor distT="0" distB="0" distL="114300" distR="114300" simplePos="0" relativeHeight="251658251" behindDoc="0" locked="0" layoutInCell="1" allowOverlap="1" wp14:anchorId="48F66DB8" wp14:editId="1E3BB349">
                <wp:simplePos x="0" y="0"/>
                <wp:positionH relativeFrom="column">
                  <wp:posOffset>3511442</wp:posOffset>
                </wp:positionH>
                <wp:positionV relativeFrom="paragraph">
                  <wp:posOffset>-9971</wp:posOffset>
                </wp:positionV>
                <wp:extent cx="5729267" cy="572494"/>
                <wp:effectExtent l="0" t="0" r="11430" b="12065"/>
                <wp:wrapNone/>
                <wp:docPr id="744601711" name="Text Box 17"/>
                <wp:cNvGraphicFramePr/>
                <a:graphic xmlns:a="http://schemas.openxmlformats.org/drawingml/2006/main">
                  <a:graphicData uri="http://schemas.microsoft.com/office/word/2010/wordprocessingShape">
                    <wps:wsp>
                      <wps:cNvSpPr txBox="1"/>
                      <wps:spPr>
                        <a:xfrm>
                          <a:off x="0" y="0"/>
                          <a:ext cx="5729267" cy="572494"/>
                        </a:xfrm>
                        <a:prstGeom prst="rect">
                          <a:avLst/>
                        </a:prstGeom>
                        <a:solidFill>
                          <a:schemeClr val="accent2">
                            <a:lumMod val="50000"/>
                          </a:schemeClr>
                        </a:solidFill>
                        <a:ln w="12700">
                          <a:solidFill>
                            <a:prstClr val="black"/>
                          </a:solidFill>
                        </a:ln>
                      </wps:spPr>
                      <wps:txbx>
                        <w:txbxContent>
                          <w:p w14:paraId="41786AA3" w14:textId="109D9738" w:rsidR="00073634" w:rsidRPr="000D1A5B" w:rsidRDefault="00073634">
                            <w:pPr>
                              <w:rPr>
                                <w:color w:val="FFFFFF" w:themeColor="background1"/>
                              </w:rPr>
                            </w:pPr>
                            <w:r w:rsidRPr="000D1A5B">
                              <w:rPr>
                                <w:color w:val="FFFFFF" w:themeColor="background1"/>
                              </w:rPr>
                              <w:t xml:space="preserve">Use this template to identify factors at each layer of the </w:t>
                            </w:r>
                            <w:r w:rsidR="002F6449" w:rsidRPr="000D1A5B">
                              <w:rPr>
                                <w:color w:val="FFFFFF" w:themeColor="background1"/>
                              </w:rPr>
                              <w:t>ecosystem that impact the need and access to disability supports for people with disability in your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F66DB8" id="_x0000_s1039" type="#_x0000_t202" style="position:absolute;margin-left:276.5pt;margin-top:-.8pt;width:451.1pt;height:45.1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" fillcolor="#0b6f8e [1605]" strokeweight="1pt">
                <v:textbox>
                  <w:txbxContent>
                    <w:p w14:paraId="41786AA3" w14:textId="109D9738" w:rsidR="00073634" w:rsidRPr="000D1A5B" w:rsidRDefault="00073634">
                      <w:pPr>
                        <w:rPr>
                          <w:color w:val="FFFFFF" w:themeColor="background1"/>
                        </w:rPr>
                      </w:pPr>
                      <w:r w:rsidRPr="000D1A5B">
                        <w:rPr>
                          <w:color w:val="FFFFFF" w:themeColor="background1"/>
                        </w:rPr>
                        <w:t xml:space="preserve">Use this template to identify factors at each layer of the </w:t>
                      </w:r>
                      <w:r w:rsidR="002F6449" w:rsidRPr="000D1A5B">
                        <w:rPr>
                          <w:color w:val="FFFFFF" w:themeColor="background1"/>
                        </w:rPr>
                        <w:t>ecosystem that impact the need and access to disability supports for people with disability in your context.</w:t>
                      </w:r>
                    </w:p>
                  </w:txbxContent>
                </v:textbox>
              </v:shape>
            </w:pict>
          </mc:Fallback>
        </mc:AlternateContent>
      </w:r>
      <w:r w:rsidR="008B52AC">
        <w:t>Appendix A</w:t>
      </w:r>
      <w:r w:rsidR="007F55A3">
        <w:t>:</w:t>
      </w:r>
      <w:r w:rsidR="008B52AC">
        <w:t xml:space="preserve"> Disability </w:t>
      </w:r>
      <w:r w:rsidR="008B52AC" w:rsidRPr="00633ADF">
        <w:t>support</w:t>
      </w:r>
      <w:r w:rsidR="008B52AC">
        <w:t xml:space="preserve"> ecosystem template</w:t>
      </w:r>
      <w:bookmarkEnd w:id="19"/>
      <w:r w:rsidR="00DC3D26" w:rsidRPr="005E6EA5">
        <w:rPr>
          <w:noProof/>
        </w:rPr>
        <mc:AlternateContent>
          <mc:Choice Requires="wpg">
            <w:drawing>
              <wp:anchor distT="0" distB="0" distL="114300" distR="114300" simplePos="0" relativeHeight="251658259" behindDoc="0" locked="0" layoutInCell="1" allowOverlap="1" wp14:anchorId="7E05FD20" wp14:editId="218A813F">
                <wp:simplePos x="0" y="0"/>
                <wp:positionH relativeFrom="column">
                  <wp:posOffset>-224790</wp:posOffset>
                </wp:positionH>
                <wp:positionV relativeFrom="paragraph">
                  <wp:posOffset>491490</wp:posOffset>
                </wp:positionV>
                <wp:extent cx="4989830" cy="5149215"/>
                <wp:effectExtent l="38100" t="38100" r="39370" b="32385"/>
                <wp:wrapNone/>
                <wp:docPr id="5" name="Group 4" descr="The ecosystem diagram of 6 concentric circles as used earlier in document. This one has the individual, household and community circles highlighted">
                  <a:extLst xmlns:a="http://schemas.openxmlformats.org/drawingml/2006/main">
                    <a:ext uri="{FF2B5EF4-FFF2-40B4-BE49-F238E27FC236}">
                      <a16:creationId xmlns:a16="http://schemas.microsoft.com/office/drawing/2014/main" id="{4889C3F9-EF57-A329-D97B-B9BCB59D4A9E}"/>
                    </a:ext>
                  </a:extLst>
                </wp:docPr>
                <wp:cNvGraphicFramePr/>
                <a:graphic xmlns:a="http://schemas.openxmlformats.org/drawingml/2006/main">
                  <a:graphicData uri="http://schemas.microsoft.com/office/word/2010/wordprocessingGroup">
                    <wpg:wgp>
                      <wpg:cNvGrpSpPr/>
                      <wpg:grpSpPr>
                        <a:xfrm rot="10800000">
                          <a:off x="0" y="0"/>
                          <a:ext cx="4989830" cy="5149215"/>
                          <a:chOff x="0" y="0"/>
                          <a:chExt cx="4963796" cy="4963795"/>
                        </a:xfrm>
                      </wpg:grpSpPr>
                      <wpg:grpSp>
                        <wpg:cNvPr id="1756975343" name="Group 1756975343">
                          <a:extLst>
                            <a:ext uri="{FF2B5EF4-FFF2-40B4-BE49-F238E27FC236}">
                              <a16:creationId xmlns:a16="http://schemas.microsoft.com/office/drawing/2014/main" id="{BC827633-55FA-B751-1F5C-4CFB819A3E38}"/>
                            </a:ext>
                          </a:extLst>
                        </wpg:cNvPr>
                        <wpg:cNvGrpSpPr/>
                        <wpg:grpSpPr>
                          <a:xfrm>
                            <a:off x="0" y="0"/>
                            <a:ext cx="4963796" cy="4963795"/>
                            <a:chOff x="0" y="0"/>
                            <a:chExt cx="4963796" cy="4963795"/>
                          </a:xfrm>
                          <a:scene3d>
                            <a:camera prst="orthographicFront"/>
                            <a:lightRig rig="flat" dir="t"/>
                          </a:scene3d>
                        </wpg:grpSpPr>
                        <wps:wsp>
                          <wps:cNvPr id="1315686058" name="Oval 1315686058">
                            <a:extLst>
                              <a:ext uri="{FF2B5EF4-FFF2-40B4-BE49-F238E27FC236}">
                                <a16:creationId xmlns:a16="http://schemas.microsoft.com/office/drawing/2014/main" id="{9495A277-D791-F785-783F-A0AC6E0310CE}"/>
                              </a:ext>
                            </a:extLst>
                          </wps:cNvPr>
                          <wps:cNvSpPr/>
                          <wps:spPr>
                            <a:xfrm>
                              <a:off x="0" y="0"/>
                              <a:ext cx="4963796" cy="4963795"/>
                            </a:xfrm>
                            <a:prstGeom prst="ellipse">
                              <a:avLst/>
                            </a:prstGeom>
                            <a:solidFill>
                              <a:schemeClr val="bg1">
                                <a:lumMod val="95000"/>
                              </a:schemeClr>
                            </a:solidFill>
                            <a:ln>
                              <a:solidFill>
                                <a:schemeClr val="bg1">
                                  <a:lumMod val="50000"/>
                                </a:schemeClr>
                              </a:solidFill>
                            </a:ln>
                            <a:effectLst/>
                            <a:sp3d prstMaterial="dkEdge">
                              <a:bevelT w="8200" h="38100"/>
                            </a:sp3d>
                          </wps:spPr>
                          <wps:bodyPr/>
                        </wps:wsp>
                        <wps:wsp>
                          <wps:cNvPr id="559170278" name="Oval 4">
                            <a:extLst>
                              <a:ext uri="{FF2B5EF4-FFF2-40B4-BE49-F238E27FC236}">
                                <a16:creationId xmlns:a16="http://schemas.microsoft.com/office/drawing/2014/main" id="{AA38A76E-8842-38A3-9D3B-4589B0BE2606}"/>
                              </a:ext>
                            </a:extLst>
                          </wps:cNvPr>
                          <wps:cNvSpPr txBox="1"/>
                          <wps:spPr>
                            <a:xfrm rot="10800000">
                              <a:off x="1420590" y="337081"/>
                              <a:ext cx="1979848" cy="283396"/>
                            </a:xfrm>
                            <a:prstGeom prst="rect">
                              <a:avLst/>
                            </a:prstGeom>
                            <a:noFill/>
                            <a:ln>
                              <a:noFill/>
                            </a:ln>
                            <a:effectLst/>
                            <a:sp3d/>
                          </wps:spPr>
                          <wps:txbx>
                            <w:txbxContent>
                              <w:p w14:paraId="1146F755"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Contextual factors</w:t>
                                </w:r>
                              </w:p>
                            </w:txbxContent>
                          </wps:txbx>
                          <wps:bodyPr spcFirstLastPara="0" vert="horz" wrap="square" lIns="85344" tIns="85344" rIns="85344" bIns="85344" numCol="1" spcCol="1270" anchor="ctr" anchorCtr="0">
                            <a:noAutofit/>
                          </wps:bodyPr>
                        </wps:wsp>
                      </wpg:grpSp>
                      <wpg:grpSp>
                        <wpg:cNvPr id="1966046780" name="Group 1966046780">
                          <a:extLst>
                            <a:ext uri="{FF2B5EF4-FFF2-40B4-BE49-F238E27FC236}">
                              <a16:creationId xmlns:a16="http://schemas.microsoft.com/office/drawing/2014/main" id="{5EC15242-5143-1F01-F26D-62ADD26A5956}"/>
                            </a:ext>
                          </a:extLst>
                        </wpg:cNvPr>
                        <wpg:cNvGrpSpPr/>
                        <wpg:grpSpPr>
                          <a:xfrm>
                            <a:off x="372284" y="744570"/>
                            <a:ext cx="4219225" cy="4219225"/>
                            <a:chOff x="372284" y="744570"/>
                            <a:chExt cx="4219225" cy="4219225"/>
                          </a:xfrm>
                          <a:scene3d>
                            <a:camera prst="orthographicFront"/>
                            <a:lightRig rig="flat" dir="t"/>
                          </a:scene3d>
                        </wpg:grpSpPr>
                        <wps:wsp>
                          <wps:cNvPr id="1917569639" name="Oval 1917569639">
                            <a:extLst>
                              <a:ext uri="{FF2B5EF4-FFF2-40B4-BE49-F238E27FC236}">
                                <a16:creationId xmlns:a16="http://schemas.microsoft.com/office/drawing/2014/main" id="{678C7B23-F063-441D-5750-2CB7E3B6849F}"/>
                              </a:ext>
                            </a:extLst>
                          </wps:cNvPr>
                          <wps:cNvSpPr/>
                          <wps:spPr>
                            <a:xfrm>
                              <a:off x="372284" y="744570"/>
                              <a:ext cx="4219225" cy="4219225"/>
                            </a:xfrm>
                            <a:prstGeom prst="ellipse">
                              <a:avLst/>
                            </a:prstGeom>
                            <a:solidFill>
                              <a:schemeClr val="bg1">
                                <a:lumMod val="95000"/>
                              </a:schemeClr>
                            </a:solidFill>
                            <a:ln>
                              <a:solidFill>
                                <a:schemeClr val="bg1">
                                  <a:lumMod val="50000"/>
                                </a:schemeClr>
                              </a:solidFill>
                            </a:ln>
                            <a:effectLst/>
                            <a:sp3d prstMaterial="dkEdge">
                              <a:bevelT w="8200" h="38100"/>
                            </a:sp3d>
                          </wps:spPr>
                          <wps:bodyPr/>
                        </wps:wsp>
                        <wps:wsp>
                          <wps:cNvPr id="2085409254" name="Oval 6">
                            <a:extLst>
                              <a:ext uri="{FF2B5EF4-FFF2-40B4-BE49-F238E27FC236}">
                                <a16:creationId xmlns:a16="http://schemas.microsoft.com/office/drawing/2014/main" id="{71B53A9D-162A-7544-379B-0491A97B8BDB}"/>
                              </a:ext>
                            </a:extLst>
                          </wps:cNvPr>
                          <wps:cNvSpPr txBox="1"/>
                          <wps:spPr>
                            <a:xfrm rot="10800000">
                              <a:off x="1450326" y="1072911"/>
                              <a:ext cx="1935302" cy="277020"/>
                            </a:xfrm>
                            <a:prstGeom prst="rect">
                              <a:avLst/>
                            </a:prstGeom>
                            <a:noFill/>
                            <a:ln>
                              <a:noFill/>
                            </a:ln>
                            <a:effectLst/>
                            <a:sp3d/>
                          </wps:spPr>
                          <wps:txbx>
                            <w:txbxContent>
                              <w:p w14:paraId="7B32CF63"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Governance and financing</w:t>
                                </w:r>
                              </w:p>
                            </w:txbxContent>
                          </wps:txbx>
                          <wps:bodyPr spcFirstLastPara="0" vert="horz" wrap="square" lIns="85344" tIns="85344" rIns="85344" bIns="85344" numCol="1" spcCol="1270" anchor="ctr" anchorCtr="0">
                            <a:noAutofit/>
                          </wps:bodyPr>
                        </wps:wsp>
                      </wpg:grpSp>
                      <wpg:grpSp>
                        <wpg:cNvPr id="1153744601" name="Group 1153744601">
                          <a:extLst>
                            <a:ext uri="{FF2B5EF4-FFF2-40B4-BE49-F238E27FC236}">
                              <a16:creationId xmlns:a16="http://schemas.microsoft.com/office/drawing/2014/main" id="{76C804BA-E806-BDF1-0ADB-B66E3529D8BB}"/>
                            </a:ext>
                          </a:extLst>
                        </wpg:cNvPr>
                        <wpg:cNvGrpSpPr/>
                        <wpg:grpSpPr>
                          <a:xfrm>
                            <a:off x="720342" y="1427059"/>
                            <a:ext cx="3474656" cy="3474656"/>
                            <a:chOff x="720342" y="1427059"/>
                            <a:chExt cx="3474656" cy="3474656"/>
                          </a:xfrm>
                          <a:scene3d>
                            <a:camera prst="orthographicFront"/>
                            <a:lightRig rig="flat" dir="t"/>
                          </a:scene3d>
                        </wpg:grpSpPr>
                        <wps:wsp>
                          <wps:cNvPr id="1394106976" name="Oval 1394106976">
                            <a:extLst>
                              <a:ext uri="{FF2B5EF4-FFF2-40B4-BE49-F238E27FC236}">
                                <a16:creationId xmlns:a16="http://schemas.microsoft.com/office/drawing/2014/main" id="{D3127293-D2EC-236F-5B47-A966CD721DA2}"/>
                              </a:ext>
                            </a:extLst>
                          </wps:cNvPr>
                          <wps:cNvSpPr/>
                          <wps:spPr>
                            <a:xfrm>
                              <a:off x="720342" y="1427059"/>
                              <a:ext cx="3474656" cy="3474656"/>
                            </a:xfrm>
                            <a:prstGeom prst="ellipse">
                              <a:avLst/>
                            </a:prstGeom>
                            <a:solidFill>
                              <a:schemeClr val="bg1">
                                <a:lumMod val="95000"/>
                              </a:schemeClr>
                            </a:solidFill>
                            <a:ln>
                              <a:solidFill>
                                <a:schemeClr val="bg1">
                                  <a:lumMod val="50000"/>
                                </a:schemeClr>
                              </a:solidFill>
                            </a:ln>
                            <a:effectLst/>
                            <a:sp3d prstMaterial="dkEdge">
                              <a:bevelT w="8200" h="38100"/>
                            </a:sp3d>
                          </wps:spPr>
                          <wps:bodyPr/>
                        </wps:wsp>
                        <wps:wsp>
                          <wps:cNvPr id="2033650215" name="Oval 8">
                            <a:extLst>
                              <a:ext uri="{FF2B5EF4-FFF2-40B4-BE49-F238E27FC236}">
                                <a16:creationId xmlns:a16="http://schemas.microsoft.com/office/drawing/2014/main" id="{B13D3A75-CE33-D6AD-A156-849B608FF42F}"/>
                              </a:ext>
                            </a:extLst>
                          </wps:cNvPr>
                          <wps:cNvSpPr txBox="1"/>
                          <wps:spPr>
                            <a:xfrm rot="10800000">
                              <a:off x="1465650" y="1754109"/>
                              <a:ext cx="1912534" cy="332841"/>
                            </a:xfrm>
                            <a:prstGeom prst="rect">
                              <a:avLst/>
                            </a:prstGeom>
                            <a:noFill/>
                            <a:ln>
                              <a:noFill/>
                            </a:ln>
                            <a:effectLst/>
                            <a:sp3d/>
                          </wps:spPr>
                          <wps:txbx>
                            <w:txbxContent>
                              <w:p w14:paraId="4389355B"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Services and organisations</w:t>
                                </w:r>
                              </w:p>
                            </w:txbxContent>
                          </wps:txbx>
                          <wps:bodyPr spcFirstLastPara="0" vert="horz" wrap="square" lIns="85344" tIns="85344" rIns="85344" bIns="85344" numCol="1" spcCol="1270" anchor="ctr" anchorCtr="0">
                            <a:noAutofit/>
                          </wps:bodyPr>
                        </wps:wsp>
                      </wpg:grpSp>
                      <wpg:grpSp>
                        <wpg:cNvPr id="880276669" name="Group 880276669">
                          <a:extLst>
                            <a:ext uri="{FF2B5EF4-FFF2-40B4-BE49-F238E27FC236}">
                              <a16:creationId xmlns:a16="http://schemas.microsoft.com/office/drawing/2014/main" id="{8DA79497-BE7D-04F4-3881-7FEEA57A8B8A}"/>
                            </a:ext>
                          </a:extLst>
                        </wpg:cNvPr>
                        <wpg:cNvGrpSpPr/>
                        <wpg:grpSpPr>
                          <a:xfrm>
                            <a:off x="1116853" y="2233708"/>
                            <a:ext cx="2730087" cy="2730087"/>
                            <a:chOff x="1116853" y="2233708"/>
                            <a:chExt cx="2730087" cy="2730087"/>
                          </a:xfrm>
                          <a:scene3d>
                            <a:camera prst="orthographicFront"/>
                            <a:lightRig rig="flat" dir="t"/>
                          </a:scene3d>
                        </wpg:grpSpPr>
                        <wps:wsp>
                          <wps:cNvPr id="2086648835" name="Oval 2086648835">
                            <a:extLst>
                              <a:ext uri="{FF2B5EF4-FFF2-40B4-BE49-F238E27FC236}">
                                <a16:creationId xmlns:a16="http://schemas.microsoft.com/office/drawing/2014/main" id="{9AAE55E4-BF4D-745D-3833-6736913BDB0F}"/>
                              </a:ext>
                            </a:extLst>
                          </wps:cNvPr>
                          <wps:cNvSpPr/>
                          <wps:spPr>
                            <a:xfrm>
                              <a:off x="1116853" y="2233708"/>
                              <a:ext cx="2730087" cy="2730087"/>
                            </a:xfrm>
                            <a:prstGeom prst="ellipse">
                              <a:avLst/>
                            </a:prstGeom>
                            <a:solidFill>
                              <a:schemeClr val="accent2">
                                <a:lumMod val="60000"/>
                                <a:lumOff val="40000"/>
                              </a:schemeClr>
                            </a:solidFill>
                            <a:ln>
                              <a:noFill/>
                            </a:ln>
                            <a:effectLst/>
                            <a:sp3d prstMaterial="dkEdge">
                              <a:bevelT w="8200" h="38100"/>
                            </a:sp3d>
                          </wps:spPr>
                          <wps:bodyPr/>
                        </wps:wsp>
                        <wps:wsp>
                          <wps:cNvPr id="946324224" name="Oval 10">
                            <a:extLst>
                              <a:ext uri="{FF2B5EF4-FFF2-40B4-BE49-F238E27FC236}">
                                <a16:creationId xmlns:a16="http://schemas.microsoft.com/office/drawing/2014/main" id="{5DD224D6-90AB-BF1B-D1D8-24EA1D2B2907}"/>
                              </a:ext>
                            </a:extLst>
                          </wps:cNvPr>
                          <wps:cNvSpPr txBox="1"/>
                          <wps:spPr>
                            <a:xfrm rot="10800000">
                              <a:off x="1489139" y="2566907"/>
                              <a:ext cx="1774408" cy="316223"/>
                            </a:xfrm>
                            <a:prstGeom prst="rect">
                              <a:avLst/>
                            </a:prstGeom>
                            <a:noFill/>
                            <a:ln>
                              <a:noFill/>
                            </a:ln>
                            <a:effectLst/>
                            <a:sp3d/>
                          </wps:spPr>
                          <wps:txbx>
                            <w:txbxContent>
                              <w:p w14:paraId="3F235CF6"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Community</w:t>
                                </w:r>
                              </w:p>
                            </w:txbxContent>
                          </wps:txbx>
                          <wps:bodyPr spcFirstLastPara="0" vert="horz" wrap="square" lIns="85344" tIns="85344" rIns="85344" bIns="85344" numCol="1" spcCol="1270" anchor="ctr" anchorCtr="0">
                            <a:noAutofit/>
                          </wps:bodyPr>
                        </wps:wsp>
                      </wpg:grpSp>
                      <wpg:grpSp>
                        <wpg:cNvPr id="323378331" name="Group 323378331">
                          <a:extLst>
                            <a:ext uri="{FF2B5EF4-FFF2-40B4-BE49-F238E27FC236}">
                              <a16:creationId xmlns:a16="http://schemas.microsoft.com/office/drawing/2014/main" id="{C145CA3D-30AE-082D-71ED-0C2FA55EE6EF}"/>
                            </a:ext>
                          </a:extLst>
                        </wpg:cNvPr>
                        <wpg:cNvGrpSpPr/>
                        <wpg:grpSpPr>
                          <a:xfrm>
                            <a:off x="1489138" y="2978277"/>
                            <a:ext cx="1985518" cy="1985518"/>
                            <a:chOff x="1489138" y="2978277"/>
                            <a:chExt cx="1985518" cy="1985518"/>
                          </a:xfrm>
                          <a:scene3d>
                            <a:camera prst="orthographicFront"/>
                            <a:lightRig rig="flat" dir="t"/>
                          </a:scene3d>
                        </wpg:grpSpPr>
                        <wps:wsp>
                          <wps:cNvPr id="1432213880" name="Oval 1432213880">
                            <a:extLst>
                              <a:ext uri="{FF2B5EF4-FFF2-40B4-BE49-F238E27FC236}">
                                <a16:creationId xmlns:a16="http://schemas.microsoft.com/office/drawing/2014/main" id="{5A1205D0-E162-B8A5-632C-DCF76A78B95D}"/>
                              </a:ext>
                            </a:extLst>
                          </wps:cNvPr>
                          <wps:cNvSpPr/>
                          <wps:spPr>
                            <a:xfrm>
                              <a:off x="1489138" y="2978277"/>
                              <a:ext cx="1985518" cy="1985518"/>
                            </a:xfrm>
                            <a:prstGeom prst="ellipse">
                              <a:avLst/>
                            </a:prstGeom>
                            <a:solidFill>
                              <a:schemeClr val="accent2"/>
                            </a:solidFill>
                            <a:ln>
                              <a:noFill/>
                            </a:ln>
                            <a:effectLst/>
                            <a:sp3d prstMaterial="dkEdge">
                              <a:bevelT w="8200" h="38100"/>
                            </a:sp3d>
                          </wps:spPr>
                          <wps:bodyPr/>
                        </wps:wsp>
                        <wps:wsp>
                          <wps:cNvPr id="1497754291" name="Oval 12">
                            <a:extLst>
                              <a:ext uri="{FF2B5EF4-FFF2-40B4-BE49-F238E27FC236}">
                                <a16:creationId xmlns:a16="http://schemas.microsoft.com/office/drawing/2014/main" id="{34BCED72-3C0E-602F-F4AB-8E3420F5EF36}"/>
                              </a:ext>
                            </a:extLst>
                          </wps:cNvPr>
                          <wps:cNvSpPr txBox="1"/>
                          <wps:spPr>
                            <a:xfrm rot="10800000">
                              <a:off x="1651791" y="3250170"/>
                              <a:ext cx="1611755" cy="343690"/>
                            </a:xfrm>
                            <a:prstGeom prst="rect">
                              <a:avLst/>
                            </a:prstGeom>
                            <a:noFill/>
                            <a:ln>
                              <a:noFill/>
                            </a:ln>
                            <a:effectLst/>
                            <a:sp3d/>
                          </wps:spPr>
                          <wps:txbx>
                            <w:txbxContent>
                              <w:p w14:paraId="2E70B744"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Family</w:t>
                                </w:r>
                                <w:r w:rsidRPr="003F46E5">
                                  <w:rPr>
                                    <w:rFonts w:ascii="Aptos" w:hAnsi="Aptos"/>
                                    <w:b/>
                                    <w:color w:val="000F46" w:themeColor="background2"/>
                                    <w:kern w:val="24"/>
                                    <w:sz w:val="18"/>
                                    <w:szCs w:val="18"/>
                                  </w:rPr>
                                  <w:t xml:space="preserve"> / </w:t>
                                </w:r>
                                <w:r w:rsidRPr="003F46E5">
                                  <w:rPr>
                                    <w:rFonts w:ascii="Aptos" w:hAnsi="Aptos"/>
                                    <w:b/>
                                    <w:color w:val="000F46" w:themeColor="background2"/>
                                    <w:kern w:val="24"/>
                                  </w:rPr>
                                  <w:t>household</w:t>
                                </w:r>
                              </w:p>
                            </w:txbxContent>
                          </wps:txbx>
                          <wps:bodyPr spcFirstLastPara="0" vert="horz" wrap="square" lIns="85344" tIns="85344" rIns="85344" bIns="85344" numCol="1" spcCol="1270" anchor="ctr" anchorCtr="0">
                            <a:noAutofit/>
                          </wps:bodyPr>
                        </wps:wsp>
                      </wpg:grpSp>
                      <wpg:grpSp>
                        <wpg:cNvPr id="564957807" name="Group 564957807">
                          <a:extLst>
                            <a:ext uri="{FF2B5EF4-FFF2-40B4-BE49-F238E27FC236}">
                              <a16:creationId xmlns:a16="http://schemas.microsoft.com/office/drawing/2014/main" id="{13C5A4A5-0829-451F-6A91-4C2802710038}"/>
                            </a:ext>
                          </a:extLst>
                        </wpg:cNvPr>
                        <wpg:cNvGrpSpPr/>
                        <wpg:grpSpPr>
                          <a:xfrm>
                            <a:off x="1704117" y="3722847"/>
                            <a:ext cx="1476949" cy="1240948"/>
                            <a:chOff x="1704117" y="3722847"/>
                            <a:chExt cx="1476949" cy="1240948"/>
                          </a:xfrm>
                          <a:scene3d>
                            <a:camera prst="orthographicFront"/>
                            <a:lightRig rig="flat" dir="t"/>
                          </a:scene3d>
                        </wpg:grpSpPr>
                        <wps:wsp>
                          <wps:cNvPr id="1438678179" name="Oval 1438678179">
                            <a:extLst>
                              <a:ext uri="{FF2B5EF4-FFF2-40B4-BE49-F238E27FC236}">
                                <a16:creationId xmlns:a16="http://schemas.microsoft.com/office/drawing/2014/main" id="{C9FA9281-F90A-6ACA-957E-78EF3327F0CF}"/>
                              </a:ext>
                            </a:extLst>
                          </wps:cNvPr>
                          <wps:cNvSpPr/>
                          <wps:spPr>
                            <a:xfrm>
                              <a:off x="1861423" y="3722847"/>
                              <a:ext cx="1240948" cy="1240948"/>
                            </a:xfrm>
                            <a:prstGeom prst="ellipse">
                              <a:avLst/>
                            </a:prstGeom>
                            <a:solidFill>
                              <a:schemeClr val="accent2">
                                <a:lumMod val="75000"/>
                              </a:schemeClr>
                            </a:solidFill>
                            <a:ln w="3175">
                              <a:noFill/>
                            </a:ln>
                          </wps:spPr>
                          <wps:style>
                            <a:lnRef idx="2">
                              <a:schemeClr val="accent1">
                                <a:shade val="15000"/>
                              </a:schemeClr>
                            </a:lnRef>
                            <a:fillRef idx="1">
                              <a:schemeClr val="accent1"/>
                            </a:fillRef>
                            <a:effectRef idx="0">
                              <a:schemeClr val="accent1"/>
                            </a:effectRef>
                            <a:fontRef idx="minor">
                              <a:schemeClr val="lt1"/>
                            </a:fontRef>
                          </wps:style>
                          <wps:bodyPr/>
                        </wps:wsp>
                        <wps:wsp>
                          <wps:cNvPr id="1771653209" name="Oval 14">
                            <a:extLst>
                              <a:ext uri="{FF2B5EF4-FFF2-40B4-BE49-F238E27FC236}">
                                <a16:creationId xmlns:a16="http://schemas.microsoft.com/office/drawing/2014/main" id="{A0EC4A8F-C00C-32EC-5E99-4687FC537660}"/>
                              </a:ext>
                            </a:extLst>
                          </wps:cNvPr>
                          <wps:cNvSpPr txBox="1"/>
                          <wps:spPr>
                            <a:xfrm rot="10800000">
                              <a:off x="1704117" y="4101185"/>
                              <a:ext cx="1476949" cy="500977"/>
                            </a:xfrm>
                            <a:prstGeom prst="rect">
                              <a:avLst/>
                            </a:prstGeom>
                            <a:noFill/>
                            <a:ln>
                              <a:noFill/>
                            </a:ln>
                            <a:effectLst/>
                            <a:sp3d/>
                          </wps:spPr>
                          <wps:txbx>
                            <w:txbxContent>
                              <w:p w14:paraId="14ADF623" w14:textId="77777777" w:rsidR="005E6EA5" w:rsidRPr="003F46E5" w:rsidRDefault="005E6EA5" w:rsidP="005E6EA5">
                                <w:pPr>
                                  <w:spacing w:after="92" w:line="216" w:lineRule="auto"/>
                                  <w:jc w:val="center"/>
                                  <w:rPr>
                                    <w:b/>
                                    <w:color w:val="000F46" w:themeColor="background2"/>
                                    <w:kern w:val="24"/>
                                    <w:lang w:val="en-GB"/>
                                  </w:rPr>
                                </w:pPr>
                                <w:r w:rsidRPr="003F46E5">
                                  <w:rPr>
                                    <w:b/>
                                    <w:color w:val="000F46" w:themeColor="background2"/>
                                    <w:kern w:val="24"/>
                                    <w:lang w:val="en-GB"/>
                                  </w:rPr>
                                  <w:t>Individual</w:t>
                                </w:r>
                              </w:p>
                            </w:txbxContent>
                          </wps:txbx>
                          <wps:bodyPr spcFirstLastPara="0" vert="horz" wrap="square" lIns="92457" tIns="92457" rIns="92457" bIns="92457"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E05FD20" id="Group 4" o:spid="_x0000_s1040" alt="The ecosystem diagram of 6 concentric circles as used earlier in document. This one has the individual, household and community circles highlighted" style="position:absolute;margin-left:-17.7pt;margin-top:38.7pt;width:392.9pt;height:405.45pt;rotation:180;z-index:251658259;mso-width-relative:margin;mso-height-relative:margin" coordsize="49637,49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">
                <v:group id="Group 1756975343" o:spid="_x0000_s1041" style="position:absolute;width:49637;height:49637" coordsize="49637,49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">
                  <v:oval id="Oval 1315686058" o:spid="_x0000_s1042" style="position:absolute;width:49637;height:49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" fillcolor="#f2f2f2 [3052]" strokecolor="#7f7f7f [1612]"/>
                  <v:shape id="Oval 4" o:spid="_x0000_s1043" type="#_x0000_t202" style="position:absolute;left:14205;top:3370;width:19799;height:28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" filled="f" stroked="f">
                    <v:textbox inset="6.72pt,6.72pt,6.72pt,6.72pt">
                      <w:txbxContent>
                        <w:p w14:paraId="1146F755"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Contextual factors</w:t>
                          </w:r>
                        </w:p>
                      </w:txbxContent>
                    </v:textbox>
                  </v:shape>
                </v:group>
                <v:group id="Group 1966046780" o:spid="_x0000_s1044" style="position:absolute;left:3722;top:7445;width:42193;height:42192" coordorigin="3722,7445" coordsize="42192,4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">
                  <v:oval id="Oval 1917569639" o:spid="_x0000_s1045" style="position:absolute;left:3722;top:7445;width:42193;height:42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" fillcolor="#f2f2f2 [3052]" strokecolor="#7f7f7f [1612]"/>
                  <v:shape id="Oval 6" o:spid="_x0000_s1046" type="#_x0000_t202" style="position:absolute;left:14503;top:10729;width:19353;height:2770;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" filled="f" stroked="f">
                    <v:textbox inset="6.72pt,6.72pt,6.72pt,6.72pt">
                      <w:txbxContent>
                        <w:p w14:paraId="7B32CF63"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Governance and financing</w:t>
                          </w:r>
                        </w:p>
                      </w:txbxContent>
                    </v:textbox>
                  </v:shape>
                </v:group>
                <v:group id="Group 1153744601" o:spid="_x0000_s1047" style="position:absolute;left:7203;top:14270;width:34746;height:34747" coordorigin="7203,14270" coordsize="34746,34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">
                  <v:oval id="Oval 1394106976" o:spid="_x0000_s1048" style="position:absolute;left:7203;top:14270;width:34746;height:34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" fillcolor="#f2f2f2 [3052]" strokecolor="#7f7f7f [1612]"/>
                  <v:shape id="Oval 8" o:spid="_x0000_s1049" type="#_x0000_t202" style="position:absolute;left:14656;top:17541;width:19125;height:332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" filled="f" stroked="f">
                    <v:textbox inset="6.72pt,6.72pt,6.72pt,6.72pt">
                      <w:txbxContent>
                        <w:p w14:paraId="4389355B"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Services and organisations</w:t>
                          </w:r>
                        </w:p>
                      </w:txbxContent>
                    </v:textbox>
                  </v:shape>
                </v:group>
                <v:group id="Group 880276669" o:spid="_x0000_s1050" style="position:absolute;left:11168;top:22337;width:27301;height:27300" coordorigin="11168,22337" coordsize="27300,27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">
                  <v:oval id="Oval 2086648835" o:spid="_x0000_s1051" style="position:absolute;left:11168;top:22337;width:27301;height:27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" fillcolor="#90def6 [1941]" stroked="f"/>
                  <v:shape id="Oval 10" o:spid="_x0000_s1052" type="#_x0000_t202" style="position:absolute;left:14891;top:25669;width:17744;height:3162;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" filled="f" stroked="f">
                    <v:textbox inset="6.72pt,6.72pt,6.72pt,6.72pt">
                      <w:txbxContent>
                        <w:p w14:paraId="3F235CF6"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Community</w:t>
                          </w:r>
                        </w:p>
                      </w:txbxContent>
                    </v:textbox>
                  </v:shape>
                </v:group>
                <v:group id="Group 323378331" o:spid="_x0000_s1053" style="position:absolute;left:14891;top:29782;width:19855;height:19855" coordorigin="14891,29782" coordsize="19855,1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">
                  <v:oval id="Oval 1432213880" o:spid="_x0000_s1054" style="position:absolute;left:14891;top:29782;width:19855;height:19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" fillcolor="#46c8f0 [3205]" stroked="f"/>
                  <v:shape id="Oval 12" o:spid="_x0000_s1055" type="#_x0000_t202" style="position:absolute;left:16517;top:32501;width:16118;height:343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" filled="f" stroked="f">
                    <v:textbox inset="6.72pt,6.72pt,6.72pt,6.72pt">
                      <w:txbxContent>
                        <w:p w14:paraId="2E70B744" w14:textId="77777777" w:rsidR="005E6EA5" w:rsidRPr="003F46E5" w:rsidRDefault="005E6EA5" w:rsidP="005E6EA5">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Family</w:t>
                          </w:r>
                          <w:r w:rsidRPr="003F46E5">
                            <w:rPr>
                              <w:rFonts w:ascii="Aptos" w:hAnsi="Aptos"/>
                              <w:b/>
                              <w:color w:val="000F46" w:themeColor="background2"/>
                              <w:kern w:val="24"/>
                              <w:sz w:val="18"/>
                              <w:szCs w:val="18"/>
                            </w:rPr>
                            <w:t xml:space="preserve"> / </w:t>
                          </w:r>
                          <w:r w:rsidRPr="003F46E5">
                            <w:rPr>
                              <w:rFonts w:ascii="Aptos" w:hAnsi="Aptos"/>
                              <w:b/>
                              <w:color w:val="000F46" w:themeColor="background2"/>
                              <w:kern w:val="24"/>
                            </w:rPr>
                            <w:t>household</w:t>
                          </w:r>
                        </w:p>
                      </w:txbxContent>
                    </v:textbox>
                  </v:shape>
                </v:group>
                <v:group id="Group 564957807" o:spid="_x0000_s1056" style="position:absolute;left:17041;top:37228;width:14769;height:12409" coordorigin="17041,37228" coordsize="14769,12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">
                  <v:oval id="Oval 1438678179" o:spid="_x0000_s1057" style="position:absolute;left:18614;top:37228;width:12409;height:12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" fillcolor="#11a8d6 [2405]" stroked="f" strokeweight=".25pt"/>
                  <v:shape id="Oval 14" o:spid="_x0000_s1058" type="#_x0000_t202" style="position:absolute;left:17041;top:41011;width:14769;height:5010;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" filled="f" stroked="f">
                    <v:textbox inset="2.56825mm,2.56825mm,2.56825mm,2.56825mm">
                      <w:txbxContent>
                        <w:p w14:paraId="14ADF623" w14:textId="77777777" w:rsidR="005E6EA5" w:rsidRPr="003F46E5" w:rsidRDefault="005E6EA5" w:rsidP="005E6EA5">
                          <w:pPr>
                            <w:spacing w:after="92" w:line="216" w:lineRule="auto"/>
                            <w:jc w:val="center"/>
                            <w:rPr>
                              <w:b/>
                              <w:color w:val="000F46" w:themeColor="background2"/>
                              <w:kern w:val="24"/>
                              <w:lang w:val="en-GB"/>
                            </w:rPr>
                          </w:pPr>
                          <w:r w:rsidRPr="003F46E5">
                            <w:rPr>
                              <w:b/>
                              <w:color w:val="000F46" w:themeColor="background2"/>
                              <w:kern w:val="24"/>
                              <w:lang w:val="en-GB"/>
                            </w:rPr>
                            <w:t>Individual</w:t>
                          </w:r>
                        </w:p>
                      </w:txbxContent>
                    </v:textbox>
                  </v:shape>
                </v:group>
              </v:group>
            </w:pict>
          </mc:Fallback>
        </mc:AlternateContent>
      </w:r>
      <w:r w:rsidR="00633ADF">
        <w:br w:type="page"/>
      </w:r>
      <w:r w:rsidR="000374FE" w:rsidRPr="00791C58">
        <w:rPr>
          <w:noProof/>
        </w:rPr>
        <w:lastRenderedPageBreak/>
        <mc:AlternateContent>
          <mc:Choice Requires="wps">
            <w:drawing>
              <wp:anchor distT="45720" distB="45720" distL="114300" distR="114300" simplePos="0" relativeHeight="251658250" behindDoc="0" locked="0" layoutInCell="1" allowOverlap="1" wp14:anchorId="69260E88" wp14:editId="5D153770">
                <wp:simplePos x="0" y="0"/>
                <wp:positionH relativeFrom="margin">
                  <wp:posOffset>5019189</wp:posOffset>
                </wp:positionH>
                <wp:positionV relativeFrom="paragraph">
                  <wp:posOffset>3410890</wp:posOffset>
                </wp:positionV>
                <wp:extent cx="4649470" cy="2237105"/>
                <wp:effectExtent l="0" t="0" r="11430" b="10795"/>
                <wp:wrapSquare wrapText="bothSides"/>
                <wp:docPr id="1760845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70" cy="2237105"/>
                        </a:xfrm>
                        <a:prstGeom prst="rect">
                          <a:avLst/>
                        </a:prstGeom>
                        <a:solidFill>
                          <a:schemeClr val="accent2">
                            <a:lumMod val="20000"/>
                            <a:lumOff val="80000"/>
                          </a:schemeClr>
                        </a:solidFill>
                        <a:ln w="9525">
                          <a:solidFill>
                            <a:srgbClr val="000000"/>
                          </a:solidFill>
                          <a:miter lim="800000"/>
                          <a:headEnd/>
                          <a:tailEnd/>
                        </a:ln>
                      </wps:spPr>
                      <wps:txbx>
                        <w:txbxContent>
                          <w:p w14:paraId="134909FA" w14:textId="71742E0A" w:rsidR="007F6EBE" w:rsidRDefault="007F6EBE" w:rsidP="007F6EBE">
                            <w:pPr>
                              <w:rPr>
                                <w:b/>
                                <w:bCs/>
                              </w:rPr>
                            </w:pPr>
                            <w:r>
                              <w:rPr>
                                <w:b/>
                                <w:bCs/>
                              </w:rPr>
                              <w:t xml:space="preserve">Governance and </w:t>
                            </w:r>
                            <w:r w:rsidR="002F6449">
                              <w:rPr>
                                <w:b/>
                                <w:bCs/>
                              </w:rPr>
                              <w:t>financing</w:t>
                            </w:r>
                          </w:p>
                          <w:p w14:paraId="3F1B1BC6" w14:textId="5C6327CC" w:rsidR="002D7DD5" w:rsidRDefault="002D7DD5" w:rsidP="00310754">
                            <w:pPr>
                              <w:pStyle w:val="ListParagraph"/>
                              <w:numPr>
                                <w:ilvl w:val="0"/>
                                <w:numId w:val="20"/>
                              </w:numPr>
                              <w:rPr>
                                <w:b/>
                                <w:bCs/>
                              </w:rPr>
                            </w:pPr>
                            <w:r>
                              <w:rPr>
                                <w:b/>
                                <w:bCs/>
                              </w:rPr>
                              <w:t xml:space="preserve"> </w:t>
                            </w:r>
                          </w:p>
                          <w:p w14:paraId="6152EC42" w14:textId="6B198CD6" w:rsidR="002D7DD5" w:rsidRDefault="002D7DD5" w:rsidP="00310754">
                            <w:pPr>
                              <w:pStyle w:val="ListParagraph"/>
                              <w:numPr>
                                <w:ilvl w:val="0"/>
                                <w:numId w:val="20"/>
                              </w:numPr>
                              <w:rPr>
                                <w:b/>
                                <w:bCs/>
                              </w:rPr>
                            </w:pPr>
                            <w:r>
                              <w:rPr>
                                <w:b/>
                                <w:bCs/>
                              </w:rPr>
                              <w:t xml:space="preserve"> </w:t>
                            </w:r>
                          </w:p>
                          <w:p w14:paraId="3962B464" w14:textId="1D184DC5" w:rsidR="002D7DD5" w:rsidRDefault="002D7DD5" w:rsidP="00310754">
                            <w:pPr>
                              <w:pStyle w:val="ListParagraph"/>
                              <w:numPr>
                                <w:ilvl w:val="0"/>
                                <w:numId w:val="20"/>
                              </w:numPr>
                              <w:rPr>
                                <w:b/>
                                <w:bCs/>
                              </w:rPr>
                            </w:pPr>
                            <w:r>
                              <w:rPr>
                                <w:b/>
                                <w:bCs/>
                              </w:rPr>
                              <w:t xml:space="preserve"> </w:t>
                            </w:r>
                          </w:p>
                          <w:p w14:paraId="62B89CC3" w14:textId="747FA5C3" w:rsidR="002D7DD5" w:rsidRDefault="002D7DD5" w:rsidP="00310754">
                            <w:pPr>
                              <w:pStyle w:val="ListParagraph"/>
                              <w:numPr>
                                <w:ilvl w:val="0"/>
                                <w:numId w:val="20"/>
                              </w:numPr>
                              <w:rPr>
                                <w:b/>
                                <w:bCs/>
                              </w:rPr>
                            </w:pPr>
                            <w:r>
                              <w:rPr>
                                <w:b/>
                                <w:bCs/>
                              </w:rPr>
                              <w:t xml:space="preserve"> </w:t>
                            </w:r>
                          </w:p>
                          <w:p w14:paraId="231EA871" w14:textId="76A51BCD" w:rsidR="002D7DD5" w:rsidRDefault="002D7DD5" w:rsidP="00310754">
                            <w:pPr>
                              <w:pStyle w:val="ListParagraph"/>
                              <w:numPr>
                                <w:ilvl w:val="0"/>
                                <w:numId w:val="20"/>
                              </w:numPr>
                              <w:rPr>
                                <w:b/>
                                <w:bCs/>
                              </w:rPr>
                            </w:pPr>
                            <w:r>
                              <w:rPr>
                                <w:b/>
                                <w:bCs/>
                              </w:rPr>
                              <w:t xml:space="preserve"> </w:t>
                            </w:r>
                          </w:p>
                          <w:p w14:paraId="20D54D8C" w14:textId="6683924F" w:rsidR="002D7DD5" w:rsidRDefault="002D7DD5" w:rsidP="00310754">
                            <w:pPr>
                              <w:pStyle w:val="ListParagraph"/>
                              <w:numPr>
                                <w:ilvl w:val="0"/>
                                <w:numId w:val="20"/>
                              </w:numPr>
                              <w:rPr>
                                <w:b/>
                                <w:bCs/>
                              </w:rPr>
                            </w:pPr>
                            <w:r>
                              <w:rPr>
                                <w:b/>
                                <w:bCs/>
                              </w:rPr>
                              <w:t xml:space="preserve"> </w:t>
                            </w:r>
                          </w:p>
                          <w:p w14:paraId="497D3BBF" w14:textId="77777777" w:rsidR="002D7DD5" w:rsidRPr="002D7DD5" w:rsidRDefault="002D7DD5" w:rsidP="00310754">
                            <w:pPr>
                              <w:pStyle w:val="ListParagraph"/>
                              <w:numPr>
                                <w:ilvl w:val="0"/>
                                <w:numId w:val="20"/>
                              </w:numPr>
                              <w:rPr>
                                <w:b/>
                                <w:bCs/>
                              </w:rPr>
                            </w:pPr>
                          </w:p>
                          <w:p w14:paraId="74106807" w14:textId="798B262F" w:rsidR="007F6EBE" w:rsidRDefault="007F6EBE" w:rsidP="007F6EBE"/>
                          <w:p w14:paraId="7A3ECC30" w14:textId="77777777" w:rsidR="00FE7CFA" w:rsidRDefault="00FE7CFA" w:rsidP="007F6EBE"/>
                          <w:p w14:paraId="41010586" w14:textId="77777777" w:rsidR="00FE7CFA" w:rsidRPr="00791C58" w:rsidRDefault="00FE7CFA" w:rsidP="007F6EBE"/>
                          <w:p w14:paraId="3473C054" w14:textId="498D1D87" w:rsidR="007F6EBE" w:rsidRPr="00791C58" w:rsidRDefault="007F6EBE" w:rsidP="007F6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60E88" id="_x0000_s1059" type="#_x0000_t202" style="position:absolute;margin-left:395.2pt;margin-top:268.55pt;width:366.1pt;height:176.1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" fillcolor="#daf4fc [661]">
                <v:textbox>
                  <w:txbxContent>
                    <w:p w14:paraId="134909FA" w14:textId="71742E0A" w:rsidR="007F6EBE" w:rsidRDefault="007F6EBE" w:rsidP="007F6EBE">
                      <w:pPr>
                        <w:rPr>
                          <w:b/>
                          <w:bCs/>
                        </w:rPr>
                      </w:pPr>
                      <w:r>
                        <w:rPr>
                          <w:b/>
                          <w:bCs/>
                        </w:rPr>
                        <w:t xml:space="preserve">Governance and </w:t>
                      </w:r>
                      <w:r w:rsidR="002F6449">
                        <w:rPr>
                          <w:b/>
                          <w:bCs/>
                        </w:rPr>
                        <w:t>financing</w:t>
                      </w:r>
                    </w:p>
                    <w:p w14:paraId="3F1B1BC6" w14:textId="5C6327CC" w:rsidR="002D7DD5" w:rsidRDefault="002D7DD5" w:rsidP="00310754">
                      <w:pPr>
                        <w:pStyle w:val="ListParagraph"/>
                        <w:numPr>
                          <w:ilvl w:val="0"/>
                          <w:numId w:val="20"/>
                        </w:numPr>
                        <w:rPr>
                          <w:b/>
                          <w:bCs/>
                        </w:rPr>
                      </w:pPr>
                      <w:r>
                        <w:rPr>
                          <w:b/>
                          <w:bCs/>
                        </w:rPr>
                        <w:t xml:space="preserve"> </w:t>
                      </w:r>
                    </w:p>
                    <w:p w14:paraId="6152EC42" w14:textId="6B198CD6" w:rsidR="002D7DD5" w:rsidRDefault="002D7DD5" w:rsidP="00310754">
                      <w:pPr>
                        <w:pStyle w:val="ListParagraph"/>
                        <w:numPr>
                          <w:ilvl w:val="0"/>
                          <w:numId w:val="20"/>
                        </w:numPr>
                        <w:rPr>
                          <w:b/>
                          <w:bCs/>
                        </w:rPr>
                      </w:pPr>
                      <w:r>
                        <w:rPr>
                          <w:b/>
                          <w:bCs/>
                        </w:rPr>
                        <w:t xml:space="preserve"> </w:t>
                      </w:r>
                    </w:p>
                    <w:p w14:paraId="3962B464" w14:textId="1D184DC5" w:rsidR="002D7DD5" w:rsidRDefault="002D7DD5" w:rsidP="00310754">
                      <w:pPr>
                        <w:pStyle w:val="ListParagraph"/>
                        <w:numPr>
                          <w:ilvl w:val="0"/>
                          <w:numId w:val="20"/>
                        </w:numPr>
                        <w:rPr>
                          <w:b/>
                          <w:bCs/>
                        </w:rPr>
                      </w:pPr>
                      <w:r>
                        <w:rPr>
                          <w:b/>
                          <w:bCs/>
                        </w:rPr>
                        <w:t xml:space="preserve"> </w:t>
                      </w:r>
                    </w:p>
                    <w:p w14:paraId="62B89CC3" w14:textId="747FA5C3" w:rsidR="002D7DD5" w:rsidRDefault="002D7DD5" w:rsidP="00310754">
                      <w:pPr>
                        <w:pStyle w:val="ListParagraph"/>
                        <w:numPr>
                          <w:ilvl w:val="0"/>
                          <w:numId w:val="20"/>
                        </w:numPr>
                        <w:rPr>
                          <w:b/>
                          <w:bCs/>
                        </w:rPr>
                      </w:pPr>
                      <w:r>
                        <w:rPr>
                          <w:b/>
                          <w:bCs/>
                        </w:rPr>
                        <w:t xml:space="preserve"> </w:t>
                      </w:r>
                    </w:p>
                    <w:p w14:paraId="231EA871" w14:textId="76A51BCD" w:rsidR="002D7DD5" w:rsidRDefault="002D7DD5" w:rsidP="00310754">
                      <w:pPr>
                        <w:pStyle w:val="ListParagraph"/>
                        <w:numPr>
                          <w:ilvl w:val="0"/>
                          <w:numId w:val="20"/>
                        </w:numPr>
                        <w:rPr>
                          <w:b/>
                          <w:bCs/>
                        </w:rPr>
                      </w:pPr>
                      <w:r>
                        <w:rPr>
                          <w:b/>
                          <w:bCs/>
                        </w:rPr>
                        <w:t xml:space="preserve"> </w:t>
                      </w:r>
                    </w:p>
                    <w:p w14:paraId="20D54D8C" w14:textId="6683924F" w:rsidR="002D7DD5" w:rsidRDefault="002D7DD5" w:rsidP="00310754">
                      <w:pPr>
                        <w:pStyle w:val="ListParagraph"/>
                        <w:numPr>
                          <w:ilvl w:val="0"/>
                          <w:numId w:val="20"/>
                        </w:numPr>
                        <w:rPr>
                          <w:b/>
                          <w:bCs/>
                        </w:rPr>
                      </w:pPr>
                      <w:r>
                        <w:rPr>
                          <w:b/>
                          <w:bCs/>
                        </w:rPr>
                        <w:t xml:space="preserve"> </w:t>
                      </w:r>
                    </w:p>
                    <w:p w14:paraId="497D3BBF" w14:textId="77777777" w:rsidR="002D7DD5" w:rsidRPr="002D7DD5" w:rsidRDefault="002D7DD5" w:rsidP="00310754">
                      <w:pPr>
                        <w:pStyle w:val="ListParagraph"/>
                        <w:numPr>
                          <w:ilvl w:val="0"/>
                          <w:numId w:val="20"/>
                        </w:numPr>
                        <w:rPr>
                          <w:b/>
                          <w:bCs/>
                        </w:rPr>
                      </w:pPr>
                    </w:p>
                    <w:p w14:paraId="74106807" w14:textId="798B262F" w:rsidR="007F6EBE" w:rsidRDefault="007F6EBE" w:rsidP="007F6EBE"/>
                    <w:p w14:paraId="7A3ECC30" w14:textId="77777777" w:rsidR="00FE7CFA" w:rsidRDefault="00FE7CFA" w:rsidP="007F6EBE"/>
                    <w:p w14:paraId="41010586" w14:textId="77777777" w:rsidR="00FE7CFA" w:rsidRPr="00791C58" w:rsidRDefault="00FE7CFA" w:rsidP="007F6EBE"/>
                    <w:p w14:paraId="3473C054" w14:textId="498D1D87" w:rsidR="007F6EBE" w:rsidRPr="00791C58" w:rsidRDefault="007F6EBE" w:rsidP="007F6EBE"/>
                  </w:txbxContent>
                </v:textbox>
                <w10:wrap type="square" anchorx="margin"/>
              </v:shape>
            </w:pict>
          </mc:Fallback>
        </mc:AlternateContent>
      </w:r>
      <w:r w:rsidR="000374FE" w:rsidRPr="00791C58">
        <w:rPr>
          <w:noProof/>
        </w:rPr>
        <mc:AlternateContent>
          <mc:Choice Requires="wps">
            <w:drawing>
              <wp:anchor distT="45720" distB="45720" distL="114300" distR="114300" simplePos="0" relativeHeight="251658249" behindDoc="0" locked="0" layoutInCell="1" allowOverlap="1" wp14:anchorId="7F77C02A" wp14:editId="71092433">
                <wp:simplePos x="0" y="0"/>
                <wp:positionH relativeFrom="column">
                  <wp:posOffset>4950812</wp:posOffset>
                </wp:positionH>
                <wp:positionV relativeFrom="paragraph">
                  <wp:posOffset>0</wp:posOffset>
                </wp:positionV>
                <wp:extent cx="4785995" cy="2246630"/>
                <wp:effectExtent l="0" t="0" r="14605" b="13970"/>
                <wp:wrapSquare wrapText="bothSides"/>
                <wp:docPr id="1745664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2246630"/>
                        </a:xfrm>
                        <a:prstGeom prst="rect">
                          <a:avLst/>
                        </a:prstGeom>
                        <a:solidFill>
                          <a:schemeClr val="accent2">
                            <a:lumMod val="40000"/>
                            <a:lumOff val="60000"/>
                          </a:schemeClr>
                        </a:solidFill>
                        <a:ln w="9525">
                          <a:solidFill>
                            <a:srgbClr val="000000"/>
                          </a:solidFill>
                          <a:miter lim="800000"/>
                          <a:headEnd/>
                          <a:tailEnd/>
                        </a:ln>
                      </wps:spPr>
                      <wps:txbx>
                        <w:txbxContent>
                          <w:p w14:paraId="57A62869" w14:textId="77777777" w:rsidR="007F6EBE" w:rsidRDefault="007F6EBE" w:rsidP="007F6EBE">
                            <w:pPr>
                              <w:rPr>
                                <w:b/>
                                <w:bCs/>
                              </w:rPr>
                            </w:pPr>
                            <w:r>
                              <w:rPr>
                                <w:b/>
                                <w:bCs/>
                              </w:rPr>
                              <w:t>Services and organisations</w:t>
                            </w:r>
                          </w:p>
                          <w:p w14:paraId="4A29930E" w14:textId="1E5131BD" w:rsidR="002D7DD5" w:rsidRDefault="002D7DD5" w:rsidP="00310754">
                            <w:pPr>
                              <w:pStyle w:val="ListParagraph"/>
                              <w:numPr>
                                <w:ilvl w:val="0"/>
                                <w:numId w:val="21"/>
                              </w:numPr>
                              <w:rPr>
                                <w:b/>
                                <w:bCs/>
                              </w:rPr>
                            </w:pPr>
                            <w:r>
                              <w:rPr>
                                <w:b/>
                                <w:bCs/>
                              </w:rPr>
                              <w:t xml:space="preserve"> </w:t>
                            </w:r>
                          </w:p>
                          <w:p w14:paraId="3C9553D7" w14:textId="52F51E65" w:rsidR="002D7DD5" w:rsidRDefault="002D7DD5" w:rsidP="00310754">
                            <w:pPr>
                              <w:pStyle w:val="ListParagraph"/>
                              <w:numPr>
                                <w:ilvl w:val="0"/>
                                <w:numId w:val="21"/>
                              </w:numPr>
                              <w:rPr>
                                <w:b/>
                                <w:bCs/>
                              </w:rPr>
                            </w:pPr>
                            <w:r>
                              <w:rPr>
                                <w:b/>
                                <w:bCs/>
                              </w:rPr>
                              <w:t xml:space="preserve"> </w:t>
                            </w:r>
                          </w:p>
                          <w:p w14:paraId="1EC48A14" w14:textId="61AC57A5" w:rsidR="002D7DD5" w:rsidRDefault="002D7DD5" w:rsidP="00310754">
                            <w:pPr>
                              <w:pStyle w:val="ListParagraph"/>
                              <w:numPr>
                                <w:ilvl w:val="0"/>
                                <w:numId w:val="21"/>
                              </w:numPr>
                              <w:rPr>
                                <w:b/>
                                <w:bCs/>
                              </w:rPr>
                            </w:pPr>
                            <w:r>
                              <w:rPr>
                                <w:b/>
                                <w:bCs/>
                              </w:rPr>
                              <w:t xml:space="preserve"> </w:t>
                            </w:r>
                          </w:p>
                          <w:p w14:paraId="7986C4FF" w14:textId="54A23CBB" w:rsidR="002D7DD5" w:rsidRDefault="002D7DD5" w:rsidP="00310754">
                            <w:pPr>
                              <w:pStyle w:val="ListParagraph"/>
                              <w:numPr>
                                <w:ilvl w:val="0"/>
                                <w:numId w:val="21"/>
                              </w:numPr>
                              <w:rPr>
                                <w:b/>
                                <w:bCs/>
                              </w:rPr>
                            </w:pPr>
                            <w:r>
                              <w:rPr>
                                <w:b/>
                                <w:bCs/>
                              </w:rPr>
                              <w:t xml:space="preserve"> </w:t>
                            </w:r>
                          </w:p>
                          <w:p w14:paraId="620CEE74" w14:textId="4DA3DD72" w:rsidR="002D7DD5" w:rsidRDefault="002D7DD5" w:rsidP="00310754">
                            <w:pPr>
                              <w:pStyle w:val="ListParagraph"/>
                              <w:numPr>
                                <w:ilvl w:val="0"/>
                                <w:numId w:val="21"/>
                              </w:numPr>
                              <w:rPr>
                                <w:b/>
                                <w:bCs/>
                              </w:rPr>
                            </w:pPr>
                            <w:r>
                              <w:rPr>
                                <w:b/>
                                <w:bCs/>
                              </w:rPr>
                              <w:t xml:space="preserve"> </w:t>
                            </w:r>
                          </w:p>
                          <w:p w14:paraId="03E38603" w14:textId="606233D2" w:rsidR="002D7DD5" w:rsidRDefault="002D7DD5" w:rsidP="00310754">
                            <w:pPr>
                              <w:pStyle w:val="ListParagraph"/>
                              <w:numPr>
                                <w:ilvl w:val="0"/>
                                <w:numId w:val="21"/>
                              </w:numPr>
                              <w:rPr>
                                <w:b/>
                                <w:bCs/>
                              </w:rPr>
                            </w:pPr>
                            <w:r>
                              <w:rPr>
                                <w:b/>
                                <w:bCs/>
                              </w:rPr>
                              <w:t xml:space="preserve"> </w:t>
                            </w:r>
                          </w:p>
                          <w:p w14:paraId="1C693271" w14:textId="1FC76CDA" w:rsidR="007F6EBE" w:rsidRPr="00EF5426" w:rsidRDefault="007F6EBE" w:rsidP="00310754">
                            <w:pPr>
                              <w:pStyle w:val="ListParagraph"/>
                              <w:numPr>
                                <w:ilvl w:val="0"/>
                                <w:numId w:val="21"/>
                              </w:numPr>
                              <w:rPr>
                                <w:b/>
                                <w:bCs/>
                              </w:rPr>
                            </w:pPr>
                          </w:p>
                          <w:p w14:paraId="5D25D74A" w14:textId="77777777" w:rsidR="00FE7CFA" w:rsidRDefault="00FE7CFA" w:rsidP="007F6EBE"/>
                          <w:p w14:paraId="6CDAE6D2" w14:textId="77777777" w:rsidR="00FE7CFA" w:rsidRPr="00791C58" w:rsidRDefault="00FE7CFA" w:rsidP="007F6EBE"/>
                          <w:p w14:paraId="0AC0DAEB" w14:textId="77D3EB1B" w:rsidR="007F6EBE" w:rsidRPr="00791C58" w:rsidRDefault="007F6EBE" w:rsidP="007F6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7C02A" id="_x0000_s1060" type="#_x0000_t202" style="position:absolute;margin-left:389.85pt;margin-top:0;width:376.85pt;height:176.9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" fillcolor="#b5e9f9 [1301]">
                <v:textbox>
                  <w:txbxContent>
                    <w:p w14:paraId="57A62869" w14:textId="77777777" w:rsidR="007F6EBE" w:rsidRDefault="007F6EBE" w:rsidP="007F6EBE">
                      <w:pPr>
                        <w:rPr>
                          <w:b/>
                          <w:bCs/>
                        </w:rPr>
                      </w:pPr>
                      <w:r>
                        <w:rPr>
                          <w:b/>
                          <w:bCs/>
                        </w:rPr>
                        <w:t>Services and organisations</w:t>
                      </w:r>
                    </w:p>
                    <w:p w14:paraId="4A29930E" w14:textId="1E5131BD" w:rsidR="002D7DD5" w:rsidRDefault="002D7DD5" w:rsidP="00310754">
                      <w:pPr>
                        <w:pStyle w:val="ListParagraph"/>
                        <w:numPr>
                          <w:ilvl w:val="0"/>
                          <w:numId w:val="21"/>
                        </w:numPr>
                        <w:rPr>
                          <w:b/>
                          <w:bCs/>
                        </w:rPr>
                      </w:pPr>
                      <w:r>
                        <w:rPr>
                          <w:b/>
                          <w:bCs/>
                        </w:rPr>
                        <w:t xml:space="preserve"> </w:t>
                      </w:r>
                    </w:p>
                    <w:p w14:paraId="3C9553D7" w14:textId="52F51E65" w:rsidR="002D7DD5" w:rsidRDefault="002D7DD5" w:rsidP="00310754">
                      <w:pPr>
                        <w:pStyle w:val="ListParagraph"/>
                        <w:numPr>
                          <w:ilvl w:val="0"/>
                          <w:numId w:val="21"/>
                        </w:numPr>
                        <w:rPr>
                          <w:b/>
                          <w:bCs/>
                        </w:rPr>
                      </w:pPr>
                      <w:r>
                        <w:rPr>
                          <w:b/>
                          <w:bCs/>
                        </w:rPr>
                        <w:t xml:space="preserve"> </w:t>
                      </w:r>
                    </w:p>
                    <w:p w14:paraId="1EC48A14" w14:textId="61AC57A5" w:rsidR="002D7DD5" w:rsidRDefault="002D7DD5" w:rsidP="00310754">
                      <w:pPr>
                        <w:pStyle w:val="ListParagraph"/>
                        <w:numPr>
                          <w:ilvl w:val="0"/>
                          <w:numId w:val="21"/>
                        </w:numPr>
                        <w:rPr>
                          <w:b/>
                          <w:bCs/>
                        </w:rPr>
                      </w:pPr>
                      <w:r>
                        <w:rPr>
                          <w:b/>
                          <w:bCs/>
                        </w:rPr>
                        <w:t xml:space="preserve"> </w:t>
                      </w:r>
                    </w:p>
                    <w:p w14:paraId="7986C4FF" w14:textId="54A23CBB" w:rsidR="002D7DD5" w:rsidRDefault="002D7DD5" w:rsidP="00310754">
                      <w:pPr>
                        <w:pStyle w:val="ListParagraph"/>
                        <w:numPr>
                          <w:ilvl w:val="0"/>
                          <w:numId w:val="21"/>
                        </w:numPr>
                        <w:rPr>
                          <w:b/>
                          <w:bCs/>
                        </w:rPr>
                      </w:pPr>
                      <w:r>
                        <w:rPr>
                          <w:b/>
                          <w:bCs/>
                        </w:rPr>
                        <w:t xml:space="preserve"> </w:t>
                      </w:r>
                    </w:p>
                    <w:p w14:paraId="620CEE74" w14:textId="4DA3DD72" w:rsidR="002D7DD5" w:rsidRDefault="002D7DD5" w:rsidP="00310754">
                      <w:pPr>
                        <w:pStyle w:val="ListParagraph"/>
                        <w:numPr>
                          <w:ilvl w:val="0"/>
                          <w:numId w:val="21"/>
                        </w:numPr>
                        <w:rPr>
                          <w:b/>
                          <w:bCs/>
                        </w:rPr>
                      </w:pPr>
                      <w:r>
                        <w:rPr>
                          <w:b/>
                          <w:bCs/>
                        </w:rPr>
                        <w:t xml:space="preserve"> </w:t>
                      </w:r>
                    </w:p>
                    <w:p w14:paraId="03E38603" w14:textId="606233D2" w:rsidR="002D7DD5" w:rsidRDefault="002D7DD5" w:rsidP="00310754">
                      <w:pPr>
                        <w:pStyle w:val="ListParagraph"/>
                        <w:numPr>
                          <w:ilvl w:val="0"/>
                          <w:numId w:val="21"/>
                        </w:numPr>
                        <w:rPr>
                          <w:b/>
                          <w:bCs/>
                        </w:rPr>
                      </w:pPr>
                      <w:r>
                        <w:rPr>
                          <w:b/>
                          <w:bCs/>
                        </w:rPr>
                        <w:t xml:space="preserve"> </w:t>
                      </w:r>
                    </w:p>
                    <w:p w14:paraId="1C693271" w14:textId="1FC76CDA" w:rsidR="007F6EBE" w:rsidRPr="00EF5426" w:rsidRDefault="007F6EBE" w:rsidP="00310754">
                      <w:pPr>
                        <w:pStyle w:val="ListParagraph"/>
                        <w:numPr>
                          <w:ilvl w:val="0"/>
                          <w:numId w:val="21"/>
                        </w:numPr>
                        <w:rPr>
                          <w:b/>
                          <w:bCs/>
                        </w:rPr>
                      </w:pPr>
                    </w:p>
                    <w:p w14:paraId="5D25D74A" w14:textId="77777777" w:rsidR="00FE7CFA" w:rsidRDefault="00FE7CFA" w:rsidP="007F6EBE"/>
                    <w:p w14:paraId="6CDAE6D2" w14:textId="77777777" w:rsidR="00FE7CFA" w:rsidRPr="00791C58" w:rsidRDefault="00FE7CFA" w:rsidP="007F6EBE"/>
                    <w:p w14:paraId="0AC0DAEB" w14:textId="77D3EB1B" w:rsidR="007F6EBE" w:rsidRPr="00791C58" w:rsidRDefault="007F6EBE" w:rsidP="007F6EBE"/>
                  </w:txbxContent>
                </v:textbox>
                <w10:wrap type="square"/>
              </v:shape>
            </w:pict>
          </mc:Fallback>
        </mc:AlternateContent>
      </w:r>
      <w:r w:rsidR="00DC3D26" w:rsidRPr="00C00A0E">
        <w:rPr>
          <w:noProof/>
        </w:rPr>
        <mc:AlternateContent>
          <mc:Choice Requires="wpg">
            <w:drawing>
              <wp:anchor distT="0" distB="0" distL="114300" distR="114300" simplePos="0" relativeHeight="251658261" behindDoc="1" locked="0" layoutInCell="1" allowOverlap="1" wp14:anchorId="67CF59EA" wp14:editId="390F0946">
                <wp:simplePos x="0" y="0"/>
                <wp:positionH relativeFrom="column">
                  <wp:posOffset>-210820</wp:posOffset>
                </wp:positionH>
                <wp:positionV relativeFrom="paragraph">
                  <wp:posOffset>403044</wp:posOffset>
                </wp:positionV>
                <wp:extent cx="5160010" cy="5199380"/>
                <wp:effectExtent l="25400" t="38100" r="34290" b="33020"/>
                <wp:wrapTight wrapText="bothSides">
                  <wp:wrapPolygon edited="0">
                    <wp:start x="11871" y="21758"/>
                    <wp:lineTo x="15220" y="21653"/>
                    <wp:lineTo x="15220" y="20809"/>
                    <wp:lineTo x="16815" y="20809"/>
                    <wp:lineTo x="16815" y="19964"/>
                    <wp:lineTo x="17932" y="19964"/>
                    <wp:lineTo x="17932" y="19120"/>
                    <wp:lineTo x="18836" y="19120"/>
                    <wp:lineTo x="18836" y="18276"/>
                    <wp:lineTo x="19527" y="18276"/>
                    <wp:lineTo x="19527" y="17432"/>
                    <wp:lineTo x="20111" y="17432"/>
                    <wp:lineTo x="20111" y="16588"/>
                    <wp:lineTo x="20590" y="16588"/>
                    <wp:lineTo x="20590" y="15744"/>
                    <wp:lineTo x="20962" y="15744"/>
                    <wp:lineTo x="20962" y="14899"/>
                    <wp:lineTo x="21281" y="14899"/>
                    <wp:lineTo x="21281" y="14055"/>
                    <wp:lineTo x="21494" y="14055"/>
                    <wp:lineTo x="21706" y="11523"/>
                    <wp:lineTo x="21706" y="9834"/>
                    <wp:lineTo x="21441" y="8146"/>
                    <wp:lineTo x="21228" y="7302"/>
                    <wp:lineTo x="20005" y="4770"/>
                    <wp:lineTo x="18570" y="3081"/>
                    <wp:lineTo x="17613" y="2237"/>
                    <wp:lineTo x="16284" y="1393"/>
                    <wp:lineTo x="14423" y="549"/>
                    <wp:lineTo x="14370" y="549"/>
                    <wp:lineTo x="11924" y="21"/>
                    <wp:lineTo x="11871" y="-84"/>
                    <wp:lineTo x="9798" y="-84"/>
                    <wp:lineTo x="9745" y="21"/>
                    <wp:lineTo x="7299" y="549"/>
                    <wp:lineTo x="7246" y="549"/>
                    <wp:lineTo x="5385" y="1393"/>
                    <wp:lineTo x="4056" y="2237"/>
                    <wp:lineTo x="2302" y="3925"/>
                    <wp:lineTo x="1186" y="5614"/>
                    <wp:lineTo x="813" y="6458"/>
                    <wp:lineTo x="229" y="8146"/>
                    <wp:lineTo x="-37" y="9834"/>
                    <wp:lineTo x="-90" y="11523"/>
                    <wp:lineTo x="175" y="13211"/>
                    <wp:lineTo x="388" y="14055"/>
                    <wp:lineTo x="654" y="14899"/>
                    <wp:lineTo x="1558" y="16588"/>
                    <wp:lineTo x="2142" y="17432"/>
                    <wp:lineTo x="2834" y="18276"/>
                    <wp:lineTo x="3737" y="19173"/>
                    <wp:lineTo x="4854" y="20070"/>
                    <wp:lineTo x="6342" y="20809"/>
                    <wp:lineTo x="7193" y="21653"/>
                    <wp:lineTo x="9798" y="21758"/>
                    <wp:lineTo x="11871" y="21758"/>
                  </wp:wrapPolygon>
                </wp:wrapTight>
                <wp:docPr id="348795856" name="Group 4" descr="The ecosystem diagram of 6 concentric circles as used earlier in document. This one has the services and organisations, governance and financing circles highlighted"/>
                <wp:cNvGraphicFramePr/>
                <a:graphic xmlns:a="http://schemas.openxmlformats.org/drawingml/2006/main">
                  <a:graphicData uri="http://schemas.microsoft.com/office/word/2010/wordprocessingGroup">
                    <wpg:wgp>
                      <wpg:cNvGrpSpPr/>
                      <wpg:grpSpPr>
                        <a:xfrm rot="10800000">
                          <a:off x="0" y="0"/>
                          <a:ext cx="5160010" cy="5199380"/>
                          <a:chOff x="0" y="0"/>
                          <a:chExt cx="4963796" cy="4963795"/>
                        </a:xfrm>
                      </wpg:grpSpPr>
                      <wpg:grpSp>
                        <wpg:cNvPr id="1761359465" name="Group 1761359465"/>
                        <wpg:cNvGrpSpPr/>
                        <wpg:grpSpPr>
                          <a:xfrm>
                            <a:off x="0" y="0"/>
                            <a:ext cx="4963796" cy="4963795"/>
                            <a:chOff x="0" y="0"/>
                            <a:chExt cx="4963796" cy="4963795"/>
                          </a:xfrm>
                          <a:scene3d>
                            <a:camera prst="orthographicFront"/>
                            <a:lightRig rig="flat" dir="t"/>
                          </a:scene3d>
                        </wpg:grpSpPr>
                        <wps:wsp>
                          <wps:cNvPr id="851501807" name="Oval 851501807"/>
                          <wps:cNvSpPr/>
                          <wps:spPr>
                            <a:xfrm>
                              <a:off x="0" y="0"/>
                              <a:ext cx="4963796" cy="4963795"/>
                            </a:xfrm>
                            <a:prstGeom prst="ellipse">
                              <a:avLst/>
                            </a:prstGeom>
                            <a:solidFill>
                              <a:schemeClr val="bg1">
                                <a:lumMod val="85000"/>
                              </a:schemeClr>
                            </a:solidFill>
                            <a:ln>
                              <a:noFill/>
                            </a:ln>
                            <a:effectLst/>
                            <a:sp3d prstMaterial="dkEdge">
                              <a:bevelT w="8200" h="38100"/>
                            </a:sp3d>
                          </wps:spPr>
                          <wps:bodyPr/>
                        </wps:wsp>
                        <wps:wsp>
                          <wps:cNvPr id="1895636312" name="Oval 4"/>
                          <wps:cNvSpPr txBox="1"/>
                          <wps:spPr>
                            <a:xfrm rot="10800000">
                              <a:off x="1420590" y="337081"/>
                              <a:ext cx="1979848" cy="283396"/>
                            </a:xfrm>
                            <a:prstGeom prst="rect">
                              <a:avLst/>
                            </a:prstGeom>
                            <a:noFill/>
                            <a:ln>
                              <a:noFill/>
                            </a:ln>
                            <a:effectLst/>
                            <a:sp3d/>
                          </wps:spPr>
                          <wps:txbx>
                            <w:txbxContent>
                              <w:p w14:paraId="17D52F96"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Contextual factors</w:t>
                                </w:r>
                              </w:p>
                            </w:txbxContent>
                          </wps:txbx>
                          <wps:bodyPr spcFirstLastPara="0" vert="horz" wrap="square" lIns="85344" tIns="85344" rIns="85344" bIns="85344" numCol="1" spcCol="1270" anchor="ctr" anchorCtr="0">
                            <a:noAutofit/>
                          </wps:bodyPr>
                        </wps:wsp>
                      </wpg:grpSp>
                      <wpg:grpSp>
                        <wpg:cNvPr id="63877591" name="Group 63877591"/>
                        <wpg:cNvGrpSpPr/>
                        <wpg:grpSpPr>
                          <a:xfrm>
                            <a:off x="372284" y="744570"/>
                            <a:ext cx="4219225" cy="4219225"/>
                            <a:chOff x="372284" y="744570"/>
                            <a:chExt cx="4219225" cy="4219225"/>
                          </a:xfrm>
                          <a:scene3d>
                            <a:camera prst="orthographicFront"/>
                            <a:lightRig rig="flat" dir="t"/>
                          </a:scene3d>
                        </wpg:grpSpPr>
                        <wps:wsp>
                          <wps:cNvPr id="2040735669" name="Oval 2040735669"/>
                          <wps:cNvSpPr/>
                          <wps:spPr>
                            <a:xfrm>
                              <a:off x="372284" y="744570"/>
                              <a:ext cx="4219225" cy="4219225"/>
                            </a:xfrm>
                            <a:prstGeom prst="ellipse">
                              <a:avLst/>
                            </a:prstGeom>
                            <a:solidFill>
                              <a:schemeClr val="accent2">
                                <a:lumMod val="20000"/>
                                <a:lumOff val="80000"/>
                              </a:schemeClr>
                            </a:solidFill>
                            <a:ln>
                              <a:noFill/>
                            </a:ln>
                            <a:effectLst/>
                            <a:sp3d prstMaterial="dkEdge">
                              <a:bevelT w="8200" h="38100"/>
                            </a:sp3d>
                          </wps:spPr>
                          <wps:bodyPr/>
                        </wps:wsp>
                        <wps:wsp>
                          <wps:cNvPr id="257993456" name="Oval 6"/>
                          <wps:cNvSpPr txBox="1"/>
                          <wps:spPr>
                            <a:xfrm rot="10800000">
                              <a:off x="1450326" y="1072911"/>
                              <a:ext cx="1935302" cy="277020"/>
                            </a:xfrm>
                            <a:prstGeom prst="rect">
                              <a:avLst/>
                            </a:prstGeom>
                            <a:noFill/>
                            <a:ln>
                              <a:noFill/>
                            </a:ln>
                            <a:effectLst/>
                            <a:sp3d/>
                          </wps:spPr>
                          <wps:txbx>
                            <w:txbxContent>
                              <w:p w14:paraId="5AD61A9A"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Governance and financing</w:t>
                                </w:r>
                              </w:p>
                            </w:txbxContent>
                          </wps:txbx>
                          <wps:bodyPr spcFirstLastPara="0" vert="horz" wrap="square" lIns="85344" tIns="85344" rIns="85344" bIns="85344" numCol="1" spcCol="1270" anchor="ctr" anchorCtr="0">
                            <a:noAutofit/>
                          </wps:bodyPr>
                        </wps:wsp>
                      </wpg:grpSp>
                      <wpg:grpSp>
                        <wpg:cNvPr id="165864093" name="Group 165864093"/>
                        <wpg:cNvGrpSpPr/>
                        <wpg:grpSpPr>
                          <a:xfrm>
                            <a:off x="720342" y="1427059"/>
                            <a:ext cx="3474656" cy="3474656"/>
                            <a:chOff x="720342" y="1427059"/>
                            <a:chExt cx="3474656" cy="3474656"/>
                          </a:xfrm>
                          <a:scene3d>
                            <a:camera prst="orthographicFront"/>
                            <a:lightRig rig="flat" dir="t"/>
                          </a:scene3d>
                        </wpg:grpSpPr>
                        <wps:wsp>
                          <wps:cNvPr id="1382273033" name="Oval 1382273033"/>
                          <wps:cNvSpPr/>
                          <wps:spPr>
                            <a:xfrm>
                              <a:off x="720342" y="1427059"/>
                              <a:ext cx="3474656" cy="3474656"/>
                            </a:xfrm>
                            <a:prstGeom prst="ellipse">
                              <a:avLst/>
                            </a:prstGeom>
                            <a:solidFill>
                              <a:schemeClr val="accent2">
                                <a:lumMod val="40000"/>
                                <a:lumOff val="60000"/>
                              </a:schemeClr>
                            </a:solidFill>
                            <a:ln>
                              <a:noFill/>
                            </a:ln>
                            <a:effectLst/>
                            <a:sp3d prstMaterial="dkEdge">
                              <a:bevelT w="8200" h="38100"/>
                            </a:sp3d>
                          </wps:spPr>
                          <wps:bodyPr/>
                        </wps:wsp>
                        <wps:wsp>
                          <wps:cNvPr id="919799157" name="Oval 8"/>
                          <wps:cNvSpPr txBox="1"/>
                          <wps:spPr>
                            <a:xfrm rot="10800000">
                              <a:off x="1465527" y="1702256"/>
                              <a:ext cx="1912534" cy="384515"/>
                            </a:xfrm>
                            <a:prstGeom prst="rect">
                              <a:avLst/>
                            </a:prstGeom>
                            <a:noFill/>
                            <a:ln>
                              <a:noFill/>
                            </a:ln>
                            <a:effectLst/>
                            <a:sp3d/>
                          </wps:spPr>
                          <wps:txbx>
                            <w:txbxContent>
                              <w:p w14:paraId="15D21246"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Services and organisations</w:t>
                                </w:r>
                              </w:p>
                            </w:txbxContent>
                          </wps:txbx>
                          <wps:bodyPr spcFirstLastPara="0" vert="horz" wrap="square" lIns="85344" tIns="85344" rIns="85344" bIns="85344" numCol="1" spcCol="1270" anchor="ctr" anchorCtr="0">
                            <a:noAutofit/>
                          </wps:bodyPr>
                        </wps:wsp>
                      </wpg:grpSp>
                      <wpg:grpSp>
                        <wpg:cNvPr id="1400143215" name="Group 1400143215"/>
                        <wpg:cNvGrpSpPr/>
                        <wpg:grpSpPr>
                          <a:xfrm>
                            <a:off x="1116853" y="2233708"/>
                            <a:ext cx="2730087" cy="2730087"/>
                            <a:chOff x="1116853" y="2233708"/>
                            <a:chExt cx="2730087" cy="2730087"/>
                          </a:xfrm>
                          <a:scene3d>
                            <a:camera prst="orthographicFront"/>
                            <a:lightRig rig="flat" dir="t"/>
                          </a:scene3d>
                        </wpg:grpSpPr>
                        <wps:wsp>
                          <wps:cNvPr id="1667846764" name="Oval 1667846764"/>
                          <wps:cNvSpPr/>
                          <wps:spPr>
                            <a:xfrm>
                              <a:off x="1116853" y="2233708"/>
                              <a:ext cx="2730087" cy="2730087"/>
                            </a:xfrm>
                            <a:prstGeom prst="ellipse">
                              <a:avLst/>
                            </a:prstGeom>
                            <a:solidFill>
                              <a:schemeClr val="bg1">
                                <a:lumMod val="85000"/>
                              </a:schemeClr>
                            </a:solidFill>
                            <a:ln>
                              <a:solidFill>
                                <a:schemeClr val="bg1">
                                  <a:lumMod val="50000"/>
                                </a:schemeClr>
                              </a:solidFill>
                            </a:ln>
                            <a:effectLst/>
                            <a:sp3d prstMaterial="dkEdge">
                              <a:bevelT w="8200" h="38100"/>
                            </a:sp3d>
                          </wps:spPr>
                          <wps:bodyPr/>
                        </wps:wsp>
                        <wps:wsp>
                          <wps:cNvPr id="1197709862" name="Oval 10"/>
                          <wps:cNvSpPr txBox="1"/>
                          <wps:spPr>
                            <a:xfrm rot="10800000">
                              <a:off x="1489139" y="2566907"/>
                              <a:ext cx="1774408" cy="316223"/>
                            </a:xfrm>
                            <a:prstGeom prst="rect">
                              <a:avLst/>
                            </a:prstGeom>
                            <a:noFill/>
                            <a:ln>
                              <a:noFill/>
                            </a:ln>
                            <a:effectLst/>
                            <a:sp3d/>
                          </wps:spPr>
                          <wps:txbx>
                            <w:txbxContent>
                              <w:p w14:paraId="09D994C3"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Community</w:t>
                                </w:r>
                              </w:p>
                            </w:txbxContent>
                          </wps:txbx>
                          <wps:bodyPr spcFirstLastPara="0" vert="horz" wrap="square" lIns="85344" tIns="85344" rIns="85344" bIns="85344" numCol="1" spcCol="1270" anchor="ctr" anchorCtr="0">
                            <a:noAutofit/>
                          </wps:bodyPr>
                        </wps:wsp>
                      </wpg:grpSp>
                      <wpg:grpSp>
                        <wpg:cNvPr id="1842341086" name="Group 1842341086"/>
                        <wpg:cNvGrpSpPr/>
                        <wpg:grpSpPr>
                          <a:xfrm>
                            <a:off x="1489138" y="2978277"/>
                            <a:ext cx="1985518" cy="1985518"/>
                            <a:chOff x="1489138" y="2978277"/>
                            <a:chExt cx="1985518" cy="1985518"/>
                          </a:xfrm>
                          <a:scene3d>
                            <a:camera prst="orthographicFront"/>
                            <a:lightRig rig="flat" dir="t"/>
                          </a:scene3d>
                        </wpg:grpSpPr>
                        <wps:wsp>
                          <wps:cNvPr id="1755806581" name="Oval 1755806581"/>
                          <wps:cNvSpPr/>
                          <wps:spPr>
                            <a:xfrm>
                              <a:off x="1489138" y="2978277"/>
                              <a:ext cx="1985518" cy="1985518"/>
                            </a:xfrm>
                            <a:prstGeom prst="ellipse">
                              <a:avLst/>
                            </a:prstGeom>
                            <a:solidFill>
                              <a:schemeClr val="bg1">
                                <a:lumMod val="85000"/>
                              </a:schemeClr>
                            </a:solidFill>
                            <a:ln>
                              <a:solidFill>
                                <a:schemeClr val="bg1">
                                  <a:lumMod val="50000"/>
                                </a:schemeClr>
                              </a:solidFill>
                            </a:ln>
                            <a:effectLst/>
                            <a:sp3d prstMaterial="dkEdge">
                              <a:bevelT w="8200" h="38100"/>
                            </a:sp3d>
                          </wps:spPr>
                          <wps:bodyPr/>
                        </wps:wsp>
                        <wps:wsp>
                          <wps:cNvPr id="793258209" name="Oval 12"/>
                          <wps:cNvSpPr txBox="1"/>
                          <wps:spPr>
                            <a:xfrm rot="10800000">
                              <a:off x="1651791" y="3315358"/>
                              <a:ext cx="1611755" cy="278501"/>
                            </a:xfrm>
                            <a:prstGeom prst="rect">
                              <a:avLst/>
                            </a:prstGeom>
                            <a:noFill/>
                            <a:ln>
                              <a:noFill/>
                            </a:ln>
                            <a:effectLst/>
                            <a:sp3d/>
                          </wps:spPr>
                          <wps:txbx>
                            <w:txbxContent>
                              <w:p w14:paraId="7A4A1E0E"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Family</w:t>
                                </w:r>
                                <w:r w:rsidRPr="003F46E5">
                                  <w:rPr>
                                    <w:rFonts w:ascii="Aptos" w:hAnsi="Aptos"/>
                                    <w:b/>
                                    <w:color w:val="000F46" w:themeColor="background2"/>
                                    <w:kern w:val="24"/>
                                    <w:sz w:val="18"/>
                                    <w:szCs w:val="18"/>
                                  </w:rPr>
                                  <w:t xml:space="preserve"> / </w:t>
                                </w:r>
                                <w:r w:rsidRPr="003F46E5">
                                  <w:rPr>
                                    <w:rFonts w:ascii="Aptos" w:hAnsi="Aptos"/>
                                    <w:b/>
                                    <w:color w:val="000F46" w:themeColor="background2"/>
                                    <w:kern w:val="24"/>
                                  </w:rPr>
                                  <w:t>household</w:t>
                                </w:r>
                              </w:p>
                            </w:txbxContent>
                          </wps:txbx>
                          <wps:bodyPr spcFirstLastPara="0" vert="horz" wrap="square" lIns="85344" tIns="85344" rIns="85344" bIns="85344" numCol="1" spcCol="1270" anchor="ctr" anchorCtr="0">
                            <a:noAutofit/>
                          </wps:bodyPr>
                        </wps:wsp>
                      </wpg:grpSp>
                      <wpg:grpSp>
                        <wpg:cNvPr id="1009875162" name="Group 1009875162"/>
                        <wpg:cNvGrpSpPr/>
                        <wpg:grpSpPr>
                          <a:xfrm>
                            <a:off x="1704117" y="3722847"/>
                            <a:ext cx="1476949" cy="1240948"/>
                            <a:chOff x="1704117" y="3722847"/>
                            <a:chExt cx="1476949" cy="1240948"/>
                          </a:xfrm>
                          <a:scene3d>
                            <a:camera prst="orthographicFront"/>
                            <a:lightRig rig="flat" dir="t"/>
                          </a:scene3d>
                        </wpg:grpSpPr>
                        <wps:wsp>
                          <wps:cNvPr id="651429950" name="Oval 651429950"/>
                          <wps:cNvSpPr/>
                          <wps:spPr>
                            <a:xfrm>
                              <a:off x="1861423" y="3722847"/>
                              <a:ext cx="1240948" cy="1240948"/>
                            </a:xfrm>
                            <a:prstGeom prst="ellipse">
                              <a:avLst/>
                            </a:prstGeom>
                            <a:solidFill>
                              <a:schemeClr val="bg1">
                                <a:lumMod val="8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922202911" name="Oval 14"/>
                          <wps:cNvSpPr txBox="1"/>
                          <wps:spPr>
                            <a:xfrm rot="10800000">
                              <a:off x="1704117" y="4101185"/>
                              <a:ext cx="1476949" cy="500977"/>
                            </a:xfrm>
                            <a:prstGeom prst="rect">
                              <a:avLst/>
                            </a:prstGeom>
                            <a:noFill/>
                            <a:ln>
                              <a:noFill/>
                            </a:ln>
                            <a:effectLst/>
                            <a:sp3d/>
                          </wps:spPr>
                          <wps:txbx>
                            <w:txbxContent>
                              <w:p w14:paraId="4A095DFE" w14:textId="77777777" w:rsidR="000C3479" w:rsidRDefault="000C3479" w:rsidP="000C3479">
                                <w:pPr>
                                  <w:spacing w:after="92" w:line="216" w:lineRule="auto"/>
                                  <w:jc w:val="center"/>
                                  <w:rPr>
                                    <w:b/>
                                    <w:color w:val="FFFFFF" w:themeColor="background1"/>
                                    <w:kern w:val="24"/>
                                    <w:lang w:val="en-GB"/>
                                  </w:rPr>
                                </w:pPr>
                                <w:r w:rsidRPr="003F46E5">
                                  <w:rPr>
                                    <w:b/>
                                    <w:color w:val="000F46" w:themeColor="background2"/>
                                    <w:kern w:val="24"/>
                                    <w:lang w:val="en-GB"/>
                                  </w:rPr>
                                  <w:t>Individual</w:t>
                                </w:r>
                              </w:p>
                            </w:txbxContent>
                          </wps:txbx>
                          <wps:bodyPr spcFirstLastPara="0" vert="horz" wrap="square" lIns="92457" tIns="92457" rIns="92457" bIns="92457"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7CF59EA" id="_x0000_s1061" alt="The ecosystem diagram of 6 concentric circles as used earlier in document. This one has the services and organisations, governance and financing circles highlighted" style="position:absolute;margin-left:-16.6pt;margin-top:31.75pt;width:406.3pt;height:409.4pt;rotation:180;z-index:-251658219;mso-width-relative:margin;mso-height-relative:margin" coordsize="49637,49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">
                <v:group id="Group 1761359465" o:spid="_x0000_s1062" style="position:absolute;width:49637;height:49637" coordsize="49637,49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">
                  <v:oval id="Oval 851501807" o:spid="_x0000_s1063" style="position:absolute;width:49637;height:49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" fillcolor="#d8d8d8 [2732]" stroked="f"/>
                  <v:shape id="Oval 4" o:spid="_x0000_s1064" type="#_x0000_t202" style="position:absolute;left:14205;top:3370;width:19799;height:28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" filled="f" stroked="f">
                    <v:textbox inset="6.72pt,6.72pt,6.72pt,6.72pt">
                      <w:txbxContent>
                        <w:p w14:paraId="17D52F96"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Contextual factors</w:t>
                          </w:r>
                        </w:p>
                      </w:txbxContent>
                    </v:textbox>
                  </v:shape>
                </v:group>
                <v:group id="Group 63877591" o:spid="_x0000_s1065" style="position:absolute;left:3722;top:7445;width:42193;height:42192" coordorigin="3722,7445" coordsize="42192,4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">
                  <v:oval id="Oval 2040735669" o:spid="_x0000_s1066" style="position:absolute;left:3722;top:7445;width:42193;height:42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" fillcolor="#daf4fc [661]" stroked="f"/>
                  <v:shape id="Oval 6" o:spid="_x0000_s1067" type="#_x0000_t202" style="position:absolute;left:14503;top:10729;width:19353;height:2770;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" filled="f" stroked="f">
                    <v:textbox inset="6.72pt,6.72pt,6.72pt,6.72pt">
                      <w:txbxContent>
                        <w:p w14:paraId="5AD61A9A"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Governance and financing</w:t>
                          </w:r>
                        </w:p>
                      </w:txbxContent>
                    </v:textbox>
                  </v:shape>
                </v:group>
                <v:group id="Group 165864093" o:spid="_x0000_s1068" style="position:absolute;left:7203;top:14270;width:34746;height:34747" coordorigin="7203,14270" coordsize="34746,34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">
                  <v:oval id="Oval 1382273033" o:spid="_x0000_s1069" style="position:absolute;left:7203;top:14270;width:34746;height:34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" fillcolor="#b5e9f9 [1301]" stroked="f"/>
                  <v:shape id="Oval 8" o:spid="_x0000_s1070" type="#_x0000_t202" style="position:absolute;left:14655;top:17022;width:19125;height:384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" filled="f" stroked="f">
                    <v:textbox inset="6.72pt,6.72pt,6.72pt,6.72pt">
                      <w:txbxContent>
                        <w:p w14:paraId="15D21246"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Services and organisations</w:t>
                          </w:r>
                        </w:p>
                      </w:txbxContent>
                    </v:textbox>
                  </v:shape>
                </v:group>
                <v:group id="Group 1400143215" o:spid="_x0000_s1071" style="position:absolute;left:11168;top:22337;width:27301;height:27300" coordorigin="11168,22337" coordsize="27300,27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">
                  <v:oval id="Oval 1667846764" o:spid="_x0000_s1072" style="position:absolute;left:11168;top:22337;width:27301;height:27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" fillcolor="#d8d8d8 [2732]" strokecolor="#7f7f7f [1612]"/>
                  <v:shape id="Oval 10" o:spid="_x0000_s1073" type="#_x0000_t202" style="position:absolute;left:14891;top:25669;width:17744;height:3162;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" filled="f" stroked="f">
                    <v:textbox inset="6.72pt,6.72pt,6.72pt,6.72pt">
                      <w:txbxContent>
                        <w:p w14:paraId="09D994C3"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Community</w:t>
                          </w:r>
                        </w:p>
                      </w:txbxContent>
                    </v:textbox>
                  </v:shape>
                </v:group>
                <v:group id="Group 1842341086" o:spid="_x0000_s1074" style="position:absolute;left:14891;top:29782;width:19855;height:19855" coordorigin="14891,29782" coordsize="19855,1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">
                  <v:oval id="Oval 1755806581" o:spid="_x0000_s1075" style="position:absolute;left:14891;top:29782;width:19855;height:19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" fillcolor="#d8d8d8 [2732]" strokecolor="#7f7f7f [1612]"/>
                  <v:shape id="Oval 12" o:spid="_x0000_s1076" type="#_x0000_t202" style="position:absolute;left:16517;top:33153;width:16118;height:278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" filled="f" stroked="f">
                    <v:textbox inset="6.72pt,6.72pt,6.72pt,6.72pt">
                      <w:txbxContent>
                        <w:p w14:paraId="7A4A1E0E" w14:textId="77777777" w:rsidR="000C3479" w:rsidRPr="003F46E5" w:rsidRDefault="000C3479" w:rsidP="000C3479">
                          <w:pPr>
                            <w:spacing w:after="92" w:line="216" w:lineRule="auto"/>
                            <w:jc w:val="center"/>
                            <w:rPr>
                              <w:rFonts w:ascii="Aptos" w:hAnsi="Aptos"/>
                              <w:b/>
                              <w:color w:val="000F46" w:themeColor="background2"/>
                              <w:kern w:val="24"/>
                            </w:rPr>
                          </w:pPr>
                          <w:r w:rsidRPr="003F46E5">
                            <w:rPr>
                              <w:rFonts w:ascii="Aptos" w:hAnsi="Aptos"/>
                              <w:b/>
                              <w:color w:val="000F46" w:themeColor="background2"/>
                              <w:kern w:val="24"/>
                            </w:rPr>
                            <w:t>Family</w:t>
                          </w:r>
                          <w:r w:rsidRPr="003F46E5">
                            <w:rPr>
                              <w:rFonts w:ascii="Aptos" w:hAnsi="Aptos"/>
                              <w:b/>
                              <w:color w:val="000F46" w:themeColor="background2"/>
                              <w:kern w:val="24"/>
                              <w:sz w:val="18"/>
                              <w:szCs w:val="18"/>
                            </w:rPr>
                            <w:t xml:space="preserve"> / </w:t>
                          </w:r>
                          <w:r w:rsidRPr="003F46E5">
                            <w:rPr>
                              <w:rFonts w:ascii="Aptos" w:hAnsi="Aptos"/>
                              <w:b/>
                              <w:color w:val="000F46" w:themeColor="background2"/>
                              <w:kern w:val="24"/>
                            </w:rPr>
                            <w:t>household</w:t>
                          </w:r>
                        </w:p>
                      </w:txbxContent>
                    </v:textbox>
                  </v:shape>
                </v:group>
                <v:group id="Group 1009875162" o:spid="_x0000_s1077" style="position:absolute;left:17041;top:37228;width:14769;height:12409" coordorigin="17041,37228" coordsize="14769,12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">
                  <v:oval id="Oval 651429950" o:spid="_x0000_s1078" style="position:absolute;left:18614;top:37228;width:12409;height:12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" fillcolor="#d8d8d8 [2732]" strokecolor="#7f7f7f [1612]" strokeweight=".25pt"/>
                  <v:shape id="Oval 14" o:spid="_x0000_s1079" type="#_x0000_t202" style="position:absolute;left:17041;top:41011;width:14769;height:5010;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" filled="f" stroked="f">
                    <v:textbox inset="2.56825mm,2.56825mm,2.56825mm,2.56825mm">
                      <w:txbxContent>
                        <w:p w14:paraId="4A095DFE" w14:textId="77777777" w:rsidR="000C3479" w:rsidRDefault="000C3479" w:rsidP="000C3479">
                          <w:pPr>
                            <w:spacing w:after="92" w:line="216" w:lineRule="auto"/>
                            <w:jc w:val="center"/>
                            <w:rPr>
                              <w:b/>
                              <w:color w:val="FFFFFF" w:themeColor="background1"/>
                              <w:kern w:val="24"/>
                              <w:lang w:val="en-GB"/>
                            </w:rPr>
                          </w:pPr>
                          <w:r w:rsidRPr="003F46E5">
                            <w:rPr>
                              <w:b/>
                              <w:color w:val="000F46" w:themeColor="background2"/>
                              <w:kern w:val="24"/>
                              <w:lang w:val="en-GB"/>
                            </w:rPr>
                            <w:t>Individual</w:t>
                          </w:r>
                        </w:p>
                      </w:txbxContent>
                    </v:textbox>
                  </v:shape>
                </v:group>
                <w10:wrap type="tight"/>
              </v:group>
            </w:pict>
          </mc:Fallback>
        </mc:AlternateContent>
      </w:r>
    </w:p>
    <w:p w14:paraId="2C941D9F" w14:textId="33565DF9" w:rsidR="009E1E6B" w:rsidRDefault="00641EBD" w:rsidP="009E1E6B">
      <w:pPr>
        <w:sectPr w:rsidR="009E1E6B" w:rsidSect="009E1E6B">
          <w:pgSz w:w="16838" w:h="11906" w:orient="landscape" w:code="9"/>
          <w:pgMar w:top="1134" w:right="1134" w:bottom="1134" w:left="1134" w:header="709" w:footer="709" w:gutter="0"/>
          <w:cols w:space="708"/>
          <w:titlePg/>
          <w:docGrid w:linePitch="360"/>
        </w:sectPr>
      </w:pPr>
      <w:r w:rsidRPr="00791C58">
        <w:rPr>
          <w:noProof/>
        </w:rPr>
        <w:lastRenderedPageBreak/>
        <mc:AlternateContent>
          <mc:Choice Requires="wps">
            <w:drawing>
              <wp:anchor distT="45720" distB="45720" distL="114300" distR="114300" simplePos="0" relativeHeight="251658254" behindDoc="0" locked="0" layoutInCell="1" allowOverlap="1" wp14:anchorId="0C5E6906" wp14:editId="34520448">
                <wp:simplePos x="0" y="0"/>
                <wp:positionH relativeFrom="margin">
                  <wp:posOffset>5267960</wp:posOffset>
                </wp:positionH>
                <wp:positionV relativeFrom="paragraph">
                  <wp:posOffset>1003300</wp:posOffset>
                </wp:positionV>
                <wp:extent cx="4399280" cy="3207385"/>
                <wp:effectExtent l="0" t="0" r="7620" b="18415"/>
                <wp:wrapSquare wrapText="bothSides"/>
                <wp:docPr id="697553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3207385"/>
                        </a:xfrm>
                        <a:prstGeom prst="rect">
                          <a:avLst/>
                        </a:prstGeom>
                        <a:solidFill>
                          <a:schemeClr val="bg1">
                            <a:lumMod val="85000"/>
                          </a:schemeClr>
                        </a:solidFill>
                        <a:ln w="9525">
                          <a:solidFill>
                            <a:srgbClr val="000000"/>
                          </a:solidFill>
                          <a:miter lim="800000"/>
                          <a:headEnd/>
                          <a:tailEnd/>
                        </a:ln>
                      </wps:spPr>
                      <wps:txbx>
                        <w:txbxContent>
                          <w:p w14:paraId="7A928947" w14:textId="77777777" w:rsidR="009E1E6B" w:rsidRPr="00791C58" w:rsidRDefault="009E1E6B" w:rsidP="009E1E6B">
                            <w:pPr>
                              <w:rPr>
                                <w:b/>
                                <w:bCs/>
                              </w:rPr>
                            </w:pPr>
                            <w:r>
                              <w:rPr>
                                <w:b/>
                                <w:bCs/>
                              </w:rPr>
                              <w:t>Contextual factors</w:t>
                            </w:r>
                          </w:p>
                          <w:p w14:paraId="62A96D57" w14:textId="444FD685" w:rsidR="009E1E6B" w:rsidRDefault="00EF5426" w:rsidP="00310754">
                            <w:pPr>
                              <w:pStyle w:val="ListParagraph"/>
                              <w:numPr>
                                <w:ilvl w:val="0"/>
                                <w:numId w:val="22"/>
                              </w:numPr>
                            </w:pPr>
                            <w:r>
                              <w:t xml:space="preserve"> </w:t>
                            </w:r>
                          </w:p>
                          <w:p w14:paraId="451DD0BE" w14:textId="522F29D5" w:rsidR="00EF5426" w:rsidRDefault="00EF5426" w:rsidP="00310754">
                            <w:pPr>
                              <w:pStyle w:val="ListParagraph"/>
                              <w:numPr>
                                <w:ilvl w:val="0"/>
                                <w:numId w:val="22"/>
                              </w:numPr>
                            </w:pPr>
                            <w:r>
                              <w:t xml:space="preserve"> </w:t>
                            </w:r>
                          </w:p>
                          <w:p w14:paraId="0E1D190B" w14:textId="719E2FF8" w:rsidR="00EF5426" w:rsidRDefault="00EF5426" w:rsidP="00310754">
                            <w:pPr>
                              <w:pStyle w:val="ListParagraph"/>
                              <w:numPr>
                                <w:ilvl w:val="0"/>
                                <w:numId w:val="22"/>
                              </w:numPr>
                            </w:pPr>
                            <w:r>
                              <w:t xml:space="preserve"> </w:t>
                            </w:r>
                          </w:p>
                          <w:p w14:paraId="58D48E58" w14:textId="4CE533D7" w:rsidR="00EF5426" w:rsidRDefault="00EF5426" w:rsidP="00310754">
                            <w:pPr>
                              <w:pStyle w:val="ListParagraph"/>
                              <w:numPr>
                                <w:ilvl w:val="0"/>
                                <w:numId w:val="22"/>
                              </w:numPr>
                            </w:pPr>
                            <w:r>
                              <w:t xml:space="preserve"> </w:t>
                            </w:r>
                          </w:p>
                          <w:p w14:paraId="3E5E7AA9" w14:textId="1512C294" w:rsidR="00EF5426" w:rsidRDefault="00EF5426" w:rsidP="00310754">
                            <w:pPr>
                              <w:pStyle w:val="ListParagraph"/>
                              <w:numPr>
                                <w:ilvl w:val="0"/>
                                <w:numId w:val="22"/>
                              </w:numPr>
                            </w:pPr>
                            <w:r>
                              <w:t xml:space="preserve"> </w:t>
                            </w:r>
                          </w:p>
                          <w:p w14:paraId="651E38E4" w14:textId="36DD6899" w:rsidR="00EF5426" w:rsidRDefault="00EF5426" w:rsidP="00310754">
                            <w:pPr>
                              <w:pStyle w:val="ListParagraph"/>
                              <w:numPr>
                                <w:ilvl w:val="0"/>
                                <w:numId w:val="22"/>
                              </w:numPr>
                            </w:pPr>
                            <w:r>
                              <w:t xml:space="preserve"> </w:t>
                            </w:r>
                          </w:p>
                          <w:p w14:paraId="6527D85A" w14:textId="44A3DA86" w:rsidR="00EF5426" w:rsidRDefault="00EF5426" w:rsidP="00310754">
                            <w:pPr>
                              <w:pStyle w:val="ListParagraph"/>
                              <w:numPr>
                                <w:ilvl w:val="0"/>
                                <w:numId w:val="22"/>
                              </w:numPr>
                            </w:pPr>
                            <w:r>
                              <w:t xml:space="preserve"> </w:t>
                            </w:r>
                          </w:p>
                          <w:p w14:paraId="4FA86CAB" w14:textId="60F44F6B" w:rsidR="00EF5426" w:rsidRDefault="00EF5426" w:rsidP="00310754">
                            <w:pPr>
                              <w:pStyle w:val="ListParagraph"/>
                              <w:numPr>
                                <w:ilvl w:val="0"/>
                                <w:numId w:val="22"/>
                              </w:numPr>
                            </w:pPr>
                            <w:r>
                              <w:t xml:space="preserve"> </w:t>
                            </w:r>
                          </w:p>
                          <w:p w14:paraId="0504AA99" w14:textId="73FF88EC" w:rsidR="00EF5426" w:rsidRDefault="00EF5426" w:rsidP="00310754">
                            <w:pPr>
                              <w:pStyle w:val="ListParagraph"/>
                              <w:numPr>
                                <w:ilvl w:val="0"/>
                                <w:numId w:val="22"/>
                              </w:numPr>
                            </w:pPr>
                            <w:r>
                              <w:t xml:space="preserve"> </w:t>
                            </w:r>
                          </w:p>
                          <w:p w14:paraId="0C7FA2C8" w14:textId="18D53C49" w:rsidR="00EF5426" w:rsidRPr="00791C58" w:rsidRDefault="00EF5426" w:rsidP="00310754">
                            <w:pPr>
                              <w:pStyle w:val="ListParagraph"/>
                              <w:numPr>
                                <w:ilvl w:val="0"/>
                                <w:numId w:val="22"/>
                              </w:num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E6906" id="_x0000_s1080" type="#_x0000_t202" style="position:absolute;margin-left:414.8pt;margin-top:79pt;width:346.4pt;height:252.5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" fillcolor="#d8d8d8 [2732]">
                <v:textbox>
                  <w:txbxContent>
                    <w:p w14:paraId="7A928947" w14:textId="77777777" w:rsidR="009E1E6B" w:rsidRPr="00791C58" w:rsidRDefault="009E1E6B" w:rsidP="009E1E6B">
                      <w:pPr>
                        <w:rPr>
                          <w:b/>
                          <w:bCs/>
                        </w:rPr>
                      </w:pPr>
                      <w:r>
                        <w:rPr>
                          <w:b/>
                          <w:bCs/>
                        </w:rPr>
                        <w:t>Contextual factors</w:t>
                      </w:r>
                    </w:p>
                    <w:p w14:paraId="62A96D57" w14:textId="444FD685" w:rsidR="009E1E6B" w:rsidRDefault="00EF5426" w:rsidP="00310754">
                      <w:pPr>
                        <w:pStyle w:val="ListParagraph"/>
                        <w:numPr>
                          <w:ilvl w:val="0"/>
                          <w:numId w:val="22"/>
                        </w:numPr>
                      </w:pPr>
                      <w:r>
                        <w:t xml:space="preserve"> </w:t>
                      </w:r>
                    </w:p>
                    <w:p w14:paraId="451DD0BE" w14:textId="522F29D5" w:rsidR="00EF5426" w:rsidRDefault="00EF5426" w:rsidP="00310754">
                      <w:pPr>
                        <w:pStyle w:val="ListParagraph"/>
                        <w:numPr>
                          <w:ilvl w:val="0"/>
                          <w:numId w:val="22"/>
                        </w:numPr>
                      </w:pPr>
                      <w:r>
                        <w:t xml:space="preserve"> </w:t>
                      </w:r>
                    </w:p>
                    <w:p w14:paraId="0E1D190B" w14:textId="719E2FF8" w:rsidR="00EF5426" w:rsidRDefault="00EF5426" w:rsidP="00310754">
                      <w:pPr>
                        <w:pStyle w:val="ListParagraph"/>
                        <w:numPr>
                          <w:ilvl w:val="0"/>
                          <w:numId w:val="22"/>
                        </w:numPr>
                      </w:pPr>
                      <w:r>
                        <w:t xml:space="preserve"> </w:t>
                      </w:r>
                    </w:p>
                    <w:p w14:paraId="58D48E58" w14:textId="4CE533D7" w:rsidR="00EF5426" w:rsidRDefault="00EF5426" w:rsidP="00310754">
                      <w:pPr>
                        <w:pStyle w:val="ListParagraph"/>
                        <w:numPr>
                          <w:ilvl w:val="0"/>
                          <w:numId w:val="22"/>
                        </w:numPr>
                      </w:pPr>
                      <w:r>
                        <w:t xml:space="preserve"> </w:t>
                      </w:r>
                    </w:p>
                    <w:p w14:paraId="3E5E7AA9" w14:textId="1512C294" w:rsidR="00EF5426" w:rsidRDefault="00EF5426" w:rsidP="00310754">
                      <w:pPr>
                        <w:pStyle w:val="ListParagraph"/>
                        <w:numPr>
                          <w:ilvl w:val="0"/>
                          <w:numId w:val="22"/>
                        </w:numPr>
                      </w:pPr>
                      <w:r>
                        <w:t xml:space="preserve"> </w:t>
                      </w:r>
                    </w:p>
                    <w:p w14:paraId="651E38E4" w14:textId="36DD6899" w:rsidR="00EF5426" w:rsidRDefault="00EF5426" w:rsidP="00310754">
                      <w:pPr>
                        <w:pStyle w:val="ListParagraph"/>
                        <w:numPr>
                          <w:ilvl w:val="0"/>
                          <w:numId w:val="22"/>
                        </w:numPr>
                      </w:pPr>
                      <w:r>
                        <w:t xml:space="preserve"> </w:t>
                      </w:r>
                    </w:p>
                    <w:p w14:paraId="6527D85A" w14:textId="44A3DA86" w:rsidR="00EF5426" w:rsidRDefault="00EF5426" w:rsidP="00310754">
                      <w:pPr>
                        <w:pStyle w:val="ListParagraph"/>
                        <w:numPr>
                          <w:ilvl w:val="0"/>
                          <w:numId w:val="22"/>
                        </w:numPr>
                      </w:pPr>
                      <w:r>
                        <w:t xml:space="preserve"> </w:t>
                      </w:r>
                    </w:p>
                    <w:p w14:paraId="4FA86CAB" w14:textId="60F44F6B" w:rsidR="00EF5426" w:rsidRDefault="00EF5426" w:rsidP="00310754">
                      <w:pPr>
                        <w:pStyle w:val="ListParagraph"/>
                        <w:numPr>
                          <w:ilvl w:val="0"/>
                          <w:numId w:val="22"/>
                        </w:numPr>
                      </w:pPr>
                      <w:r>
                        <w:t xml:space="preserve"> </w:t>
                      </w:r>
                    </w:p>
                    <w:p w14:paraId="0504AA99" w14:textId="73FF88EC" w:rsidR="00EF5426" w:rsidRDefault="00EF5426" w:rsidP="00310754">
                      <w:pPr>
                        <w:pStyle w:val="ListParagraph"/>
                        <w:numPr>
                          <w:ilvl w:val="0"/>
                          <w:numId w:val="22"/>
                        </w:numPr>
                      </w:pPr>
                      <w:r>
                        <w:t xml:space="preserve"> </w:t>
                      </w:r>
                    </w:p>
                    <w:p w14:paraId="0C7FA2C8" w14:textId="18D53C49" w:rsidR="00EF5426" w:rsidRPr="00791C58" w:rsidRDefault="00EF5426" w:rsidP="00310754">
                      <w:pPr>
                        <w:pStyle w:val="ListParagraph"/>
                        <w:numPr>
                          <w:ilvl w:val="0"/>
                          <w:numId w:val="22"/>
                        </w:numPr>
                      </w:pPr>
                      <w:r>
                        <w:t xml:space="preserve"> </w:t>
                      </w:r>
                    </w:p>
                  </w:txbxContent>
                </v:textbox>
                <w10:wrap type="square" anchorx="margin"/>
              </v:shape>
            </w:pict>
          </mc:Fallback>
        </mc:AlternateContent>
      </w:r>
      <w:r w:rsidR="00C00A0E" w:rsidRPr="00C00A0E">
        <w:rPr>
          <w:noProof/>
        </w:rPr>
        <mc:AlternateContent>
          <mc:Choice Requires="wpg">
            <w:drawing>
              <wp:anchor distT="0" distB="0" distL="114300" distR="114300" simplePos="0" relativeHeight="251658260" behindDoc="0" locked="0" layoutInCell="1" allowOverlap="1" wp14:anchorId="6C825325" wp14:editId="0DBA47C8">
                <wp:simplePos x="0" y="0"/>
                <wp:positionH relativeFrom="column">
                  <wp:posOffset>-15421</wp:posOffset>
                </wp:positionH>
                <wp:positionV relativeFrom="paragraph">
                  <wp:posOffset>180158</wp:posOffset>
                </wp:positionV>
                <wp:extent cx="5199742" cy="5382985"/>
                <wp:effectExtent l="38100" t="38100" r="33020" b="27305"/>
                <wp:wrapNone/>
                <wp:docPr id="349052413" name="Group 4" descr="The ecosystem diagram of 6 concentric circles as used earlier in document. This one has the contextual factors circles highlighted"/>
                <wp:cNvGraphicFramePr/>
                <a:graphic xmlns:a="http://schemas.openxmlformats.org/drawingml/2006/main">
                  <a:graphicData uri="http://schemas.microsoft.com/office/word/2010/wordprocessingGroup">
                    <wpg:wgp>
                      <wpg:cNvGrpSpPr/>
                      <wpg:grpSpPr>
                        <a:xfrm rot="10800000">
                          <a:off x="0" y="0"/>
                          <a:ext cx="5199742" cy="5382985"/>
                          <a:chOff x="0" y="0"/>
                          <a:chExt cx="4963796" cy="4963795"/>
                        </a:xfrm>
                      </wpg:grpSpPr>
                      <wpg:grpSp>
                        <wpg:cNvPr id="682028577" name="Group 682028577"/>
                        <wpg:cNvGrpSpPr/>
                        <wpg:grpSpPr>
                          <a:xfrm>
                            <a:off x="0" y="0"/>
                            <a:ext cx="4963796" cy="4963795"/>
                            <a:chOff x="0" y="0"/>
                            <a:chExt cx="4963796" cy="4963795"/>
                          </a:xfrm>
                          <a:scene3d>
                            <a:camera prst="orthographicFront"/>
                            <a:lightRig rig="flat" dir="t"/>
                          </a:scene3d>
                        </wpg:grpSpPr>
                        <wps:wsp>
                          <wps:cNvPr id="1841892250" name="Oval 1841892250"/>
                          <wps:cNvSpPr/>
                          <wps:spPr>
                            <a:xfrm>
                              <a:off x="0" y="0"/>
                              <a:ext cx="4963796" cy="4963795"/>
                            </a:xfrm>
                            <a:prstGeom prst="ellipse">
                              <a:avLst/>
                            </a:prstGeom>
                            <a:solidFill>
                              <a:schemeClr val="tx2">
                                <a:lumMod val="40000"/>
                                <a:lumOff val="60000"/>
                              </a:schemeClr>
                            </a:solidFill>
                            <a:ln>
                              <a:noFill/>
                            </a:ln>
                            <a:effectLst/>
                            <a:sp3d prstMaterial="dkEdge">
                              <a:bevelT w="8200" h="38100"/>
                            </a:sp3d>
                          </wps:spPr>
                          <wps:bodyPr/>
                        </wps:wsp>
                        <wps:wsp>
                          <wps:cNvPr id="1038013641" name="Oval 4"/>
                          <wps:cNvSpPr txBox="1"/>
                          <wps:spPr>
                            <a:xfrm rot="10800000">
                              <a:off x="1420590" y="337081"/>
                              <a:ext cx="1979848" cy="283396"/>
                            </a:xfrm>
                            <a:prstGeom prst="rect">
                              <a:avLst/>
                            </a:prstGeom>
                            <a:noFill/>
                            <a:ln>
                              <a:noFill/>
                            </a:ln>
                            <a:effectLst/>
                            <a:sp3d/>
                          </wps:spPr>
                          <wps:txbx>
                            <w:txbxContent>
                              <w:p w14:paraId="2815A8B9"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Contextual factors</w:t>
                                </w:r>
                              </w:p>
                            </w:txbxContent>
                          </wps:txbx>
                          <wps:bodyPr spcFirstLastPara="0" vert="horz" wrap="square" lIns="85344" tIns="85344" rIns="85344" bIns="85344" numCol="1" spcCol="1270" anchor="ctr" anchorCtr="0">
                            <a:noAutofit/>
                          </wps:bodyPr>
                        </wps:wsp>
                      </wpg:grpSp>
                      <wpg:grpSp>
                        <wpg:cNvPr id="925486097" name="Group 925486097"/>
                        <wpg:cNvGrpSpPr/>
                        <wpg:grpSpPr>
                          <a:xfrm>
                            <a:off x="372284" y="744570"/>
                            <a:ext cx="4219225" cy="4219225"/>
                            <a:chOff x="372284" y="744570"/>
                            <a:chExt cx="4219225" cy="4219225"/>
                          </a:xfrm>
                          <a:scene3d>
                            <a:camera prst="orthographicFront"/>
                            <a:lightRig rig="flat" dir="t"/>
                          </a:scene3d>
                        </wpg:grpSpPr>
                        <wps:wsp>
                          <wps:cNvPr id="788841334" name="Oval 788841334"/>
                          <wps:cNvSpPr/>
                          <wps:spPr>
                            <a:xfrm>
                              <a:off x="372284" y="744570"/>
                              <a:ext cx="4219225" cy="4219225"/>
                            </a:xfrm>
                            <a:prstGeom prst="ellipse">
                              <a:avLst/>
                            </a:prstGeom>
                            <a:solidFill>
                              <a:schemeClr val="bg1">
                                <a:lumMod val="85000"/>
                              </a:schemeClr>
                            </a:solidFill>
                            <a:ln>
                              <a:solidFill>
                                <a:schemeClr val="bg1">
                                  <a:lumMod val="50000"/>
                                </a:schemeClr>
                              </a:solidFill>
                            </a:ln>
                            <a:effectLst/>
                            <a:sp3d prstMaterial="dkEdge">
                              <a:bevelT w="8200" h="38100"/>
                            </a:sp3d>
                          </wps:spPr>
                          <wps:bodyPr/>
                        </wps:wsp>
                        <wps:wsp>
                          <wps:cNvPr id="1070270889" name="Oval 6"/>
                          <wps:cNvSpPr txBox="1"/>
                          <wps:spPr>
                            <a:xfrm rot="10800000">
                              <a:off x="1450326" y="1072911"/>
                              <a:ext cx="1935302" cy="277020"/>
                            </a:xfrm>
                            <a:prstGeom prst="rect">
                              <a:avLst/>
                            </a:prstGeom>
                            <a:noFill/>
                            <a:ln>
                              <a:noFill/>
                            </a:ln>
                            <a:effectLst/>
                            <a:sp3d/>
                          </wps:spPr>
                          <wps:txbx>
                            <w:txbxContent>
                              <w:p w14:paraId="48571EB1"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Governance and financing</w:t>
                                </w:r>
                              </w:p>
                            </w:txbxContent>
                          </wps:txbx>
                          <wps:bodyPr spcFirstLastPara="0" vert="horz" wrap="square" lIns="85344" tIns="85344" rIns="85344" bIns="85344" numCol="1" spcCol="1270" anchor="ctr" anchorCtr="0">
                            <a:noAutofit/>
                          </wps:bodyPr>
                        </wps:wsp>
                      </wpg:grpSp>
                      <wpg:grpSp>
                        <wpg:cNvPr id="1468920094" name="Group 1468920094"/>
                        <wpg:cNvGrpSpPr/>
                        <wpg:grpSpPr>
                          <a:xfrm>
                            <a:off x="720342" y="1427059"/>
                            <a:ext cx="3474656" cy="3474656"/>
                            <a:chOff x="720342" y="1427059"/>
                            <a:chExt cx="3474656" cy="3474656"/>
                          </a:xfrm>
                          <a:scene3d>
                            <a:camera prst="orthographicFront"/>
                            <a:lightRig rig="flat" dir="t"/>
                          </a:scene3d>
                        </wpg:grpSpPr>
                        <wps:wsp>
                          <wps:cNvPr id="253021216" name="Oval 253021216"/>
                          <wps:cNvSpPr/>
                          <wps:spPr>
                            <a:xfrm>
                              <a:off x="720342" y="1427059"/>
                              <a:ext cx="3474656" cy="3474656"/>
                            </a:xfrm>
                            <a:prstGeom prst="ellipse">
                              <a:avLst/>
                            </a:prstGeom>
                            <a:solidFill>
                              <a:schemeClr val="bg1">
                                <a:lumMod val="85000"/>
                              </a:schemeClr>
                            </a:solidFill>
                            <a:ln>
                              <a:solidFill>
                                <a:schemeClr val="bg1">
                                  <a:lumMod val="50000"/>
                                </a:schemeClr>
                              </a:solidFill>
                            </a:ln>
                            <a:effectLst/>
                            <a:sp3d prstMaterial="dkEdge">
                              <a:bevelT w="8200" h="38100"/>
                            </a:sp3d>
                          </wps:spPr>
                          <wps:bodyPr/>
                        </wps:wsp>
                        <wps:wsp>
                          <wps:cNvPr id="1288758323" name="Oval 8"/>
                          <wps:cNvSpPr txBox="1"/>
                          <wps:spPr>
                            <a:xfrm rot="10800000">
                              <a:off x="1465526" y="1813012"/>
                              <a:ext cx="1912534" cy="273760"/>
                            </a:xfrm>
                            <a:prstGeom prst="rect">
                              <a:avLst/>
                            </a:prstGeom>
                            <a:noFill/>
                            <a:ln>
                              <a:noFill/>
                            </a:ln>
                            <a:effectLst/>
                            <a:sp3d/>
                          </wps:spPr>
                          <wps:txbx>
                            <w:txbxContent>
                              <w:p w14:paraId="518B54F9"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Services and organisations</w:t>
                                </w:r>
                              </w:p>
                            </w:txbxContent>
                          </wps:txbx>
                          <wps:bodyPr spcFirstLastPara="0" vert="horz" wrap="square" lIns="85344" tIns="85344" rIns="85344" bIns="85344" numCol="1" spcCol="1270" anchor="ctr" anchorCtr="0">
                            <a:noAutofit/>
                          </wps:bodyPr>
                        </wps:wsp>
                      </wpg:grpSp>
                      <wpg:grpSp>
                        <wpg:cNvPr id="1842147418" name="Group 1842147418"/>
                        <wpg:cNvGrpSpPr/>
                        <wpg:grpSpPr>
                          <a:xfrm>
                            <a:off x="1116853" y="2233708"/>
                            <a:ext cx="2730087" cy="2730087"/>
                            <a:chOff x="1116853" y="2233708"/>
                            <a:chExt cx="2730087" cy="2730087"/>
                          </a:xfrm>
                          <a:scene3d>
                            <a:camera prst="orthographicFront"/>
                            <a:lightRig rig="flat" dir="t"/>
                          </a:scene3d>
                        </wpg:grpSpPr>
                        <wps:wsp>
                          <wps:cNvPr id="1979305701" name="Oval 1979305701"/>
                          <wps:cNvSpPr/>
                          <wps:spPr>
                            <a:xfrm>
                              <a:off x="1116853" y="2233708"/>
                              <a:ext cx="2730087" cy="2730087"/>
                            </a:xfrm>
                            <a:prstGeom prst="ellipse">
                              <a:avLst/>
                            </a:prstGeom>
                            <a:solidFill>
                              <a:schemeClr val="bg1">
                                <a:lumMod val="85000"/>
                              </a:schemeClr>
                            </a:solidFill>
                            <a:ln>
                              <a:solidFill>
                                <a:schemeClr val="bg1">
                                  <a:lumMod val="50000"/>
                                </a:schemeClr>
                              </a:solidFill>
                            </a:ln>
                            <a:effectLst/>
                            <a:sp3d prstMaterial="dkEdge">
                              <a:bevelT w="8200" h="38100"/>
                            </a:sp3d>
                          </wps:spPr>
                          <wps:bodyPr/>
                        </wps:wsp>
                        <wps:wsp>
                          <wps:cNvPr id="1138198836" name="Oval 10"/>
                          <wps:cNvSpPr txBox="1"/>
                          <wps:spPr>
                            <a:xfrm rot="10800000">
                              <a:off x="1489139" y="2566907"/>
                              <a:ext cx="1774408" cy="316223"/>
                            </a:xfrm>
                            <a:prstGeom prst="rect">
                              <a:avLst/>
                            </a:prstGeom>
                            <a:noFill/>
                            <a:ln>
                              <a:noFill/>
                            </a:ln>
                            <a:effectLst/>
                            <a:sp3d/>
                          </wps:spPr>
                          <wps:txbx>
                            <w:txbxContent>
                              <w:p w14:paraId="7D49F30A"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Community</w:t>
                                </w:r>
                              </w:p>
                            </w:txbxContent>
                          </wps:txbx>
                          <wps:bodyPr spcFirstLastPara="0" vert="horz" wrap="square" lIns="85344" tIns="85344" rIns="85344" bIns="85344" numCol="1" spcCol="1270" anchor="ctr" anchorCtr="0">
                            <a:noAutofit/>
                          </wps:bodyPr>
                        </wps:wsp>
                      </wpg:grpSp>
                      <wpg:grpSp>
                        <wpg:cNvPr id="1131902199" name="Group 1131902199"/>
                        <wpg:cNvGrpSpPr/>
                        <wpg:grpSpPr>
                          <a:xfrm>
                            <a:off x="1489138" y="2978277"/>
                            <a:ext cx="1985518" cy="1985518"/>
                            <a:chOff x="1489138" y="2978277"/>
                            <a:chExt cx="1985518" cy="1985518"/>
                          </a:xfrm>
                          <a:scene3d>
                            <a:camera prst="orthographicFront"/>
                            <a:lightRig rig="flat" dir="t"/>
                          </a:scene3d>
                        </wpg:grpSpPr>
                        <wps:wsp>
                          <wps:cNvPr id="259004715" name="Oval 259004715"/>
                          <wps:cNvSpPr/>
                          <wps:spPr>
                            <a:xfrm>
                              <a:off x="1489138" y="2978277"/>
                              <a:ext cx="1985518" cy="1985518"/>
                            </a:xfrm>
                            <a:prstGeom prst="ellipse">
                              <a:avLst/>
                            </a:prstGeom>
                            <a:solidFill>
                              <a:schemeClr val="bg1">
                                <a:lumMod val="85000"/>
                              </a:schemeClr>
                            </a:solidFill>
                            <a:ln>
                              <a:solidFill>
                                <a:schemeClr val="bg1">
                                  <a:lumMod val="50000"/>
                                </a:schemeClr>
                              </a:solidFill>
                            </a:ln>
                            <a:effectLst/>
                            <a:sp3d prstMaterial="dkEdge">
                              <a:bevelT w="8200" h="38100"/>
                            </a:sp3d>
                          </wps:spPr>
                          <wps:bodyPr/>
                        </wps:wsp>
                        <wps:wsp>
                          <wps:cNvPr id="1135247785" name="Oval 12"/>
                          <wps:cNvSpPr txBox="1"/>
                          <wps:spPr>
                            <a:xfrm rot="10800000">
                              <a:off x="1651791" y="3315358"/>
                              <a:ext cx="1611755" cy="278501"/>
                            </a:xfrm>
                            <a:prstGeom prst="rect">
                              <a:avLst/>
                            </a:prstGeom>
                            <a:noFill/>
                            <a:ln>
                              <a:noFill/>
                            </a:ln>
                            <a:effectLst/>
                            <a:sp3d/>
                          </wps:spPr>
                          <wps:txbx>
                            <w:txbxContent>
                              <w:p w14:paraId="578036FE"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Family</w:t>
                                </w:r>
                                <w:r w:rsidRPr="008B08EE">
                                  <w:rPr>
                                    <w:rFonts w:ascii="Aptos" w:hAnsi="Aptos"/>
                                    <w:b/>
                                    <w:color w:val="000F46" w:themeColor="background2"/>
                                    <w:kern w:val="24"/>
                                    <w:sz w:val="18"/>
                                    <w:szCs w:val="18"/>
                                  </w:rPr>
                                  <w:t xml:space="preserve"> / </w:t>
                                </w:r>
                                <w:r w:rsidRPr="008B08EE">
                                  <w:rPr>
                                    <w:rFonts w:ascii="Aptos" w:hAnsi="Aptos"/>
                                    <w:b/>
                                    <w:color w:val="000F46" w:themeColor="background2"/>
                                    <w:kern w:val="24"/>
                                  </w:rPr>
                                  <w:t>household</w:t>
                                </w:r>
                              </w:p>
                            </w:txbxContent>
                          </wps:txbx>
                          <wps:bodyPr spcFirstLastPara="0" vert="horz" wrap="square" lIns="85344" tIns="85344" rIns="85344" bIns="85344" numCol="1" spcCol="1270" anchor="ctr" anchorCtr="0">
                            <a:noAutofit/>
                          </wps:bodyPr>
                        </wps:wsp>
                      </wpg:grpSp>
                      <wpg:grpSp>
                        <wpg:cNvPr id="1929888700" name="Group 1929888700"/>
                        <wpg:cNvGrpSpPr/>
                        <wpg:grpSpPr>
                          <a:xfrm>
                            <a:off x="1704117" y="3722847"/>
                            <a:ext cx="1476949" cy="1240948"/>
                            <a:chOff x="1704117" y="3722847"/>
                            <a:chExt cx="1476949" cy="1240948"/>
                          </a:xfrm>
                          <a:scene3d>
                            <a:camera prst="orthographicFront"/>
                            <a:lightRig rig="flat" dir="t"/>
                          </a:scene3d>
                        </wpg:grpSpPr>
                        <wps:wsp>
                          <wps:cNvPr id="1701979310" name="Oval 1701979310"/>
                          <wps:cNvSpPr/>
                          <wps:spPr>
                            <a:xfrm>
                              <a:off x="1861423" y="3722847"/>
                              <a:ext cx="1240948" cy="1240948"/>
                            </a:xfrm>
                            <a:prstGeom prst="ellipse">
                              <a:avLst/>
                            </a:prstGeom>
                            <a:solidFill>
                              <a:schemeClr val="bg1">
                                <a:lumMod val="8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482187846" name="Oval 14"/>
                          <wps:cNvSpPr txBox="1"/>
                          <wps:spPr>
                            <a:xfrm rot="10800000">
                              <a:off x="1704117" y="4101185"/>
                              <a:ext cx="1476949" cy="500977"/>
                            </a:xfrm>
                            <a:prstGeom prst="rect">
                              <a:avLst/>
                            </a:prstGeom>
                            <a:noFill/>
                            <a:ln>
                              <a:noFill/>
                            </a:ln>
                            <a:effectLst/>
                            <a:sp3d/>
                          </wps:spPr>
                          <wps:txbx>
                            <w:txbxContent>
                              <w:p w14:paraId="32AEDCDF" w14:textId="77777777" w:rsidR="00C00A0E" w:rsidRDefault="00C00A0E" w:rsidP="00C00A0E">
                                <w:pPr>
                                  <w:spacing w:after="92" w:line="216" w:lineRule="auto"/>
                                  <w:jc w:val="center"/>
                                  <w:rPr>
                                    <w:b/>
                                    <w:color w:val="FFFFFF" w:themeColor="background1"/>
                                    <w:kern w:val="24"/>
                                    <w:lang w:val="en-GB"/>
                                  </w:rPr>
                                </w:pPr>
                                <w:r w:rsidRPr="008B08EE">
                                  <w:rPr>
                                    <w:b/>
                                    <w:color w:val="000F46" w:themeColor="background2"/>
                                    <w:kern w:val="24"/>
                                    <w:lang w:val="en-GB"/>
                                  </w:rPr>
                                  <w:t>Individual</w:t>
                                </w:r>
                              </w:p>
                            </w:txbxContent>
                          </wps:txbx>
                          <wps:bodyPr spcFirstLastPara="0" vert="horz" wrap="square" lIns="92457" tIns="92457" rIns="92457" bIns="92457"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C825325" id="_x0000_s1081" alt="The ecosystem diagram of 6 concentric circles as used earlier in document. This one has the contextual factors circles highlighted" style="position:absolute;margin-left:-1.2pt;margin-top:14.2pt;width:409.45pt;height:423.85pt;rotation:180;z-index:251658260;mso-width-relative:margin;mso-height-relative:margin" coordsize="49637,49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">
                <v:group id="Group 682028577" o:spid="_x0000_s1082" style="position:absolute;width:49637;height:49637" coordsize="49637,49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">
                  <v:oval id="Oval 1841892250" o:spid="_x0000_s1083" style="position:absolute;width:49637;height:49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" fillcolor="#999 [1311]" stroked="f"/>
                  <v:shape id="Oval 4" o:spid="_x0000_s1084" type="#_x0000_t202" style="position:absolute;left:14205;top:3370;width:19799;height:28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" filled="f" stroked="f">
                    <v:textbox inset="6.72pt,6.72pt,6.72pt,6.72pt">
                      <w:txbxContent>
                        <w:p w14:paraId="2815A8B9"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Contextual factors</w:t>
                          </w:r>
                        </w:p>
                      </w:txbxContent>
                    </v:textbox>
                  </v:shape>
                </v:group>
                <v:group id="Group 925486097" o:spid="_x0000_s1085" style="position:absolute;left:3722;top:7445;width:42193;height:42192" coordorigin="3722,7445" coordsize="42192,4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">
                  <v:oval id="Oval 788841334" o:spid="_x0000_s1086" style="position:absolute;left:3722;top:7445;width:42193;height:42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" fillcolor="#d8d8d8 [2732]" strokecolor="#7f7f7f [1612]"/>
                  <v:shape id="Oval 6" o:spid="_x0000_s1087" type="#_x0000_t202" style="position:absolute;left:14503;top:10729;width:19353;height:2770;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" filled="f" stroked="f">
                    <v:textbox inset="6.72pt,6.72pt,6.72pt,6.72pt">
                      <w:txbxContent>
                        <w:p w14:paraId="48571EB1"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Governance and financing</w:t>
                          </w:r>
                        </w:p>
                      </w:txbxContent>
                    </v:textbox>
                  </v:shape>
                </v:group>
                <v:group id="Group 1468920094" o:spid="_x0000_s1088" style="position:absolute;left:7203;top:14270;width:34746;height:34747" coordorigin="7203,14270" coordsize="34746,34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">
                  <v:oval id="Oval 253021216" o:spid="_x0000_s1089" style="position:absolute;left:7203;top:14270;width:34746;height:34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" fillcolor="#d8d8d8 [2732]" strokecolor="#7f7f7f [1612]"/>
                  <v:shape id="Oval 8" o:spid="_x0000_s1090" type="#_x0000_t202" style="position:absolute;left:14655;top:18130;width:19125;height:273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" filled="f" stroked="f">
                    <v:textbox inset="6.72pt,6.72pt,6.72pt,6.72pt">
                      <w:txbxContent>
                        <w:p w14:paraId="518B54F9"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Services and organisations</w:t>
                          </w:r>
                        </w:p>
                      </w:txbxContent>
                    </v:textbox>
                  </v:shape>
                </v:group>
                <v:group id="Group 1842147418" o:spid="_x0000_s1091" style="position:absolute;left:11168;top:22337;width:27301;height:27300" coordorigin="11168,22337" coordsize="27300,27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">
                  <v:oval id="Oval 1979305701" o:spid="_x0000_s1092" style="position:absolute;left:11168;top:22337;width:27301;height:27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" fillcolor="#d8d8d8 [2732]" strokecolor="#7f7f7f [1612]"/>
                  <v:shape id="Oval 10" o:spid="_x0000_s1093" type="#_x0000_t202" style="position:absolute;left:14891;top:25669;width:17744;height:3162;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" filled="f" stroked="f">
                    <v:textbox inset="6.72pt,6.72pt,6.72pt,6.72pt">
                      <w:txbxContent>
                        <w:p w14:paraId="7D49F30A"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Community</w:t>
                          </w:r>
                        </w:p>
                      </w:txbxContent>
                    </v:textbox>
                  </v:shape>
                </v:group>
                <v:group id="Group 1131902199" o:spid="_x0000_s1094" style="position:absolute;left:14891;top:29782;width:19855;height:19855" coordorigin="14891,29782" coordsize="19855,1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">
                  <v:oval id="Oval 259004715" o:spid="_x0000_s1095" style="position:absolute;left:14891;top:29782;width:19855;height:19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" fillcolor="#d8d8d8 [2732]" strokecolor="#7f7f7f [1612]"/>
                  <v:shape id="Oval 12" o:spid="_x0000_s1096" type="#_x0000_t202" style="position:absolute;left:16517;top:33153;width:16118;height:278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" filled="f" stroked="f">
                    <v:textbox inset="6.72pt,6.72pt,6.72pt,6.72pt">
                      <w:txbxContent>
                        <w:p w14:paraId="578036FE" w14:textId="77777777" w:rsidR="00C00A0E" w:rsidRPr="008B08EE" w:rsidRDefault="00C00A0E" w:rsidP="00C00A0E">
                          <w:pPr>
                            <w:spacing w:after="92" w:line="216" w:lineRule="auto"/>
                            <w:jc w:val="center"/>
                            <w:rPr>
                              <w:rFonts w:ascii="Aptos" w:hAnsi="Aptos"/>
                              <w:b/>
                              <w:color w:val="000F46" w:themeColor="background2"/>
                              <w:kern w:val="24"/>
                            </w:rPr>
                          </w:pPr>
                          <w:r w:rsidRPr="008B08EE">
                            <w:rPr>
                              <w:rFonts w:ascii="Aptos" w:hAnsi="Aptos"/>
                              <w:b/>
                              <w:color w:val="000F46" w:themeColor="background2"/>
                              <w:kern w:val="24"/>
                            </w:rPr>
                            <w:t>Family</w:t>
                          </w:r>
                          <w:r w:rsidRPr="008B08EE">
                            <w:rPr>
                              <w:rFonts w:ascii="Aptos" w:hAnsi="Aptos"/>
                              <w:b/>
                              <w:color w:val="000F46" w:themeColor="background2"/>
                              <w:kern w:val="24"/>
                              <w:sz w:val="18"/>
                              <w:szCs w:val="18"/>
                            </w:rPr>
                            <w:t xml:space="preserve"> / </w:t>
                          </w:r>
                          <w:r w:rsidRPr="008B08EE">
                            <w:rPr>
                              <w:rFonts w:ascii="Aptos" w:hAnsi="Aptos"/>
                              <w:b/>
                              <w:color w:val="000F46" w:themeColor="background2"/>
                              <w:kern w:val="24"/>
                            </w:rPr>
                            <w:t>household</w:t>
                          </w:r>
                        </w:p>
                      </w:txbxContent>
                    </v:textbox>
                  </v:shape>
                </v:group>
                <v:group id="Group 1929888700" o:spid="_x0000_s1097" style="position:absolute;left:17041;top:37228;width:14769;height:12409" coordorigin="17041,37228" coordsize="14769,12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">
                  <v:oval id="Oval 1701979310" o:spid="_x0000_s1098" style="position:absolute;left:18614;top:37228;width:12409;height:12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" fillcolor="#d8d8d8 [2732]" strokecolor="#7f7f7f [1612]" strokeweight=".25pt"/>
                  <v:shape id="Oval 14" o:spid="_x0000_s1099" type="#_x0000_t202" style="position:absolute;left:17041;top:41011;width:14769;height:5010;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" filled="f" stroked="f">
                    <v:textbox inset="2.56825mm,2.56825mm,2.56825mm,2.56825mm">
                      <w:txbxContent>
                        <w:p w14:paraId="32AEDCDF" w14:textId="77777777" w:rsidR="00C00A0E" w:rsidRDefault="00C00A0E" w:rsidP="00C00A0E">
                          <w:pPr>
                            <w:spacing w:after="92" w:line="216" w:lineRule="auto"/>
                            <w:jc w:val="center"/>
                            <w:rPr>
                              <w:b/>
                              <w:color w:val="FFFFFF" w:themeColor="background1"/>
                              <w:kern w:val="24"/>
                              <w:lang w:val="en-GB"/>
                            </w:rPr>
                          </w:pPr>
                          <w:r w:rsidRPr="008B08EE">
                            <w:rPr>
                              <w:b/>
                              <w:color w:val="000F46" w:themeColor="background2"/>
                              <w:kern w:val="24"/>
                              <w:lang w:val="en-GB"/>
                            </w:rPr>
                            <w:t>Individual</w:t>
                          </w:r>
                        </w:p>
                      </w:txbxContent>
                    </v:textbox>
                  </v:shape>
                </v:group>
              </v:group>
            </w:pict>
          </mc:Fallback>
        </mc:AlternateContent>
      </w:r>
    </w:p>
    <w:p w14:paraId="619CD879" w14:textId="798DD266" w:rsidR="00F50BA8" w:rsidRPr="00610CEA" w:rsidRDefault="00F50BA8" w:rsidP="00610CEA">
      <w:pPr>
        <w:pStyle w:val="Heading2"/>
      </w:pPr>
      <w:bookmarkStart w:id="20" w:name="_Toc217291684"/>
      <w:r w:rsidRPr="00610CEA">
        <w:lastRenderedPageBreak/>
        <w:t xml:space="preserve">Appendix </w:t>
      </w:r>
      <w:r w:rsidR="009D4CA3">
        <w:t>B</w:t>
      </w:r>
      <w:r w:rsidRPr="00610CEA">
        <w:t xml:space="preserve">: </w:t>
      </w:r>
      <w:r w:rsidR="007F55A3" w:rsidRPr="00610CEA">
        <w:t>Action plan template</w:t>
      </w:r>
      <w:bookmarkEnd w:id="20"/>
    </w:p>
    <w:tbl>
      <w:tblPr>
        <w:tblStyle w:val="TableGrid"/>
        <w:tblW w:w="5000" w:type="pct"/>
        <w:tblBorders>
          <w:top w:val="single" w:sz="4" w:space="0" w:color="000F46"/>
          <w:left w:val="single" w:sz="4" w:space="0" w:color="000F46"/>
          <w:bottom w:val="single" w:sz="4" w:space="0" w:color="000F46"/>
          <w:right w:val="single" w:sz="4" w:space="0" w:color="000F46"/>
        </w:tblBorders>
        <w:tblLook w:val="0420" w:firstRow="1" w:lastRow="0" w:firstColumn="0" w:lastColumn="0" w:noHBand="0" w:noVBand="1"/>
      </w:tblPr>
      <w:tblGrid>
        <w:gridCol w:w="1904"/>
        <w:gridCol w:w="4755"/>
        <w:gridCol w:w="4170"/>
        <w:gridCol w:w="1867"/>
        <w:gridCol w:w="1864"/>
      </w:tblGrid>
      <w:tr w:rsidR="006B65EC" w14:paraId="2CAA7EE6" w14:textId="38EFA746" w:rsidTr="006564A3">
        <w:trPr>
          <w:cnfStyle w:val="100000000000" w:firstRow="1" w:lastRow="0" w:firstColumn="0" w:lastColumn="0" w:oddVBand="0" w:evenVBand="0" w:oddHBand="0" w:evenHBand="0" w:firstRowFirstColumn="0" w:firstRowLastColumn="0" w:lastRowFirstColumn="0" w:lastRowLastColumn="0"/>
          <w:trHeight w:val="465"/>
        </w:trPr>
        <w:tc>
          <w:tcPr>
            <w:tcW w:w="654" w:type="pct"/>
            <w:shd w:val="clear" w:color="auto" w:fill="90DEF6" w:themeFill="accent2" w:themeFillTint="99"/>
          </w:tcPr>
          <w:p w14:paraId="1F21A9A3" w14:textId="741F759B" w:rsidR="006B65EC" w:rsidRPr="00EC2D5A" w:rsidRDefault="006B65EC" w:rsidP="00220B71">
            <w:pPr>
              <w:rPr>
                <w:color w:val="000F46" w:themeColor="background2"/>
                <w:lang w:eastAsia="en-US"/>
              </w:rPr>
            </w:pPr>
            <w:r w:rsidRPr="00EC2D5A">
              <w:rPr>
                <w:color w:val="000F46" w:themeColor="background2"/>
                <w:lang w:eastAsia="en-US"/>
              </w:rPr>
              <w:t>Ecosystem L</w:t>
            </w:r>
            <w:r w:rsidR="00A037C8" w:rsidRPr="00EC2D5A">
              <w:rPr>
                <w:color w:val="000F46" w:themeColor="background2"/>
                <w:lang w:eastAsia="en-US"/>
              </w:rPr>
              <w:t>evel</w:t>
            </w:r>
          </w:p>
        </w:tc>
        <w:tc>
          <w:tcPr>
            <w:tcW w:w="1633" w:type="pct"/>
            <w:shd w:val="clear" w:color="auto" w:fill="90DEF6" w:themeFill="accent2" w:themeFillTint="99"/>
          </w:tcPr>
          <w:p w14:paraId="697596FF" w14:textId="77777777" w:rsidR="006B65EC" w:rsidRPr="00EC2D5A" w:rsidRDefault="006B65EC" w:rsidP="00220B71">
            <w:pPr>
              <w:rPr>
                <w:color w:val="000F46" w:themeColor="background2"/>
                <w:lang w:eastAsia="en-US"/>
              </w:rPr>
            </w:pPr>
            <w:r w:rsidRPr="00EC2D5A">
              <w:rPr>
                <w:color w:val="000F46" w:themeColor="background2"/>
                <w:lang w:eastAsia="en-US"/>
              </w:rPr>
              <w:t>Objective</w:t>
            </w:r>
          </w:p>
        </w:tc>
        <w:tc>
          <w:tcPr>
            <w:tcW w:w="1432" w:type="pct"/>
            <w:shd w:val="clear" w:color="auto" w:fill="90DEF6" w:themeFill="accent2" w:themeFillTint="99"/>
          </w:tcPr>
          <w:p w14:paraId="5F2EAB19" w14:textId="77777777" w:rsidR="006B65EC" w:rsidRPr="00EC2D5A" w:rsidRDefault="006B65EC" w:rsidP="00220B71">
            <w:pPr>
              <w:rPr>
                <w:color w:val="000F46" w:themeColor="background2"/>
                <w:lang w:eastAsia="en-US"/>
              </w:rPr>
            </w:pPr>
            <w:r w:rsidRPr="00EC2D5A">
              <w:rPr>
                <w:color w:val="000F46" w:themeColor="background2"/>
                <w:lang w:eastAsia="en-US"/>
              </w:rPr>
              <w:t>Strategic actions</w:t>
            </w:r>
          </w:p>
        </w:tc>
        <w:tc>
          <w:tcPr>
            <w:tcW w:w="641" w:type="pct"/>
            <w:shd w:val="clear" w:color="auto" w:fill="90DEF6" w:themeFill="accent2" w:themeFillTint="99"/>
          </w:tcPr>
          <w:p w14:paraId="1C66BE98" w14:textId="64C2B9ED" w:rsidR="006B65EC" w:rsidRPr="00EC2D5A" w:rsidRDefault="006B65EC" w:rsidP="00220B71">
            <w:pPr>
              <w:rPr>
                <w:color w:val="000F46" w:themeColor="background2"/>
                <w:lang w:eastAsia="en-US"/>
              </w:rPr>
            </w:pPr>
            <w:r w:rsidRPr="00EC2D5A">
              <w:rPr>
                <w:color w:val="000F46" w:themeColor="background2"/>
                <w:lang w:eastAsia="en-US"/>
              </w:rPr>
              <w:t>Responsible actors</w:t>
            </w:r>
          </w:p>
        </w:tc>
        <w:tc>
          <w:tcPr>
            <w:tcW w:w="640" w:type="pct"/>
            <w:shd w:val="clear" w:color="auto" w:fill="90DEF6" w:themeFill="accent2" w:themeFillTint="99"/>
          </w:tcPr>
          <w:p w14:paraId="5CF0F8AD" w14:textId="5A81B591" w:rsidR="006B65EC" w:rsidRPr="00EC2D5A" w:rsidRDefault="006B65EC" w:rsidP="00220B71">
            <w:pPr>
              <w:rPr>
                <w:color w:val="000F46" w:themeColor="background2"/>
                <w:lang w:eastAsia="en-US"/>
              </w:rPr>
            </w:pPr>
            <w:r w:rsidRPr="00EC2D5A">
              <w:rPr>
                <w:color w:val="000F46" w:themeColor="background2"/>
                <w:lang w:eastAsia="en-US"/>
              </w:rPr>
              <w:t>Lead agency or organisation</w:t>
            </w:r>
          </w:p>
        </w:tc>
      </w:tr>
      <w:tr w:rsidR="006B65EC" w14:paraId="65085938" w14:textId="655F14FE" w:rsidTr="00B0732C">
        <w:trPr>
          <w:cnfStyle w:val="000000100000" w:firstRow="0" w:lastRow="0" w:firstColumn="0" w:lastColumn="0" w:oddVBand="0" w:evenVBand="0" w:oddHBand="1" w:evenHBand="0" w:firstRowFirstColumn="0" w:firstRowLastColumn="0" w:lastRowFirstColumn="0" w:lastRowLastColumn="0"/>
          <w:trHeight w:val="465"/>
        </w:trPr>
        <w:tc>
          <w:tcPr>
            <w:tcW w:w="654" w:type="pct"/>
          </w:tcPr>
          <w:p w14:paraId="23D30171" w14:textId="77777777" w:rsidR="006B65EC" w:rsidRPr="00EC2D5A" w:rsidRDefault="006B65EC" w:rsidP="00220B71">
            <w:pPr>
              <w:rPr>
                <w:b/>
                <w:bCs/>
                <w:color w:val="000F46" w:themeColor="background2"/>
                <w:lang w:eastAsia="en-US"/>
              </w:rPr>
            </w:pPr>
            <w:r w:rsidRPr="00EC2D5A">
              <w:rPr>
                <w:b/>
                <w:bCs/>
                <w:color w:val="000F46" w:themeColor="background2"/>
                <w:lang w:eastAsia="en-US"/>
              </w:rPr>
              <w:t>Individual</w:t>
            </w:r>
          </w:p>
        </w:tc>
        <w:tc>
          <w:tcPr>
            <w:tcW w:w="1633" w:type="pct"/>
          </w:tcPr>
          <w:p w14:paraId="70EB1541" w14:textId="216F1A19" w:rsidR="006B65EC" w:rsidRDefault="006B65EC" w:rsidP="00220B71">
            <w:pPr>
              <w:rPr>
                <w:lang w:eastAsia="en-US"/>
              </w:rPr>
            </w:pPr>
            <w:r>
              <w:rPr>
                <w:lang w:eastAsia="en-US"/>
              </w:rPr>
              <w:t xml:space="preserve">People with disabilities have access to support that meets their individual support needs and enables their active participation in roles that are important to them. The support available includes flexible options to provide choice, adapt to changing circumstances and give respite to regular </w:t>
            </w:r>
            <w:r w:rsidR="00B0732C">
              <w:rPr>
                <w:lang w:eastAsia="en-US"/>
              </w:rPr>
              <w:t>support persons</w:t>
            </w:r>
            <w:r>
              <w:rPr>
                <w:lang w:eastAsia="en-US"/>
              </w:rPr>
              <w:t xml:space="preserve">. </w:t>
            </w:r>
          </w:p>
        </w:tc>
        <w:tc>
          <w:tcPr>
            <w:tcW w:w="1432" w:type="pct"/>
          </w:tcPr>
          <w:p w14:paraId="3B9235EC" w14:textId="108B63EB" w:rsidR="006B65EC" w:rsidRPr="006C4F9F" w:rsidRDefault="006B65EC" w:rsidP="007A33B4">
            <w:pPr>
              <w:pStyle w:val="ListParagraph"/>
              <w:ind w:left="360"/>
              <w:rPr>
                <w:lang w:eastAsia="en-US"/>
              </w:rPr>
            </w:pPr>
          </w:p>
        </w:tc>
        <w:tc>
          <w:tcPr>
            <w:tcW w:w="641" w:type="pct"/>
          </w:tcPr>
          <w:p w14:paraId="732B73DA" w14:textId="77777777" w:rsidR="006B65EC" w:rsidRDefault="006B65EC" w:rsidP="00220B71">
            <w:pPr>
              <w:rPr>
                <w:lang w:eastAsia="en-US"/>
              </w:rPr>
            </w:pPr>
          </w:p>
        </w:tc>
        <w:tc>
          <w:tcPr>
            <w:tcW w:w="640" w:type="pct"/>
          </w:tcPr>
          <w:p w14:paraId="0BB53CCD" w14:textId="77777777" w:rsidR="006B65EC" w:rsidRDefault="006B65EC" w:rsidP="00220B71">
            <w:pPr>
              <w:rPr>
                <w:lang w:eastAsia="en-US"/>
              </w:rPr>
            </w:pPr>
          </w:p>
        </w:tc>
      </w:tr>
      <w:tr w:rsidR="006B65EC" w14:paraId="7ADE237E" w14:textId="011231EA" w:rsidTr="006564A3">
        <w:trPr>
          <w:cnfStyle w:val="000000010000" w:firstRow="0" w:lastRow="0" w:firstColumn="0" w:lastColumn="0" w:oddVBand="0" w:evenVBand="0" w:oddHBand="0" w:evenHBand="1" w:firstRowFirstColumn="0" w:firstRowLastColumn="0" w:lastRowFirstColumn="0" w:lastRowLastColumn="0"/>
          <w:trHeight w:val="465"/>
        </w:trPr>
        <w:tc>
          <w:tcPr>
            <w:tcW w:w="654" w:type="pct"/>
            <w:shd w:val="clear" w:color="auto" w:fill="DAF4FC" w:themeFill="accent2" w:themeFillTint="33"/>
          </w:tcPr>
          <w:p w14:paraId="0C53B042" w14:textId="77777777" w:rsidR="006B65EC" w:rsidRPr="00EC2D5A" w:rsidRDefault="006B65EC" w:rsidP="00220B71">
            <w:pPr>
              <w:rPr>
                <w:b/>
                <w:bCs/>
                <w:color w:val="000F46" w:themeColor="background2"/>
                <w:lang w:eastAsia="en-US"/>
              </w:rPr>
            </w:pPr>
            <w:r w:rsidRPr="00EC2D5A">
              <w:rPr>
                <w:b/>
                <w:bCs/>
                <w:color w:val="000F46" w:themeColor="background2"/>
                <w:lang w:eastAsia="en-US"/>
              </w:rPr>
              <w:t>Family and household</w:t>
            </w:r>
          </w:p>
        </w:tc>
        <w:tc>
          <w:tcPr>
            <w:tcW w:w="1633" w:type="pct"/>
            <w:shd w:val="clear" w:color="auto" w:fill="DAF4FC" w:themeFill="accent2" w:themeFillTint="33"/>
          </w:tcPr>
          <w:p w14:paraId="019D9192" w14:textId="6B2563CC" w:rsidR="006B65EC" w:rsidRDefault="006B65EC" w:rsidP="00220B71">
            <w:pPr>
              <w:rPr>
                <w:lang w:eastAsia="en-US"/>
              </w:rPr>
            </w:pPr>
            <w:r>
              <w:rPr>
                <w:lang w:eastAsia="en-US"/>
              </w:rPr>
              <w:t>The central role of family as key providers of supports is respected while recognising the support needs of family/household members themselves in their caregiving and support roles.</w:t>
            </w:r>
          </w:p>
        </w:tc>
        <w:tc>
          <w:tcPr>
            <w:tcW w:w="1432" w:type="pct"/>
            <w:shd w:val="clear" w:color="auto" w:fill="DAF4FC" w:themeFill="accent2" w:themeFillTint="33"/>
          </w:tcPr>
          <w:p w14:paraId="43911B9B" w14:textId="77777777" w:rsidR="006B65EC" w:rsidRDefault="006B65EC" w:rsidP="007A33B4">
            <w:pPr>
              <w:contextualSpacing/>
              <w:rPr>
                <w:lang w:eastAsia="en-US"/>
              </w:rPr>
            </w:pPr>
          </w:p>
          <w:p w14:paraId="17C84301" w14:textId="77777777" w:rsidR="006B65EC" w:rsidRDefault="006B65EC" w:rsidP="007A33B4">
            <w:pPr>
              <w:contextualSpacing/>
              <w:rPr>
                <w:lang w:eastAsia="en-US"/>
              </w:rPr>
            </w:pPr>
          </w:p>
          <w:p w14:paraId="53349583" w14:textId="77777777" w:rsidR="006B65EC" w:rsidRDefault="006B65EC" w:rsidP="007A33B4">
            <w:pPr>
              <w:contextualSpacing/>
              <w:rPr>
                <w:lang w:eastAsia="en-US"/>
              </w:rPr>
            </w:pPr>
          </w:p>
          <w:p w14:paraId="5244D07F" w14:textId="77777777" w:rsidR="006B65EC" w:rsidRDefault="006B65EC" w:rsidP="007A33B4">
            <w:pPr>
              <w:contextualSpacing/>
              <w:rPr>
                <w:lang w:eastAsia="en-US"/>
              </w:rPr>
            </w:pPr>
          </w:p>
          <w:p w14:paraId="5C7A5F66" w14:textId="5535DBA1" w:rsidR="006B65EC" w:rsidRPr="007A33B4" w:rsidRDefault="006B65EC" w:rsidP="007A33B4">
            <w:pPr>
              <w:contextualSpacing/>
              <w:rPr>
                <w:lang w:eastAsia="en-US"/>
              </w:rPr>
            </w:pPr>
          </w:p>
        </w:tc>
        <w:tc>
          <w:tcPr>
            <w:tcW w:w="641" w:type="pct"/>
            <w:shd w:val="clear" w:color="auto" w:fill="DAF4FC" w:themeFill="accent2" w:themeFillTint="33"/>
          </w:tcPr>
          <w:p w14:paraId="5DAAC1EA" w14:textId="77777777" w:rsidR="006B65EC" w:rsidRDefault="006B65EC" w:rsidP="00220B71">
            <w:pPr>
              <w:rPr>
                <w:lang w:eastAsia="en-US"/>
              </w:rPr>
            </w:pPr>
          </w:p>
        </w:tc>
        <w:tc>
          <w:tcPr>
            <w:tcW w:w="640" w:type="pct"/>
            <w:shd w:val="clear" w:color="auto" w:fill="DAF4FC" w:themeFill="accent2" w:themeFillTint="33"/>
          </w:tcPr>
          <w:p w14:paraId="321183B3" w14:textId="77777777" w:rsidR="006B65EC" w:rsidRDefault="006B65EC" w:rsidP="00220B71">
            <w:pPr>
              <w:rPr>
                <w:lang w:eastAsia="en-US"/>
              </w:rPr>
            </w:pPr>
          </w:p>
        </w:tc>
      </w:tr>
      <w:tr w:rsidR="006B65EC" w14:paraId="6860A7A2" w14:textId="664189E6" w:rsidTr="00B0732C">
        <w:trPr>
          <w:cnfStyle w:val="000000100000" w:firstRow="0" w:lastRow="0" w:firstColumn="0" w:lastColumn="0" w:oddVBand="0" w:evenVBand="0" w:oddHBand="1" w:evenHBand="0" w:firstRowFirstColumn="0" w:firstRowLastColumn="0" w:lastRowFirstColumn="0" w:lastRowLastColumn="0"/>
          <w:trHeight w:val="480"/>
        </w:trPr>
        <w:tc>
          <w:tcPr>
            <w:tcW w:w="654" w:type="pct"/>
          </w:tcPr>
          <w:p w14:paraId="370491C9" w14:textId="77777777" w:rsidR="006B65EC" w:rsidRPr="00EC2D5A" w:rsidRDefault="006B65EC" w:rsidP="00220B71">
            <w:pPr>
              <w:rPr>
                <w:b/>
                <w:bCs/>
                <w:color w:val="000F46" w:themeColor="background2"/>
                <w:lang w:eastAsia="en-US"/>
              </w:rPr>
            </w:pPr>
            <w:r w:rsidRPr="00EC2D5A">
              <w:rPr>
                <w:b/>
                <w:bCs/>
                <w:color w:val="000F46" w:themeColor="background2"/>
                <w:lang w:eastAsia="en-US"/>
              </w:rPr>
              <w:t>Community</w:t>
            </w:r>
          </w:p>
        </w:tc>
        <w:tc>
          <w:tcPr>
            <w:tcW w:w="1633" w:type="pct"/>
          </w:tcPr>
          <w:p w14:paraId="45598CFB" w14:textId="1B2ACD2E" w:rsidR="006B65EC" w:rsidRDefault="006B65EC" w:rsidP="00220B71">
            <w:pPr>
              <w:rPr>
                <w:lang w:eastAsia="en-US"/>
              </w:rPr>
            </w:pPr>
            <w:r>
              <w:rPr>
                <w:lang w:eastAsia="en-US"/>
              </w:rPr>
              <w:t>Community mechanisms of support are harnessed to include support for people with disabilities and their families through community awareness-raising and capacity building.</w:t>
            </w:r>
          </w:p>
        </w:tc>
        <w:tc>
          <w:tcPr>
            <w:tcW w:w="1432" w:type="pct"/>
          </w:tcPr>
          <w:p w14:paraId="26775368" w14:textId="77777777" w:rsidR="006B65EC" w:rsidRPr="009D4CA3" w:rsidRDefault="006B65EC" w:rsidP="009D4CA3">
            <w:pPr>
              <w:rPr>
                <w:lang w:eastAsia="en-US"/>
              </w:rPr>
            </w:pPr>
          </w:p>
          <w:p w14:paraId="4E9F1B49" w14:textId="77777777" w:rsidR="006B65EC" w:rsidRDefault="006B65EC" w:rsidP="00220B71">
            <w:pPr>
              <w:rPr>
                <w:lang w:eastAsia="en-US"/>
              </w:rPr>
            </w:pPr>
          </w:p>
          <w:p w14:paraId="655D4C70" w14:textId="77777777" w:rsidR="006B65EC" w:rsidRDefault="006B65EC" w:rsidP="00220B71">
            <w:pPr>
              <w:rPr>
                <w:lang w:eastAsia="en-US"/>
              </w:rPr>
            </w:pPr>
          </w:p>
          <w:p w14:paraId="4AC79289" w14:textId="77777777" w:rsidR="006B65EC" w:rsidRDefault="006B65EC" w:rsidP="00220B71">
            <w:pPr>
              <w:rPr>
                <w:lang w:eastAsia="en-US"/>
              </w:rPr>
            </w:pPr>
          </w:p>
        </w:tc>
        <w:tc>
          <w:tcPr>
            <w:tcW w:w="641" w:type="pct"/>
          </w:tcPr>
          <w:p w14:paraId="654D7A7B" w14:textId="77777777" w:rsidR="006B65EC" w:rsidRDefault="006B65EC" w:rsidP="00220B71">
            <w:pPr>
              <w:rPr>
                <w:lang w:eastAsia="en-US"/>
              </w:rPr>
            </w:pPr>
          </w:p>
        </w:tc>
        <w:tc>
          <w:tcPr>
            <w:tcW w:w="640" w:type="pct"/>
          </w:tcPr>
          <w:p w14:paraId="7B541B30" w14:textId="77777777" w:rsidR="006B65EC" w:rsidRDefault="006B65EC" w:rsidP="00220B71">
            <w:pPr>
              <w:rPr>
                <w:lang w:eastAsia="en-US"/>
              </w:rPr>
            </w:pPr>
          </w:p>
        </w:tc>
      </w:tr>
      <w:tr w:rsidR="006B65EC" w14:paraId="628C1F4D" w14:textId="74A3A08C" w:rsidTr="006564A3">
        <w:trPr>
          <w:cnfStyle w:val="000000010000" w:firstRow="0" w:lastRow="0" w:firstColumn="0" w:lastColumn="0" w:oddVBand="0" w:evenVBand="0" w:oddHBand="0" w:evenHBand="1" w:firstRowFirstColumn="0" w:firstRowLastColumn="0" w:lastRowFirstColumn="0" w:lastRowLastColumn="0"/>
          <w:trHeight w:val="792"/>
        </w:trPr>
        <w:tc>
          <w:tcPr>
            <w:tcW w:w="654" w:type="pct"/>
            <w:shd w:val="clear" w:color="auto" w:fill="DAF4FC" w:themeFill="accent2" w:themeFillTint="33"/>
          </w:tcPr>
          <w:p w14:paraId="5F0BE1B8" w14:textId="77777777" w:rsidR="006B65EC" w:rsidRPr="00EC2D5A" w:rsidRDefault="006B65EC" w:rsidP="00220B71">
            <w:pPr>
              <w:rPr>
                <w:b/>
                <w:bCs/>
                <w:color w:val="000F46" w:themeColor="background2"/>
                <w:lang w:eastAsia="en-US"/>
              </w:rPr>
            </w:pPr>
            <w:r w:rsidRPr="00EC2D5A">
              <w:rPr>
                <w:b/>
                <w:bCs/>
                <w:color w:val="000F46" w:themeColor="background2"/>
                <w:lang w:eastAsia="en-US"/>
              </w:rPr>
              <w:t>Services and Organisations</w:t>
            </w:r>
          </w:p>
        </w:tc>
        <w:tc>
          <w:tcPr>
            <w:tcW w:w="1633" w:type="pct"/>
            <w:shd w:val="clear" w:color="auto" w:fill="DAF4FC" w:themeFill="accent2" w:themeFillTint="33"/>
          </w:tcPr>
          <w:p w14:paraId="65DF30F3" w14:textId="39A80F71" w:rsidR="006B65EC" w:rsidRDefault="00B0732C" w:rsidP="00220B71">
            <w:pPr>
              <w:rPr>
                <w:lang w:eastAsia="en-US"/>
              </w:rPr>
            </w:pPr>
            <w:r>
              <w:rPr>
                <w:lang w:eastAsia="en-US"/>
              </w:rPr>
              <w:t>The quality, capacity and reach of services and organisations that support people with disability is enhanced through community-based service delivery models, workforce strengthening, and leveraging existing expertise to support and build capacity of families and communities as the key support providers.</w:t>
            </w:r>
          </w:p>
        </w:tc>
        <w:tc>
          <w:tcPr>
            <w:tcW w:w="1432" w:type="pct"/>
            <w:shd w:val="clear" w:color="auto" w:fill="DAF4FC" w:themeFill="accent2" w:themeFillTint="33"/>
          </w:tcPr>
          <w:p w14:paraId="31A472C0" w14:textId="77777777" w:rsidR="006B65EC" w:rsidRDefault="006B65EC" w:rsidP="009D4CA3">
            <w:pPr>
              <w:contextualSpacing/>
              <w:rPr>
                <w:lang w:eastAsia="en-US"/>
              </w:rPr>
            </w:pPr>
          </w:p>
          <w:p w14:paraId="415D91A7" w14:textId="77777777" w:rsidR="006B65EC" w:rsidRDefault="006B65EC" w:rsidP="009D4CA3">
            <w:pPr>
              <w:contextualSpacing/>
              <w:rPr>
                <w:lang w:eastAsia="en-US"/>
              </w:rPr>
            </w:pPr>
          </w:p>
          <w:p w14:paraId="36CF07C9" w14:textId="77777777" w:rsidR="006B65EC" w:rsidRDefault="006B65EC" w:rsidP="009D4CA3">
            <w:pPr>
              <w:contextualSpacing/>
              <w:rPr>
                <w:lang w:eastAsia="en-US"/>
              </w:rPr>
            </w:pPr>
          </w:p>
          <w:p w14:paraId="761CE2EB" w14:textId="77777777" w:rsidR="006B65EC" w:rsidRDefault="006B65EC" w:rsidP="009D4CA3">
            <w:pPr>
              <w:contextualSpacing/>
              <w:rPr>
                <w:lang w:eastAsia="en-US"/>
              </w:rPr>
            </w:pPr>
          </w:p>
          <w:p w14:paraId="424369F1" w14:textId="0444B767" w:rsidR="006B65EC" w:rsidRPr="009D4CA3" w:rsidRDefault="006B65EC" w:rsidP="009D4CA3">
            <w:pPr>
              <w:contextualSpacing/>
              <w:rPr>
                <w:lang w:eastAsia="en-US"/>
              </w:rPr>
            </w:pPr>
          </w:p>
        </w:tc>
        <w:tc>
          <w:tcPr>
            <w:tcW w:w="641" w:type="pct"/>
            <w:shd w:val="clear" w:color="auto" w:fill="DAF4FC" w:themeFill="accent2" w:themeFillTint="33"/>
          </w:tcPr>
          <w:p w14:paraId="2F441952" w14:textId="77777777" w:rsidR="006B65EC" w:rsidRDefault="006B65EC" w:rsidP="00220B71">
            <w:pPr>
              <w:rPr>
                <w:lang w:eastAsia="en-US"/>
              </w:rPr>
            </w:pPr>
          </w:p>
        </w:tc>
        <w:tc>
          <w:tcPr>
            <w:tcW w:w="640" w:type="pct"/>
            <w:shd w:val="clear" w:color="auto" w:fill="DAF4FC" w:themeFill="accent2" w:themeFillTint="33"/>
          </w:tcPr>
          <w:p w14:paraId="445311C5" w14:textId="77777777" w:rsidR="006B65EC" w:rsidRDefault="006B65EC" w:rsidP="00220B71">
            <w:pPr>
              <w:rPr>
                <w:lang w:eastAsia="en-US"/>
              </w:rPr>
            </w:pPr>
          </w:p>
        </w:tc>
      </w:tr>
      <w:tr w:rsidR="006B65EC" w14:paraId="5C9171C9" w14:textId="7C70D3A8" w:rsidTr="00E70BFF">
        <w:trPr>
          <w:cnfStyle w:val="000000100000" w:firstRow="0" w:lastRow="0" w:firstColumn="0" w:lastColumn="0" w:oddVBand="0" w:evenVBand="0" w:oddHBand="1" w:evenHBand="0" w:firstRowFirstColumn="0" w:firstRowLastColumn="0" w:lastRowFirstColumn="0" w:lastRowLastColumn="0"/>
          <w:trHeight w:val="1345"/>
        </w:trPr>
        <w:tc>
          <w:tcPr>
            <w:tcW w:w="654" w:type="pct"/>
          </w:tcPr>
          <w:p w14:paraId="3499B5E0" w14:textId="77777777" w:rsidR="006B65EC" w:rsidRPr="00EC2D5A" w:rsidRDefault="006B65EC" w:rsidP="00220B71">
            <w:pPr>
              <w:rPr>
                <w:b/>
                <w:bCs/>
                <w:color w:val="000F46" w:themeColor="background2"/>
                <w:lang w:eastAsia="en-US"/>
              </w:rPr>
            </w:pPr>
            <w:r w:rsidRPr="00EC2D5A">
              <w:rPr>
                <w:b/>
                <w:bCs/>
                <w:color w:val="000F46" w:themeColor="background2"/>
                <w:lang w:eastAsia="en-US"/>
              </w:rPr>
              <w:t>Governance &amp; Financing</w:t>
            </w:r>
          </w:p>
        </w:tc>
        <w:tc>
          <w:tcPr>
            <w:tcW w:w="1633" w:type="pct"/>
          </w:tcPr>
          <w:p w14:paraId="2D193A36" w14:textId="7FC12181" w:rsidR="006B65EC" w:rsidRPr="007A33B4" w:rsidRDefault="006B65EC" w:rsidP="007A33B4">
            <w:pPr>
              <w:rPr>
                <w:lang w:eastAsia="en-US"/>
              </w:rPr>
            </w:pPr>
            <w:r>
              <w:rPr>
                <w:lang w:eastAsia="en-US"/>
              </w:rPr>
              <w:t xml:space="preserve">Policies, regulatory frameworks and sustainable financing mechanisms are in place to promote and enhance the availability of disability supports. </w:t>
            </w:r>
          </w:p>
        </w:tc>
        <w:tc>
          <w:tcPr>
            <w:tcW w:w="1432" w:type="pct"/>
          </w:tcPr>
          <w:p w14:paraId="4618CF57" w14:textId="77777777" w:rsidR="006B65EC" w:rsidRDefault="006B65EC" w:rsidP="009D4CA3">
            <w:pPr>
              <w:pStyle w:val="ListParagraph"/>
              <w:ind w:left="720"/>
              <w:rPr>
                <w:lang w:eastAsia="en-US"/>
              </w:rPr>
            </w:pPr>
          </w:p>
          <w:p w14:paraId="5F7159D1" w14:textId="77777777" w:rsidR="006B65EC" w:rsidRDefault="006B65EC" w:rsidP="009D4CA3">
            <w:pPr>
              <w:pStyle w:val="ListParagraph"/>
              <w:ind w:left="720"/>
              <w:rPr>
                <w:lang w:eastAsia="en-US"/>
              </w:rPr>
            </w:pPr>
          </w:p>
          <w:p w14:paraId="41BBCE74" w14:textId="77777777" w:rsidR="006B65EC" w:rsidRDefault="006B65EC" w:rsidP="009D4CA3">
            <w:pPr>
              <w:pStyle w:val="ListParagraph"/>
              <w:ind w:left="720"/>
              <w:rPr>
                <w:lang w:eastAsia="en-US"/>
              </w:rPr>
            </w:pPr>
          </w:p>
          <w:p w14:paraId="5269A8DD" w14:textId="77777777" w:rsidR="006B65EC" w:rsidRDefault="006B65EC" w:rsidP="009D4CA3">
            <w:pPr>
              <w:pStyle w:val="ListParagraph"/>
              <w:ind w:left="720"/>
              <w:rPr>
                <w:lang w:eastAsia="en-US"/>
              </w:rPr>
            </w:pPr>
          </w:p>
        </w:tc>
        <w:tc>
          <w:tcPr>
            <w:tcW w:w="641" w:type="pct"/>
          </w:tcPr>
          <w:p w14:paraId="3A8006CB" w14:textId="77777777" w:rsidR="006B65EC" w:rsidRDefault="006B65EC" w:rsidP="00220B71">
            <w:pPr>
              <w:rPr>
                <w:lang w:eastAsia="en-US"/>
              </w:rPr>
            </w:pPr>
          </w:p>
        </w:tc>
        <w:tc>
          <w:tcPr>
            <w:tcW w:w="640" w:type="pct"/>
          </w:tcPr>
          <w:p w14:paraId="0F74D549" w14:textId="77777777" w:rsidR="006B65EC" w:rsidRDefault="006B65EC" w:rsidP="00220B71">
            <w:pPr>
              <w:rPr>
                <w:lang w:eastAsia="en-US"/>
              </w:rPr>
            </w:pPr>
          </w:p>
        </w:tc>
      </w:tr>
    </w:tbl>
    <w:p w14:paraId="0F47B501" w14:textId="77777777" w:rsidR="009D4CA3" w:rsidRDefault="009D4CA3">
      <w:pPr>
        <w:spacing w:after="160" w:line="259" w:lineRule="auto"/>
        <w:rPr>
          <w:lang w:eastAsia="en-US"/>
        </w:rPr>
        <w:sectPr w:rsidR="009D4CA3" w:rsidSect="009D4CA3">
          <w:pgSz w:w="16838" w:h="11906" w:orient="landscape" w:code="9"/>
          <w:pgMar w:top="1134" w:right="1134" w:bottom="1134" w:left="1134" w:header="709" w:footer="709" w:gutter="0"/>
          <w:cols w:space="708"/>
          <w:titlePg/>
          <w:docGrid w:linePitch="360"/>
        </w:sectPr>
      </w:pPr>
    </w:p>
    <w:p w14:paraId="4480C449" w14:textId="3C616753" w:rsidR="00514A49" w:rsidRDefault="00514A49" w:rsidP="00074A6B">
      <w:pPr>
        <w:pStyle w:val="Topleft-backpage"/>
        <w:framePr w:wrap="around"/>
      </w:pPr>
    </w:p>
    <w:p w14:paraId="1AF6F2D2" w14:textId="3847C07F" w:rsidR="00514A49" w:rsidRDefault="00514A49" w:rsidP="00282430">
      <w:r>
        <w:rPr>
          <w:noProof/>
        </w:rPr>
        <mc:AlternateContent>
          <mc:Choice Requires="wps">
            <w:drawing>
              <wp:anchor distT="0" distB="0" distL="114300" distR="114300" simplePos="0" relativeHeight="251658240" behindDoc="1" locked="0" layoutInCell="1" allowOverlap="1" wp14:anchorId="7929E828" wp14:editId="6D243DE1">
                <wp:simplePos x="0" y="0"/>
                <wp:positionH relativeFrom="page">
                  <wp:posOffset>-35938</wp:posOffset>
                </wp:positionH>
                <wp:positionV relativeFrom="page">
                  <wp:posOffset>-35938</wp:posOffset>
                </wp:positionV>
                <wp:extent cx="7613785" cy="10862090"/>
                <wp:effectExtent l="12700" t="12700" r="19050" b="9525"/>
                <wp:wrapNone/>
                <wp:docPr id="55" name="Back page B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3785" cy="1086209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BB9EE6" w14:textId="77777777" w:rsidR="009D0E61" w:rsidRDefault="009D0E61" w:rsidP="009D0E61">
                            <w:pPr>
                              <w:pStyle w:val="Logo"/>
                              <w:ind w:firstLine="720"/>
                              <w:rPr>
                                <w:color w:val="000000" w:themeColor="text2" w:themeShade="80"/>
                              </w:rPr>
                            </w:pPr>
                          </w:p>
                          <w:p w14:paraId="5D9794B8" w14:textId="77777777" w:rsidR="009D0E61" w:rsidRDefault="009D0E61" w:rsidP="009D0E61">
                            <w:pPr>
                              <w:pStyle w:val="Logo"/>
                              <w:ind w:firstLine="720"/>
                              <w:rPr>
                                <w:color w:val="000000" w:themeColor="text2" w:themeShade="80"/>
                              </w:rPr>
                            </w:pPr>
                          </w:p>
                          <w:p w14:paraId="4E164258" w14:textId="77777777" w:rsidR="009D0E61" w:rsidRDefault="009D0E61" w:rsidP="009D0E61">
                            <w:pPr>
                              <w:pStyle w:val="Logo"/>
                              <w:ind w:firstLine="720"/>
                              <w:rPr>
                                <w:color w:val="000000" w:themeColor="text2" w:themeShade="80"/>
                              </w:rPr>
                            </w:pPr>
                          </w:p>
                          <w:p w14:paraId="4B92C03C" w14:textId="77777777" w:rsidR="009D0E61" w:rsidRDefault="009D0E61" w:rsidP="009D0E61">
                            <w:pPr>
                              <w:pStyle w:val="Logo"/>
                              <w:ind w:firstLine="720"/>
                              <w:rPr>
                                <w:color w:val="000000" w:themeColor="text2" w:themeShade="80"/>
                              </w:rPr>
                            </w:pPr>
                          </w:p>
                          <w:p w14:paraId="1F5B89DA" w14:textId="77777777" w:rsidR="009D0E61" w:rsidRDefault="009D0E61" w:rsidP="009D0E61">
                            <w:pPr>
                              <w:pStyle w:val="Logo"/>
                              <w:ind w:firstLine="720"/>
                              <w:rPr>
                                <w:color w:val="000000" w:themeColor="text2" w:themeShade="80"/>
                              </w:rPr>
                            </w:pPr>
                          </w:p>
                          <w:p w14:paraId="247062EE" w14:textId="77777777" w:rsidR="009D0E61" w:rsidRDefault="009D0E61" w:rsidP="009D0E61">
                            <w:pPr>
                              <w:pStyle w:val="Logo"/>
                              <w:ind w:firstLine="720"/>
                              <w:rPr>
                                <w:color w:val="000000" w:themeColor="text2" w:themeShade="80"/>
                              </w:rPr>
                            </w:pPr>
                          </w:p>
                          <w:p w14:paraId="5D97734E" w14:textId="77777777" w:rsidR="009D0E61" w:rsidRDefault="009D0E61" w:rsidP="009D0E61">
                            <w:pPr>
                              <w:pStyle w:val="Logo"/>
                              <w:ind w:firstLine="720"/>
                              <w:rPr>
                                <w:color w:val="000000" w:themeColor="text2" w:themeShade="80"/>
                              </w:rPr>
                            </w:pPr>
                          </w:p>
                          <w:p w14:paraId="31A8AD3E" w14:textId="77777777" w:rsidR="009D0E61" w:rsidRDefault="009D0E61" w:rsidP="009D0E61">
                            <w:pPr>
                              <w:pStyle w:val="Logo"/>
                              <w:ind w:firstLine="720"/>
                              <w:rPr>
                                <w:color w:val="000000" w:themeColor="text2" w:themeShade="80"/>
                              </w:rPr>
                            </w:pPr>
                          </w:p>
                          <w:p w14:paraId="52FA3237" w14:textId="77777777" w:rsidR="009D0E61" w:rsidRDefault="009D0E61" w:rsidP="009D0E61">
                            <w:pPr>
                              <w:pStyle w:val="Logo"/>
                              <w:ind w:firstLine="720"/>
                              <w:rPr>
                                <w:color w:val="000000" w:themeColor="text2" w:themeShade="80"/>
                              </w:rPr>
                            </w:pPr>
                          </w:p>
                          <w:p w14:paraId="41190A40" w14:textId="77777777" w:rsidR="009D0E61" w:rsidRDefault="009D0E61" w:rsidP="009D0E61">
                            <w:pPr>
                              <w:pStyle w:val="Logo"/>
                              <w:ind w:firstLine="720"/>
                              <w:rPr>
                                <w:color w:val="000000" w:themeColor="text2" w:themeShade="80"/>
                              </w:rPr>
                            </w:pPr>
                          </w:p>
                          <w:p w14:paraId="56D721B7" w14:textId="77777777" w:rsidR="009D0E61" w:rsidRDefault="009D0E61" w:rsidP="009D0E61">
                            <w:pPr>
                              <w:pStyle w:val="Logo"/>
                              <w:ind w:firstLine="720"/>
                              <w:rPr>
                                <w:color w:val="000000" w:themeColor="text2" w:themeShade="80"/>
                              </w:rPr>
                            </w:pPr>
                          </w:p>
                          <w:p w14:paraId="15DA21A7" w14:textId="77777777" w:rsidR="009D0E61" w:rsidRDefault="009D0E61" w:rsidP="009D0E61">
                            <w:pPr>
                              <w:pStyle w:val="Logo"/>
                              <w:ind w:firstLine="720"/>
                              <w:rPr>
                                <w:color w:val="000000" w:themeColor="text2" w:themeShade="80"/>
                              </w:rPr>
                            </w:pPr>
                          </w:p>
                          <w:p w14:paraId="6326568F" w14:textId="77777777" w:rsidR="009D0E61" w:rsidRDefault="009D0E61" w:rsidP="009D0E61">
                            <w:pPr>
                              <w:pStyle w:val="Logo"/>
                              <w:ind w:firstLine="720"/>
                              <w:rPr>
                                <w:color w:val="000000" w:themeColor="text2" w:themeShade="80"/>
                              </w:rPr>
                            </w:pPr>
                          </w:p>
                          <w:p w14:paraId="61C579C1" w14:textId="77777777" w:rsidR="009D0E61" w:rsidRDefault="009D0E61" w:rsidP="009D0E61">
                            <w:pPr>
                              <w:pStyle w:val="Logo"/>
                              <w:ind w:firstLine="720"/>
                              <w:rPr>
                                <w:color w:val="000000" w:themeColor="text2" w:themeShade="80"/>
                              </w:rPr>
                            </w:pPr>
                          </w:p>
                          <w:p w14:paraId="050AD124" w14:textId="77777777" w:rsidR="009D0E61" w:rsidRDefault="009D0E61" w:rsidP="009D0E61">
                            <w:pPr>
                              <w:pStyle w:val="Logo"/>
                              <w:ind w:firstLine="720"/>
                              <w:rPr>
                                <w:color w:val="000000" w:themeColor="text2" w:themeShade="80"/>
                              </w:rPr>
                            </w:pPr>
                          </w:p>
                          <w:p w14:paraId="7FBCB984" w14:textId="77777777" w:rsidR="009D0E61" w:rsidRDefault="009D0E61" w:rsidP="009D0E61">
                            <w:pPr>
                              <w:pStyle w:val="Logo"/>
                              <w:ind w:firstLine="720"/>
                              <w:rPr>
                                <w:color w:val="000000" w:themeColor="text2" w:themeShade="80"/>
                              </w:rPr>
                            </w:pPr>
                          </w:p>
                          <w:p w14:paraId="787F4F85" w14:textId="77777777" w:rsidR="009D0E61" w:rsidRDefault="009D0E61" w:rsidP="009D0E61">
                            <w:pPr>
                              <w:pStyle w:val="Logo"/>
                              <w:ind w:firstLine="720"/>
                              <w:rPr>
                                <w:color w:val="000000" w:themeColor="text2" w:themeShade="80"/>
                              </w:rPr>
                            </w:pPr>
                          </w:p>
                          <w:p w14:paraId="61AAF465" w14:textId="77777777" w:rsidR="009D0E61" w:rsidRDefault="009D0E61" w:rsidP="009D0E61">
                            <w:pPr>
                              <w:pStyle w:val="Logo"/>
                              <w:ind w:firstLine="720"/>
                              <w:rPr>
                                <w:color w:val="000000" w:themeColor="text2" w:themeShade="80"/>
                              </w:rPr>
                            </w:pPr>
                          </w:p>
                          <w:p w14:paraId="0F8C9680" w14:textId="77777777" w:rsidR="009D0E61" w:rsidRDefault="009D0E61" w:rsidP="009D0E61">
                            <w:pPr>
                              <w:pStyle w:val="Logo"/>
                              <w:ind w:firstLine="720"/>
                              <w:rPr>
                                <w:color w:val="000000" w:themeColor="text2" w:themeShade="80"/>
                              </w:rPr>
                            </w:pPr>
                          </w:p>
                          <w:p w14:paraId="1CBCBAF1" w14:textId="77777777" w:rsidR="009D0E61" w:rsidRDefault="009D0E61" w:rsidP="009D0E61">
                            <w:pPr>
                              <w:pStyle w:val="Logo"/>
                              <w:ind w:firstLine="720"/>
                              <w:rPr>
                                <w:color w:val="000000" w:themeColor="text2" w:themeShade="80"/>
                              </w:rPr>
                            </w:pPr>
                          </w:p>
                          <w:p w14:paraId="67AE856F" w14:textId="77777777" w:rsidR="009D0E61" w:rsidRDefault="009D0E61" w:rsidP="009D0E61">
                            <w:pPr>
                              <w:pStyle w:val="Logo"/>
                              <w:ind w:firstLine="720"/>
                              <w:rPr>
                                <w:color w:val="000000" w:themeColor="text2" w:themeShade="80"/>
                              </w:rPr>
                            </w:pPr>
                          </w:p>
                          <w:p w14:paraId="557BDB79" w14:textId="77777777" w:rsidR="009D0E61" w:rsidRDefault="009D0E61" w:rsidP="009D0E61">
                            <w:pPr>
                              <w:pStyle w:val="Logo"/>
                              <w:ind w:firstLine="720"/>
                              <w:rPr>
                                <w:color w:val="000000" w:themeColor="text2" w:themeShade="80"/>
                              </w:rPr>
                            </w:pPr>
                          </w:p>
                          <w:p w14:paraId="051AA913" w14:textId="77777777" w:rsidR="009D0E61" w:rsidRDefault="009D0E61" w:rsidP="009D0E61">
                            <w:pPr>
                              <w:pStyle w:val="Logo"/>
                              <w:ind w:firstLine="720"/>
                              <w:rPr>
                                <w:color w:val="000000" w:themeColor="text2" w:themeShade="80"/>
                              </w:rPr>
                            </w:pPr>
                          </w:p>
                          <w:p w14:paraId="070BDE9A" w14:textId="77777777" w:rsidR="009D0E61" w:rsidRDefault="009D0E61" w:rsidP="009D0E61">
                            <w:pPr>
                              <w:pStyle w:val="Logo"/>
                              <w:ind w:firstLine="720"/>
                              <w:rPr>
                                <w:color w:val="000000" w:themeColor="text2" w:themeShade="80"/>
                              </w:rPr>
                            </w:pPr>
                          </w:p>
                          <w:p w14:paraId="35534918" w14:textId="77777777" w:rsidR="009D0E61" w:rsidRPr="00E52E1A" w:rsidRDefault="009D0E61" w:rsidP="009D0E61">
                            <w:pPr>
                              <w:pStyle w:val="Logo"/>
                              <w:ind w:firstLine="720"/>
                              <w:rPr>
                                <w:color w:val="FFFFFF" w:themeColor="background1"/>
                              </w:rPr>
                            </w:pPr>
                          </w:p>
                          <w:p w14:paraId="33737912" w14:textId="77777777" w:rsidR="009D0E61" w:rsidRPr="00E52E1A" w:rsidRDefault="009D0E61" w:rsidP="009D0E61">
                            <w:pPr>
                              <w:pStyle w:val="Logo"/>
                              <w:ind w:firstLine="720"/>
                              <w:rPr>
                                <w:color w:val="FFFFFF" w:themeColor="background1"/>
                              </w:rPr>
                            </w:pPr>
                          </w:p>
                          <w:p w14:paraId="6EC9EC7A" w14:textId="6FF875D6" w:rsidR="009D0E61" w:rsidRPr="00E52E1A" w:rsidRDefault="009D0E61" w:rsidP="006C4BF1">
                            <w:pPr>
                              <w:pStyle w:val="Logo"/>
                              <w:ind w:left="720" w:firstLine="720"/>
                              <w:rPr>
                                <w:b/>
                                <w:bCs/>
                                <w:color w:val="FFFFFF" w:themeColor="background1"/>
                              </w:rPr>
                            </w:pPr>
                            <w:r w:rsidRPr="00E52E1A">
                              <w:rPr>
                                <w:b/>
                                <w:bCs/>
                                <w:color w:val="FFFFFF" w:themeColor="background1"/>
                              </w:rPr>
                              <w:t xml:space="preserve">Nossal Institute 2025 </w:t>
                            </w:r>
                          </w:p>
                          <w:p w14:paraId="4A01629B" w14:textId="77777777" w:rsidR="009D0E61" w:rsidRDefault="009D0E61" w:rsidP="009D0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9E828" id="_x0000_s1100" alt="&quot;&quot;" style="position:absolute;margin-left:-2.85pt;margin-top:-2.85pt;width:599.5pt;height:85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" fillcolor="#000f46 [3214]" strokecolor="black [1604]" strokeweight="2pt">
                <v:textbox>
                  <w:txbxContent>
                    <w:p w14:paraId="59BB9EE6" w14:textId="77777777" w:rsidR="009D0E61" w:rsidRDefault="009D0E61" w:rsidP="009D0E61">
                      <w:pPr>
                        <w:pStyle w:val="Logo"/>
                        <w:ind w:firstLine="720"/>
                        <w:rPr>
                          <w:color w:val="000000" w:themeColor="text2" w:themeShade="80"/>
                        </w:rPr>
                      </w:pPr>
                    </w:p>
                    <w:p w14:paraId="5D9794B8" w14:textId="77777777" w:rsidR="009D0E61" w:rsidRDefault="009D0E61" w:rsidP="009D0E61">
                      <w:pPr>
                        <w:pStyle w:val="Logo"/>
                        <w:ind w:firstLine="720"/>
                        <w:rPr>
                          <w:color w:val="000000" w:themeColor="text2" w:themeShade="80"/>
                        </w:rPr>
                      </w:pPr>
                    </w:p>
                    <w:p w14:paraId="4E164258" w14:textId="77777777" w:rsidR="009D0E61" w:rsidRDefault="009D0E61" w:rsidP="009D0E61">
                      <w:pPr>
                        <w:pStyle w:val="Logo"/>
                        <w:ind w:firstLine="720"/>
                        <w:rPr>
                          <w:color w:val="000000" w:themeColor="text2" w:themeShade="80"/>
                        </w:rPr>
                      </w:pPr>
                    </w:p>
                    <w:p w14:paraId="4B92C03C" w14:textId="77777777" w:rsidR="009D0E61" w:rsidRDefault="009D0E61" w:rsidP="009D0E61">
                      <w:pPr>
                        <w:pStyle w:val="Logo"/>
                        <w:ind w:firstLine="720"/>
                        <w:rPr>
                          <w:color w:val="000000" w:themeColor="text2" w:themeShade="80"/>
                        </w:rPr>
                      </w:pPr>
                    </w:p>
                    <w:p w14:paraId="1F5B89DA" w14:textId="77777777" w:rsidR="009D0E61" w:rsidRDefault="009D0E61" w:rsidP="009D0E61">
                      <w:pPr>
                        <w:pStyle w:val="Logo"/>
                        <w:ind w:firstLine="720"/>
                        <w:rPr>
                          <w:color w:val="000000" w:themeColor="text2" w:themeShade="80"/>
                        </w:rPr>
                      </w:pPr>
                    </w:p>
                    <w:p w14:paraId="247062EE" w14:textId="77777777" w:rsidR="009D0E61" w:rsidRDefault="009D0E61" w:rsidP="009D0E61">
                      <w:pPr>
                        <w:pStyle w:val="Logo"/>
                        <w:ind w:firstLine="720"/>
                        <w:rPr>
                          <w:color w:val="000000" w:themeColor="text2" w:themeShade="80"/>
                        </w:rPr>
                      </w:pPr>
                    </w:p>
                    <w:p w14:paraId="5D97734E" w14:textId="77777777" w:rsidR="009D0E61" w:rsidRDefault="009D0E61" w:rsidP="009D0E61">
                      <w:pPr>
                        <w:pStyle w:val="Logo"/>
                        <w:ind w:firstLine="720"/>
                        <w:rPr>
                          <w:color w:val="000000" w:themeColor="text2" w:themeShade="80"/>
                        </w:rPr>
                      </w:pPr>
                    </w:p>
                    <w:p w14:paraId="31A8AD3E" w14:textId="77777777" w:rsidR="009D0E61" w:rsidRDefault="009D0E61" w:rsidP="009D0E61">
                      <w:pPr>
                        <w:pStyle w:val="Logo"/>
                        <w:ind w:firstLine="720"/>
                        <w:rPr>
                          <w:color w:val="000000" w:themeColor="text2" w:themeShade="80"/>
                        </w:rPr>
                      </w:pPr>
                    </w:p>
                    <w:p w14:paraId="52FA3237" w14:textId="77777777" w:rsidR="009D0E61" w:rsidRDefault="009D0E61" w:rsidP="009D0E61">
                      <w:pPr>
                        <w:pStyle w:val="Logo"/>
                        <w:ind w:firstLine="720"/>
                        <w:rPr>
                          <w:color w:val="000000" w:themeColor="text2" w:themeShade="80"/>
                        </w:rPr>
                      </w:pPr>
                    </w:p>
                    <w:p w14:paraId="41190A40" w14:textId="77777777" w:rsidR="009D0E61" w:rsidRDefault="009D0E61" w:rsidP="009D0E61">
                      <w:pPr>
                        <w:pStyle w:val="Logo"/>
                        <w:ind w:firstLine="720"/>
                        <w:rPr>
                          <w:color w:val="000000" w:themeColor="text2" w:themeShade="80"/>
                        </w:rPr>
                      </w:pPr>
                    </w:p>
                    <w:p w14:paraId="56D721B7" w14:textId="77777777" w:rsidR="009D0E61" w:rsidRDefault="009D0E61" w:rsidP="009D0E61">
                      <w:pPr>
                        <w:pStyle w:val="Logo"/>
                        <w:ind w:firstLine="720"/>
                        <w:rPr>
                          <w:color w:val="000000" w:themeColor="text2" w:themeShade="80"/>
                        </w:rPr>
                      </w:pPr>
                    </w:p>
                    <w:p w14:paraId="15DA21A7" w14:textId="77777777" w:rsidR="009D0E61" w:rsidRDefault="009D0E61" w:rsidP="009D0E61">
                      <w:pPr>
                        <w:pStyle w:val="Logo"/>
                        <w:ind w:firstLine="720"/>
                        <w:rPr>
                          <w:color w:val="000000" w:themeColor="text2" w:themeShade="80"/>
                        </w:rPr>
                      </w:pPr>
                    </w:p>
                    <w:p w14:paraId="6326568F" w14:textId="77777777" w:rsidR="009D0E61" w:rsidRDefault="009D0E61" w:rsidP="009D0E61">
                      <w:pPr>
                        <w:pStyle w:val="Logo"/>
                        <w:ind w:firstLine="720"/>
                        <w:rPr>
                          <w:color w:val="000000" w:themeColor="text2" w:themeShade="80"/>
                        </w:rPr>
                      </w:pPr>
                    </w:p>
                    <w:p w14:paraId="61C579C1" w14:textId="77777777" w:rsidR="009D0E61" w:rsidRDefault="009D0E61" w:rsidP="009D0E61">
                      <w:pPr>
                        <w:pStyle w:val="Logo"/>
                        <w:ind w:firstLine="720"/>
                        <w:rPr>
                          <w:color w:val="000000" w:themeColor="text2" w:themeShade="80"/>
                        </w:rPr>
                      </w:pPr>
                    </w:p>
                    <w:p w14:paraId="050AD124" w14:textId="77777777" w:rsidR="009D0E61" w:rsidRDefault="009D0E61" w:rsidP="009D0E61">
                      <w:pPr>
                        <w:pStyle w:val="Logo"/>
                        <w:ind w:firstLine="720"/>
                        <w:rPr>
                          <w:color w:val="000000" w:themeColor="text2" w:themeShade="80"/>
                        </w:rPr>
                      </w:pPr>
                    </w:p>
                    <w:p w14:paraId="7FBCB984" w14:textId="77777777" w:rsidR="009D0E61" w:rsidRDefault="009D0E61" w:rsidP="009D0E61">
                      <w:pPr>
                        <w:pStyle w:val="Logo"/>
                        <w:ind w:firstLine="720"/>
                        <w:rPr>
                          <w:color w:val="000000" w:themeColor="text2" w:themeShade="80"/>
                        </w:rPr>
                      </w:pPr>
                    </w:p>
                    <w:p w14:paraId="787F4F85" w14:textId="77777777" w:rsidR="009D0E61" w:rsidRDefault="009D0E61" w:rsidP="009D0E61">
                      <w:pPr>
                        <w:pStyle w:val="Logo"/>
                        <w:ind w:firstLine="720"/>
                        <w:rPr>
                          <w:color w:val="000000" w:themeColor="text2" w:themeShade="80"/>
                        </w:rPr>
                      </w:pPr>
                    </w:p>
                    <w:p w14:paraId="61AAF465" w14:textId="77777777" w:rsidR="009D0E61" w:rsidRDefault="009D0E61" w:rsidP="009D0E61">
                      <w:pPr>
                        <w:pStyle w:val="Logo"/>
                        <w:ind w:firstLine="720"/>
                        <w:rPr>
                          <w:color w:val="000000" w:themeColor="text2" w:themeShade="80"/>
                        </w:rPr>
                      </w:pPr>
                    </w:p>
                    <w:p w14:paraId="0F8C9680" w14:textId="77777777" w:rsidR="009D0E61" w:rsidRDefault="009D0E61" w:rsidP="009D0E61">
                      <w:pPr>
                        <w:pStyle w:val="Logo"/>
                        <w:ind w:firstLine="720"/>
                        <w:rPr>
                          <w:color w:val="000000" w:themeColor="text2" w:themeShade="80"/>
                        </w:rPr>
                      </w:pPr>
                    </w:p>
                    <w:p w14:paraId="1CBCBAF1" w14:textId="77777777" w:rsidR="009D0E61" w:rsidRDefault="009D0E61" w:rsidP="009D0E61">
                      <w:pPr>
                        <w:pStyle w:val="Logo"/>
                        <w:ind w:firstLine="720"/>
                        <w:rPr>
                          <w:color w:val="000000" w:themeColor="text2" w:themeShade="80"/>
                        </w:rPr>
                      </w:pPr>
                    </w:p>
                    <w:p w14:paraId="67AE856F" w14:textId="77777777" w:rsidR="009D0E61" w:rsidRDefault="009D0E61" w:rsidP="009D0E61">
                      <w:pPr>
                        <w:pStyle w:val="Logo"/>
                        <w:ind w:firstLine="720"/>
                        <w:rPr>
                          <w:color w:val="000000" w:themeColor="text2" w:themeShade="80"/>
                        </w:rPr>
                      </w:pPr>
                    </w:p>
                    <w:p w14:paraId="557BDB79" w14:textId="77777777" w:rsidR="009D0E61" w:rsidRDefault="009D0E61" w:rsidP="009D0E61">
                      <w:pPr>
                        <w:pStyle w:val="Logo"/>
                        <w:ind w:firstLine="720"/>
                        <w:rPr>
                          <w:color w:val="000000" w:themeColor="text2" w:themeShade="80"/>
                        </w:rPr>
                      </w:pPr>
                    </w:p>
                    <w:p w14:paraId="051AA913" w14:textId="77777777" w:rsidR="009D0E61" w:rsidRDefault="009D0E61" w:rsidP="009D0E61">
                      <w:pPr>
                        <w:pStyle w:val="Logo"/>
                        <w:ind w:firstLine="720"/>
                        <w:rPr>
                          <w:color w:val="000000" w:themeColor="text2" w:themeShade="80"/>
                        </w:rPr>
                      </w:pPr>
                    </w:p>
                    <w:p w14:paraId="070BDE9A" w14:textId="77777777" w:rsidR="009D0E61" w:rsidRDefault="009D0E61" w:rsidP="009D0E61">
                      <w:pPr>
                        <w:pStyle w:val="Logo"/>
                        <w:ind w:firstLine="720"/>
                        <w:rPr>
                          <w:color w:val="000000" w:themeColor="text2" w:themeShade="80"/>
                        </w:rPr>
                      </w:pPr>
                    </w:p>
                    <w:p w14:paraId="35534918" w14:textId="77777777" w:rsidR="009D0E61" w:rsidRPr="00E52E1A" w:rsidRDefault="009D0E61" w:rsidP="009D0E61">
                      <w:pPr>
                        <w:pStyle w:val="Logo"/>
                        <w:ind w:firstLine="720"/>
                        <w:rPr>
                          <w:color w:val="FFFFFF" w:themeColor="background1"/>
                        </w:rPr>
                      </w:pPr>
                    </w:p>
                    <w:p w14:paraId="33737912" w14:textId="77777777" w:rsidR="009D0E61" w:rsidRPr="00E52E1A" w:rsidRDefault="009D0E61" w:rsidP="009D0E61">
                      <w:pPr>
                        <w:pStyle w:val="Logo"/>
                        <w:ind w:firstLine="720"/>
                        <w:rPr>
                          <w:color w:val="FFFFFF" w:themeColor="background1"/>
                        </w:rPr>
                      </w:pPr>
                    </w:p>
                    <w:p w14:paraId="6EC9EC7A" w14:textId="6FF875D6" w:rsidR="009D0E61" w:rsidRPr="00E52E1A" w:rsidRDefault="009D0E61" w:rsidP="006C4BF1">
                      <w:pPr>
                        <w:pStyle w:val="Logo"/>
                        <w:ind w:left="720" w:firstLine="720"/>
                        <w:rPr>
                          <w:b/>
                          <w:bCs/>
                          <w:color w:val="FFFFFF" w:themeColor="background1"/>
                        </w:rPr>
                      </w:pPr>
                      <w:r w:rsidRPr="00E52E1A">
                        <w:rPr>
                          <w:b/>
                          <w:bCs/>
                          <w:color w:val="FFFFFF" w:themeColor="background1"/>
                        </w:rPr>
                        <w:t xml:space="preserve">Nossal Institute 2025 </w:t>
                      </w:r>
                    </w:p>
                    <w:p w14:paraId="4A01629B" w14:textId="77777777" w:rsidR="009D0E61" w:rsidRDefault="009D0E61" w:rsidP="009D0E61">
                      <w:pPr>
                        <w:jc w:val="center"/>
                      </w:pPr>
                    </w:p>
                  </w:txbxContent>
                </v:textbox>
                <w10:wrap anchorx="page" anchory="page"/>
              </v:rect>
            </w:pict>
          </mc:Fallback>
        </mc:AlternateContent>
      </w:r>
    </w:p>
    <w:p w14:paraId="0ECE3503" w14:textId="2E58E4CD" w:rsidR="00514A49" w:rsidRDefault="00514A49" w:rsidP="007D029B">
      <w:pPr>
        <w:pStyle w:val="Logo"/>
      </w:pPr>
    </w:p>
    <w:p w14:paraId="17D47BF3" w14:textId="65C0B0EA" w:rsidR="00514A49" w:rsidRDefault="00514A49" w:rsidP="007D029B">
      <w:pPr>
        <w:pStyle w:val="Logo"/>
      </w:pPr>
    </w:p>
    <w:p w14:paraId="210F6CFC" w14:textId="24DE0206" w:rsidR="00514A49" w:rsidRDefault="004E41B7">
      <w:pPr>
        <w:spacing w:after="160" w:line="259" w:lineRule="auto"/>
        <w:rPr>
          <w:rFonts w:eastAsia="Calibri" w:cs="Times New Roman"/>
          <w:lang w:eastAsia="en-US"/>
        </w:rPr>
      </w:pPr>
      <w:r>
        <w:rPr>
          <w:b/>
          <w:bCs/>
          <w:noProof/>
          <w:color w:val="000000" w:themeColor="text2"/>
        </w:rPr>
        <mc:AlternateContent>
          <mc:Choice Requires="wps">
            <w:drawing>
              <wp:anchor distT="0" distB="0" distL="114300" distR="114300" simplePos="0" relativeHeight="251658268" behindDoc="0" locked="0" layoutInCell="1" allowOverlap="1" wp14:anchorId="697862D6" wp14:editId="2C822D44">
                <wp:simplePos x="0" y="0"/>
                <wp:positionH relativeFrom="column">
                  <wp:posOffset>244475</wp:posOffset>
                </wp:positionH>
                <wp:positionV relativeFrom="paragraph">
                  <wp:posOffset>5752851</wp:posOffset>
                </wp:positionV>
                <wp:extent cx="4412974" cy="1363980"/>
                <wp:effectExtent l="0" t="0" r="0" b="0"/>
                <wp:wrapNone/>
                <wp:docPr id="1969145079" name="Text Box 12"/>
                <wp:cNvGraphicFramePr/>
                <a:graphic xmlns:a="http://schemas.openxmlformats.org/drawingml/2006/main">
                  <a:graphicData uri="http://schemas.microsoft.com/office/word/2010/wordprocessingShape">
                    <wps:wsp>
                      <wps:cNvSpPr txBox="1"/>
                      <wps:spPr>
                        <a:xfrm>
                          <a:off x="0" y="0"/>
                          <a:ext cx="4412974" cy="1363980"/>
                        </a:xfrm>
                        <a:prstGeom prst="rect">
                          <a:avLst/>
                        </a:prstGeom>
                        <a:noFill/>
                        <a:ln w="6350">
                          <a:noFill/>
                        </a:ln>
                      </wps:spPr>
                      <wps:txbx>
                        <w:txbxContent>
                          <w:p w14:paraId="6C9890CD" w14:textId="77777777" w:rsidR="00E87F37" w:rsidRPr="00E52E1A" w:rsidRDefault="00E87F37" w:rsidP="00E87F37">
                            <w:pPr>
                              <w:pStyle w:val="Logo"/>
                              <w:rPr>
                                <w:b/>
                                <w:bCs/>
                                <w:color w:val="FFFFFF" w:themeColor="background1"/>
                              </w:rPr>
                            </w:pPr>
                            <w:r w:rsidRPr="00E52E1A">
                              <w:rPr>
                                <w:b/>
                                <w:bCs/>
                                <w:color w:val="FFFFFF" w:themeColor="background1"/>
                              </w:rPr>
                              <w:t xml:space="preserve">Contact: </w:t>
                            </w:r>
                          </w:p>
                          <w:p w14:paraId="33F7FCD6" w14:textId="235CF97F" w:rsidR="00E87F37" w:rsidRPr="00E52E1A" w:rsidRDefault="00E87F37" w:rsidP="00E87F37">
                            <w:pPr>
                              <w:pStyle w:val="Logo"/>
                              <w:rPr>
                                <w:color w:val="FFFFFF" w:themeColor="background1"/>
                              </w:rPr>
                            </w:pPr>
                            <w:r w:rsidRPr="00E52E1A">
                              <w:rPr>
                                <w:color w:val="FFFFFF" w:themeColor="background1"/>
                              </w:rPr>
                              <w:t>Fleur Smith smith.f@unimelb.edu.au</w:t>
                            </w:r>
                          </w:p>
                          <w:p w14:paraId="0C9B9ADB" w14:textId="77777777" w:rsidR="00E87F37" w:rsidRPr="00E52E1A" w:rsidRDefault="00E87F37" w:rsidP="00E87F3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862D6" id="Text Box 12" o:spid="_x0000_s1101" type="#_x0000_t202" style="position:absolute;margin-left:19.25pt;margin-top:453pt;width:347.5pt;height:107.4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" filled="f" stroked="f" strokeweight=".5pt">
                <v:textbox>
                  <w:txbxContent>
                    <w:p w14:paraId="6C9890CD" w14:textId="77777777" w:rsidR="00E87F37" w:rsidRPr="00E52E1A" w:rsidRDefault="00E87F37" w:rsidP="00E87F37">
                      <w:pPr>
                        <w:pStyle w:val="Logo"/>
                        <w:rPr>
                          <w:b/>
                          <w:bCs/>
                          <w:color w:val="FFFFFF" w:themeColor="background1"/>
                        </w:rPr>
                      </w:pPr>
                      <w:r w:rsidRPr="00E52E1A">
                        <w:rPr>
                          <w:b/>
                          <w:bCs/>
                          <w:color w:val="FFFFFF" w:themeColor="background1"/>
                        </w:rPr>
                        <w:t xml:space="preserve">Contact: </w:t>
                      </w:r>
                    </w:p>
                    <w:p w14:paraId="33F7FCD6" w14:textId="235CF97F" w:rsidR="00E87F37" w:rsidRPr="00E52E1A" w:rsidRDefault="00E87F37" w:rsidP="00E87F37">
                      <w:pPr>
                        <w:pStyle w:val="Logo"/>
                        <w:rPr>
                          <w:color w:val="FFFFFF" w:themeColor="background1"/>
                        </w:rPr>
                      </w:pPr>
                      <w:r w:rsidRPr="00E52E1A">
                        <w:rPr>
                          <w:color w:val="FFFFFF" w:themeColor="background1"/>
                        </w:rPr>
                        <w:t>Fleur Smith smith.f@unimelb.edu.au</w:t>
                      </w:r>
                    </w:p>
                    <w:p w14:paraId="0C9B9ADB" w14:textId="77777777" w:rsidR="00E87F37" w:rsidRPr="00E52E1A" w:rsidRDefault="00E87F37" w:rsidP="00E87F37">
                      <w:pPr>
                        <w:rPr>
                          <w:color w:val="FFFFFF" w:themeColor="background1"/>
                        </w:rPr>
                      </w:pPr>
                    </w:p>
                  </w:txbxContent>
                </v:textbox>
              </v:shape>
            </w:pict>
          </mc:Fallback>
        </mc:AlternateContent>
      </w:r>
      <w:r w:rsidR="00E435AA">
        <w:rPr>
          <w:noProof/>
        </w:rPr>
        <w:drawing>
          <wp:anchor distT="0" distB="0" distL="114300" distR="114300" simplePos="0" relativeHeight="251658269" behindDoc="0" locked="0" layoutInCell="1" allowOverlap="1" wp14:anchorId="00FEBE85" wp14:editId="700C8C85">
            <wp:simplePos x="0" y="0"/>
            <wp:positionH relativeFrom="margin">
              <wp:posOffset>4874462</wp:posOffset>
            </wp:positionH>
            <wp:positionV relativeFrom="paragraph">
              <wp:posOffset>7217372</wp:posOffset>
            </wp:positionV>
            <wp:extent cx="1007745" cy="1007745"/>
            <wp:effectExtent l="0" t="0" r="0" b="0"/>
            <wp:wrapSquare wrapText="bothSides"/>
            <wp:docPr id="21373500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50070" name="Picture 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p>
    <w:sectPr w:rsidR="00514A49" w:rsidSect="009D4CA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4F5C8" w14:textId="77777777" w:rsidR="00A659F1" w:rsidRDefault="00A659F1" w:rsidP="00BC71CA">
      <w:pPr>
        <w:spacing w:after="0" w:line="240" w:lineRule="auto"/>
      </w:pPr>
      <w:r>
        <w:separator/>
      </w:r>
    </w:p>
  </w:endnote>
  <w:endnote w:type="continuationSeparator" w:id="0">
    <w:p w14:paraId="02AB29FB" w14:textId="77777777" w:rsidR="00A659F1" w:rsidRDefault="00A659F1"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ource Sans Pro">
    <w:panose1 w:val="020B0503030403020204"/>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0015" w14:textId="27E10B8B" w:rsidR="00A43D4F" w:rsidRDefault="00A43D4F" w:rsidP="00E10F5F">
    <w:pPr>
      <w:pStyle w:val="Footer"/>
    </w:pPr>
    <w:r>
      <w:rPr>
        <w:noProof/>
      </w:rPr>
      <mc:AlternateContent>
        <mc:Choice Requires="wps">
          <w:drawing>
            <wp:anchor distT="0" distB="0" distL="114300" distR="114300" simplePos="0" relativeHeight="251658241" behindDoc="0" locked="1" layoutInCell="1" allowOverlap="1" wp14:anchorId="6F7A1BF7" wp14:editId="7137705B">
              <wp:simplePos x="0" y="0"/>
              <wp:positionH relativeFrom="page">
                <wp:align>right</wp:align>
              </wp:positionH>
              <wp:positionV relativeFrom="page">
                <wp:align>bottom</wp:align>
              </wp:positionV>
              <wp:extent cx="720000" cy="756000"/>
              <wp:effectExtent l="0" t="0" r="4445" b="6350"/>
              <wp:wrapNone/>
              <wp:docPr id="36" name="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65A2B0E">
            <v:rect id="Block" style="position:absolute;margin-left:5.5pt;margin-top:0;width:56.7pt;height:59.55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o:spid="_x0000_s1026" fillcolor="white [3212]" stroked="f" strokeweight="2pt" w14:anchorId="1856E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">
              <w10:wrap anchorx="page" anchory="page"/>
              <w10:anchorlock/>
            </v:rect>
          </w:pict>
        </mc:Fallback>
      </mc:AlternateContent>
    </w:r>
    <w:r>
      <w:rPr>
        <w:noProof/>
      </w:rPr>
      <mc:AlternateContent>
        <mc:Choice Requires="wps">
          <w:drawing>
            <wp:anchor distT="0" distB="0" distL="114300" distR="114300" simplePos="0" relativeHeight="251658240" behindDoc="0" locked="1" layoutInCell="1" allowOverlap="1" wp14:anchorId="3A5F8F5D" wp14:editId="4639309C">
              <wp:simplePos x="0" y="0"/>
              <wp:positionH relativeFrom="margin">
                <wp:align>left</wp:align>
              </wp:positionH>
              <wp:positionV relativeFrom="margin">
                <wp:align>bottom</wp:align>
              </wp:positionV>
              <wp:extent cx="9252000" cy="0"/>
              <wp:effectExtent l="0" t="0" r="0" b="0"/>
              <wp:wrapNone/>
              <wp:docPr id="35" name="Key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w14:anchorId="521E14B0">
            <v:line id="Keyline" style="position:absolute;z-index:251658240;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alt="&quot;&quot;" o:spid="_x0000_s1026" strokecolor="black [3215]" from="0,0" to="728.5pt,0" w14:anchorId="0935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">
              <w10:wrap anchorx="margin" anchory="margin"/>
              <w10:anchorlock/>
            </v:line>
          </w:pict>
        </mc:Fallback>
      </mc:AlternateContent>
    </w:r>
    <w:sdt>
      <w:sdtPr>
        <w:alias w:val="Title"/>
        <w:tag w:val=""/>
        <w:id w:val="-1062175500"/>
        <w:placeholder>
          <w:docPart w:val="B9BF052AFBC0FC4CAD449DAF273B7C7B"/>
        </w:placeholder>
        <w:dataBinding w:prefixMappings="xmlns:ns0='http://purl.org/dc/elements/1.1/' xmlns:ns1='http://schemas.openxmlformats.org/package/2006/metadata/core-properties' " w:xpath="/ns1:coreProperties[1]/ns0:title[1]" w:storeItemID="{6C3C8BC8-F283-45AE-878A-BAB7291924A1}"/>
        <w:text/>
      </w:sdtPr>
      <w:sdtEndPr/>
      <w:sdtContent>
        <w:r w:rsidR="00D22B4C">
          <w:t>Framework for understanding disability support systems in the Pacific</w:t>
        </w:r>
      </w:sdtContent>
    </w:sdt>
  </w:p>
  <w:p w14:paraId="5F8BD14F" w14:textId="77777777" w:rsidR="00A43D4F" w:rsidRPr="00F372BF" w:rsidRDefault="00A43D4F"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514A49">
      <w:rPr>
        <w:noProof/>
      </w:rPr>
      <w:t>11</w:t>
    </w:r>
    <w:r w:rsidRPr="009E7861">
      <w:fldChar w:fldCharType="end"/>
    </w:r>
    <w:r w:rsidRPr="009E7861">
      <w:t xml:space="preserve"> of </w:t>
    </w:r>
    <w:fldSimple w:instr="NUMPAGES  \* Arabic  \* MERGEFORMAT">
      <w:r w:rsidR="00514A49">
        <w:rPr>
          <w:noProof/>
        </w:rPr>
        <w:t>11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ED72" w14:textId="1F2017BF" w:rsidR="00A43D4F" w:rsidRDefault="00A43D4F" w:rsidP="007F1B2F">
    <w:pPr>
      <w:pStyle w:val="Footer"/>
    </w:pPr>
    <w:r>
      <w:t xml:space="preserve"> </w:t>
    </w:r>
    <w:sdt>
      <w:sdtPr>
        <w:alias w:val="Title"/>
        <w:tag w:val=""/>
        <w:id w:val="-1372608235"/>
        <w:placeholder>
          <w:docPart w:val="839F3F8C44D4384699608705ED72314C"/>
        </w:placeholder>
        <w:dataBinding w:prefixMappings="xmlns:ns0='http://purl.org/dc/elements/1.1/' xmlns:ns1='http://schemas.openxmlformats.org/package/2006/metadata/core-properties' " w:xpath="/ns1:coreProperties[1]/ns0:title[1]" w:storeItemID="{6C3C8BC8-F283-45AE-878A-BAB7291924A1}"/>
        <w:text/>
      </w:sdtPr>
      <w:sdtEndPr/>
      <w:sdtContent>
        <w:r w:rsidR="00D22B4C">
          <w:t>Framework for understanding disability support systems in the Pacific</w:t>
        </w:r>
      </w:sdtContent>
    </w:sdt>
  </w:p>
  <w:p w14:paraId="53C5FC0A" w14:textId="77777777" w:rsidR="00A43D4F" w:rsidRPr="009E7861" w:rsidRDefault="00A43D4F"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514A49">
      <w:rPr>
        <w:noProof/>
      </w:rPr>
      <w:t>1</w:t>
    </w:r>
    <w:r w:rsidRPr="009E7861">
      <w:fldChar w:fldCharType="end"/>
    </w:r>
    <w:r w:rsidRPr="009E7861">
      <w:t xml:space="preserve"> of </w:t>
    </w:r>
    <w:fldSimple w:instr="NUMPAGES  \* Arabic  \* MERGEFORMAT">
      <w:r w:rsidR="00514A49">
        <w:rPr>
          <w:noProof/>
        </w:rP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3303C" w14:textId="77777777" w:rsidR="00A659F1" w:rsidRDefault="00A659F1" w:rsidP="00BC71CA">
      <w:pPr>
        <w:spacing w:after="0" w:line="240" w:lineRule="auto"/>
      </w:pPr>
      <w:r>
        <w:separator/>
      </w:r>
    </w:p>
  </w:footnote>
  <w:footnote w:type="continuationSeparator" w:id="0">
    <w:p w14:paraId="01DECDD4" w14:textId="77777777" w:rsidR="00A659F1" w:rsidRDefault="00A659F1" w:rsidP="00BC71CA">
      <w:pPr>
        <w:spacing w:after="0" w:line="240" w:lineRule="auto"/>
      </w:pPr>
      <w:r>
        <w:continuationSeparator/>
      </w:r>
    </w:p>
  </w:footnote>
  <w:footnote w:id="1">
    <w:p w14:paraId="0E6DB218" w14:textId="5F7C5843" w:rsidR="002E70DF" w:rsidRDefault="002E70DF">
      <w:pPr>
        <w:pStyle w:val="FootnoteText"/>
      </w:pPr>
      <w:r>
        <w:rPr>
          <w:rStyle w:val="FootnoteReference"/>
        </w:rPr>
        <w:footnoteRef/>
      </w:r>
      <w:r>
        <w:t xml:space="preserve"> </w:t>
      </w:r>
      <w:r w:rsidR="003E5746">
        <w:fldChar w:fldCharType="begin"/>
      </w:r>
      <w:r w:rsidR="00DE43CB">
        <w:instrText xml:space="preserve"> ADDIN EN.CITE &lt;EndNote&gt;&lt;Cite&gt;&lt;Author&gt;United Nations&lt;/Author&gt;&lt;Year&gt;2006&lt;/Year&gt;&lt;RecNum&gt;1&lt;/RecNum&gt;&lt;DisplayText&gt;United Nations, &lt;style face="italic"&gt;Convention on the Rights of Persons with Disabilities&lt;/style&gt;, United Nations (New York, 2006), https://social.desa.un.org/issues/disability/crpd/convention-on-the-rights-of-persons-with-disabilities-articles.&lt;/DisplayText&gt;&lt;record&gt;&lt;rec-number&gt;1&lt;/rec-number&gt;&lt;foreign-keys&gt;&lt;key app="EN" db-id="tvppa00z8wp0aiewr09xft2fr2tz9sfa2w2z" timestamp="1752130550"&gt;1&lt;/key&gt;&lt;/foreign-keys&gt;&lt;ref-type name="Report"&gt;27&lt;/ref-type&gt;&lt;contributors&gt;&lt;authors&gt;&lt;author&gt;United Nations,&lt;/author&gt;&lt;/authors&gt;&lt;/contributors&gt;&lt;titles&gt;&lt;title&gt;Convention on the Rights of Persons with Disabilities&lt;/title&gt;&lt;/titles&gt;&lt;dates&gt;&lt;year&gt;2006&lt;/year&gt;&lt;/dates&gt;&lt;pub-location&gt;New York&lt;/pub-location&gt;&lt;publisher&gt;United Nations&lt;/publisher&gt;&lt;urls&gt;&lt;related-urls&gt;&lt;url&gt;https://social.desa.un.org/issues/disability/crpd/convention-on-the-rights-of-persons-with-disabilities-articles&lt;/url&gt;&lt;/related-urls&gt;&lt;/urls&gt;&lt;/record&gt;&lt;/Cite&gt;&lt;/EndNote&gt;</w:instrText>
      </w:r>
      <w:r w:rsidR="003E5746">
        <w:fldChar w:fldCharType="separate"/>
      </w:r>
      <w:r w:rsidR="00DE43CB">
        <w:rPr>
          <w:noProof/>
        </w:rPr>
        <w:t xml:space="preserve">United Nations, </w:t>
      </w:r>
      <w:r w:rsidR="00DE43CB" w:rsidRPr="00DE43CB">
        <w:rPr>
          <w:i/>
          <w:noProof/>
        </w:rPr>
        <w:t>Convention on the Rights of Persons with Disabilities</w:t>
      </w:r>
      <w:r w:rsidR="00DE43CB">
        <w:rPr>
          <w:noProof/>
        </w:rPr>
        <w:t>, United Nations (New York, 2006), https://social.desa.un.org/issues/disability/crpd/convention-on-the-rights-of-persons-with-disabilities-articles.</w:t>
      </w:r>
      <w:r w:rsidR="003E5746">
        <w:fldChar w:fldCharType="end"/>
      </w:r>
    </w:p>
  </w:footnote>
  <w:footnote w:id="2">
    <w:p w14:paraId="7EED22C9" w14:textId="53B8959B" w:rsidR="003E5746" w:rsidRDefault="003E5746">
      <w:pPr>
        <w:pStyle w:val="FootnoteText"/>
      </w:pPr>
      <w:r>
        <w:rPr>
          <w:rStyle w:val="FootnoteReference"/>
        </w:rPr>
        <w:footnoteRef/>
      </w:r>
      <w:r>
        <w:t xml:space="preserve"> </w:t>
      </w:r>
      <w:r w:rsidR="00F35CF6">
        <w:fldChar w:fldCharType="begin"/>
      </w:r>
      <w:r w:rsidR="00DE43CB">
        <w:instrText xml:space="preserve"> ADDIN EN.CITE &lt;EndNote&gt;&lt;Cite&gt;&lt;Author&gt;United Nations&lt;/Author&gt;&lt;Year&gt;2023&lt;/Year&gt;&lt;RecNum&gt;32&lt;/RecNum&gt;&lt;DisplayText&gt;United Nations, &lt;style face="italic"&gt;Transformation of services for persons with disabilities. Report of the Special Rapporteur on the rights of persons with disabilities&lt;/style&gt;, United Nations (New York, 2023), https://www.ohchr.org/en/documents/thematic-reports/ahrc5232-transformation-services-persons-disabilities &lt;/DisplayText&gt;&lt;record&gt;&lt;rec-number&gt;32&lt;/rec-number&gt;&lt;foreign-keys&gt;&lt;key app="EN" db-id="tvppa00z8wp0aiewr09xft2fr2tz9sfa2w2z" timestamp="1752191991"&gt;32&lt;/key&gt;&lt;/foreign-keys&gt;&lt;ref-type name="Report"&gt;27&lt;/ref-type&gt;&lt;contributors&gt;&lt;authors&gt;&lt;author&gt;United Nations,&lt;/author&gt;&lt;/authors&gt;&lt;/contributors&gt;&lt;titles&gt;&lt;title&gt;Transformation of services for persons with disabilities. Report of the Special Rapporteur on the rights of persons with disabilities&lt;/title&gt;&lt;/titles&gt;&lt;dates&gt;&lt;year&gt;2023&lt;/year&gt;&lt;/dates&gt;&lt;pub-location&gt;New York&lt;/pub-location&gt;&lt;publisher&gt;United Nations&lt;/publisher&gt;&lt;urls&gt;&lt;related-urls&gt;&lt;url&gt;https://www.ohchr.org/en/documents/thematic-reports/ahrc5232-transformation-services-persons-disabilities &lt;/url&gt;&lt;/related-urls&gt;&lt;/urls&gt;&lt;/record&gt;&lt;/Cite&gt;&lt;/EndNote&gt;</w:instrText>
      </w:r>
      <w:r w:rsidR="00F35CF6">
        <w:fldChar w:fldCharType="separate"/>
      </w:r>
      <w:r w:rsidR="00DE43CB">
        <w:rPr>
          <w:noProof/>
        </w:rPr>
        <w:t xml:space="preserve">United Nations, </w:t>
      </w:r>
      <w:r w:rsidR="00DE43CB" w:rsidRPr="00DE43CB">
        <w:rPr>
          <w:i/>
          <w:noProof/>
        </w:rPr>
        <w:t>Transformation of services for persons with disabilities. Report of the Special Rapporteur on the rights of persons with disabilities</w:t>
      </w:r>
      <w:r w:rsidR="00DE43CB">
        <w:rPr>
          <w:noProof/>
        </w:rPr>
        <w:t xml:space="preserve">, United Nations (New York, 2023), https://www.ohchr.org/en/documents/thematic-reports/ahrc5232-transformation-services-persons-disabilities </w:t>
      </w:r>
      <w:r w:rsidR="00F35CF6">
        <w:fldChar w:fldCharType="end"/>
      </w:r>
    </w:p>
  </w:footnote>
  <w:footnote w:id="3">
    <w:p w14:paraId="38D1A655" w14:textId="36087BAE" w:rsidR="00F35CF6" w:rsidRDefault="00F35CF6">
      <w:pPr>
        <w:pStyle w:val="FootnoteText"/>
      </w:pPr>
      <w:r>
        <w:rPr>
          <w:rStyle w:val="FootnoteReference"/>
        </w:rPr>
        <w:footnoteRef/>
      </w:r>
      <w:r>
        <w:t xml:space="preserve"> </w:t>
      </w:r>
      <w:r w:rsidR="0044563A">
        <w:fldChar w:fldCharType="begin"/>
      </w:r>
      <w:r w:rsidR="00DE43CB">
        <w:instrText xml:space="preserve"> ADDIN EN.CITE &lt;EndNote&gt;&lt;Cite&gt;&lt;Author&gt;Pacific Disability Forum&lt;/Author&gt;&lt;Year&gt;2024&lt;/Year&gt;&lt;RecNum&gt;11&lt;/RecNum&gt;&lt;DisplayText&gt;Pacific Disability Forum, &lt;style face="italic"&gt;Pacific Disability Forum Preconditions Issues Papers: Complete Series&lt;/style&gt; (2024), https://pacificdisability.org/wp-content/uploads/2024/12/Introduction-to-Precondition-Framework-Issues-Paper.pdf.&lt;/DisplayText&gt;&lt;record&gt;&lt;rec-number&gt;11&lt;/rec-number&gt;&lt;foreign-keys&gt;&lt;key app="EN" db-id="tvppa00z8wp0aiewr09xft2fr2tz9sfa2w2z" timestamp="1752131754"&gt;11&lt;/key&gt;&lt;/foreign-keys&gt;&lt;ref-type name="Report"&gt;27&lt;/ref-type&gt;&lt;contributors&gt;&lt;authors&gt;&lt;author&gt;Pacific Disability Forum,&lt;/author&gt;&lt;/authors&gt;&lt;/contributors&gt;&lt;titles&gt;&lt;title&gt;Pacific Disability Forum Preconditions Issues Papers: Complete Series&lt;/title&gt;&lt;/titles&gt;&lt;dates&gt;&lt;year&gt;2024&lt;/year&gt;&lt;/dates&gt;&lt;urls&gt;&lt;related-urls&gt;&lt;url&gt;https://pacificdisability.org/wp-content/uploads/2024/12/Introduction-to-Precondition-Framework-Issues-Paper.pdf&lt;/url&gt;&lt;/related-urls&gt;&lt;/urls&gt;&lt;/record&gt;&lt;/Cite&gt;&lt;/EndNote&gt;</w:instrText>
      </w:r>
      <w:r w:rsidR="0044563A">
        <w:fldChar w:fldCharType="separate"/>
      </w:r>
      <w:r w:rsidR="00DE43CB">
        <w:rPr>
          <w:noProof/>
        </w:rPr>
        <w:t xml:space="preserve">Pacific Disability Forum, </w:t>
      </w:r>
      <w:r w:rsidR="00DE43CB" w:rsidRPr="00DE43CB">
        <w:rPr>
          <w:i/>
          <w:noProof/>
        </w:rPr>
        <w:t>Pacific Disability Forum Preconditions Issues Papers: Complete Series</w:t>
      </w:r>
      <w:r w:rsidR="00DE43CB">
        <w:rPr>
          <w:noProof/>
        </w:rPr>
        <w:t xml:space="preserve"> (2024), https://pacificdisability.org/wp-content/uploads/2024/12/Introduction-to-Precondition-Framework-Issues-Paper.pdf.</w:t>
      </w:r>
      <w:r w:rsidR="0044563A">
        <w:fldChar w:fldCharType="end"/>
      </w:r>
    </w:p>
  </w:footnote>
  <w:footnote w:id="4">
    <w:p w14:paraId="58ABE2BE" w14:textId="6724C863" w:rsidR="00817C2C" w:rsidRDefault="00817C2C">
      <w:pPr>
        <w:pStyle w:val="FootnoteText"/>
      </w:pPr>
      <w:r>
        <w:rPr>
          <w:rStyle w:val="FootnoteReference"/>
        </w:rPr>
        <w:footnoteRef/>
      </w:r>
      <w:r>
        <w:t xml:space="preserve"> </w:t>
      </w:r>
      <w:r>
        <w:fldChar w:fldCharType="begin"/>
      </w:r>
      <w:r>
        <w:instrText xml:space="preserve"> ADDIN EN.CITE &lt;EndNote&gt;&lt;Cite&gt;&lt;Author&gt;Hunt&lt;/Author&gt;&lt;Year&gt;2022&lt;/Year&gt;&lt;RecNum&gt;5&lt;/RecNum&gt;&lt;DisplayText&gt;Xanthe Hunt et al., &amp;quot;Community Support for Persons with Disabilities in Low- and Middle-Income Countries: A Scoping Review,&amp;quot; &lt;style face="italic"&gt;International Journal of Environmental Research and Public Health&lt;/style&gt; 19, no. 14 (2022–07–06 2022),&lt;style face="bold"&gt; &lt;/style&gt;https://doi.org/10.3390/ijerph19148269.&lt;/DisplayText&gt;&lt;record&gt;&lt;rec-number&gt;5&lt;/rec-number&gt;&lt;foreign-keys&gt;&lt;key app="EN" db-id="tvppa00z8wp0aiewr09xft2fr2tz9sfa2w2z" timestamp="1752130940"&gt;5&lt;/key&gt;&lt;/foreign-keys&gt;&lt;ref-type name="Journal Article"&gt;17&lt;/ref-type&gt;&lt;contributors&gt;&lt;authors&gt;&lt;author&gt;Hunt, Xanthe&lt;/author&gt;&lt;author&gt;Bradshaw, Melissa&lt;/author&gt;&lt;author&gt;Vogel, Steyn Lodewyk&lt;/author&gt;&lt;author&gt;Encalada, Alberto Vasquez&lt;/author&gt;&lt;author&gt;Eksteen, Shanice&lt;/author&gt;&lt;author&gt;Schneider, Marguerite&lt;/author&gt;&lt;author&gt;Chunga, Kelly&lt;/author&gt;&lt;author&gt;Swartz, Leslie&lt;/author&gt;&lt;/authors&gt;&lt;/contributors&gt;&lt;titles&gt;&lt;title&gt;Community Support for Persons with Disabilities in Low- and Middle-Income Countries: A Scoping Review&lt;/title&gt;&lt;secondary-title&gt;International Journal of Environmental Research and Public Health&lt;/secondary-title&gt;&lt;short-title&gt;Community Support for Persons with Disabilities in Low- and Middle-Income Countries&lt;/short-title&gt;&lt;/titles&gt;&lt;periodical&gt;&lt;full-title&gt;International Journal of Environmental Research and Public Health&lt;/full-title&gt;&lt;/periodical&gt;&lt;pages&gt;8269&lt;/pages&gt;&lt;volume&gt;19&lt;/volume&gt;&lt;number&gt;14&lt;/number&gt;&lt;dates&gt;&lt;year&gt;2022&lt;/year&gt;&lt;pub-dates&gt;&lt;date&gt;2022-07-06&lt;/date&gt;&lt;/pub-dates&gt;&lt;/dates&gt;&lt;isbn&gt;1660-4601&lt;/isbn&gt;&lt;urls&gt;&lt;/urls&gt;&lt;electronic-resource-num&gt;10.3390/ijerph19148269&lt;/electronic-resource-num&gt;&lt;remote-database-name&gt;DOI.org (Crossref)&lt;/remote-database-name&gt;&lt;language&gt;en&lt;/language&gt;&lt;access-date&gt;2025-04-01 00:34:03&lt;/access-date&gt;&lt;/record&gt;&lt;/Cite&gt;&lt;/EndNote&gt;</w:instrText>
      </w:r>
      <w:r>
        <w:fldChar w:fldCharType="separate"/>
      </w:r>
      <w:r>
        <w:rPr>
          <w:noProof/>
        </w:rPr>
        <w:t xml:space="preserve">Xanthe Hunt et al., "Community Support for Persons with Disabilities in Low- and Middle-Income Countries: A Scoping Review," </w:t>
      </w:r>
      <w:r w:rsidRPr="00817C2C">
        <w:rPr>
          <w:i/>
          <w:noProof/>
        </w:rPr>
        <w:t>International Journal of Environmental Research and Public Health</w:t>
      </w:r>
      <w:r>
        <w:rPr>
          <w:noProof/>
        </w:rPr>
        <w:t xml:space="preserve"> 19, no. 14 (2022–07–06 2022),</w:t>
      </w:r>
      <w:r w:rsidRPr="00817C2C">
        <w:rPr>
          <w:b/>
          <w:noProof/>
        </w:rPr>
        <w:t xml:space="preserve"> </w:t>
      </w:r>
      <w:r>
        <w:rPr>
          <w:noProof/>
        </w:rPr>
        <w:t>https://doi.org/10.3390/ijerph19148269.</w:t>
      </w:r>
      <w:r>
        <w:fldChar w:fldCharType="end"/>
      </w:r>
    </w:p>
  </w:footnote>
  <w:footnote w:id="5">
    <w:p w14:paraId="3CB81295" w14:textId="58B23A00" w:rsidR="000346CA" w:rsidRDefault="000346CA">
      <w:pPr>
        <w:pStyle w:val="FootnoteText"/>
      </w:pPr>
      <w:r>
        <w:rPr>
          <w:rStyle w:val="FootnoteReference"/>
        </w:rPr>
        <w:footnoteRef/>
      </w:r>
      <w:r>
        <w:t xml:space="preserve"> </w:t>
      </w:r>
      <w:r w:rsidR="00F70064">
        <w:fldChar w:fldCharType="begin"/>
      </w:r>
      <w:r w:rsidR="00F70064">
        <w:instrText xml:space="preserve"> ADDIN EN.CITE &lt;EndNote&gt;&lt;Cite&gt;&lt;Author&gt;United Nations&lt;/Author&gt;&lt;Year&gt;2006&lt;/Year&gt;&lt;RecNum&gt;1&lt;/RecNum&gt;&lt;DisplayText&gt;United Nations, &lt;style face="italic"&gt;Convention on the Rights of Persons with Disabilities&lt;/style&gt;.&lt;/DisplayText&gt;&lt;record&gt;&lt;rec-number&gt;1&lt;/rec-number&gt;&lt;foreign-keys&gt;&lt;key app="EN" db-id="tvppa00z8wp0aiewr09xft2fr2tz9sfa2w2z" timestamp="1752130550"&gt;1&lt;/key&gt;&lt;/foreign-keys&gt;&lt;ref-type name="Report"&gt;27&lt;/ref-type&gt;&lt;contributors&gt;&lt;authors&gt;&lt;author&gt;United Nations,&lt;/author&gt;&lt;/authors&gt;&lt;/contributors&gt;&lt;titles&gt;&lt;title&gt;Convention on the Rights of Persons with Disabilities&lt;/title&gt;&lt;/titles&gt;&lt;dates&gt;&lt;year&gt;2006&lt;/year&gt;&lt;/dates&gt;&lt;pub-location&gt;New York&lt;/pub-location&gt;&lt;publisher&gt;United Nations&lt;/publisher&gt;&lt;urls&gt;&lt;related-urls&gt;&lt;url&gt;https://social.desa.un.org/issues/disability/crpd/convention-on-the-rights-of-persons-with-disabilities-articles&lt;/url&gt;&lt;/related-urls&gt;&lt;/urls&gt;&lt;/record&gt;&lt;/Cite&gt;&lt;/EndNote&gt;</w:instrText>
      </w:r>
      <w:r w:rsidR="00F70064">
        <w:fldChar w:fldCharType="separate"/>
      </w:r>
      <w:r w:rsidR="00F70064">
        <w:rPr>
          <w:noProof/>
        </w:rPr>
        <w:t xml:space="preserve">United Nations, </w:t>
      </w:r>
      <w:r w:rsidR="00F70064" w:rsidRPr="00F70064">
        <w:rPr>
          <w:i/>
          <w:noProof/>
        </w:rPr>
        <w:t>Convention on the Rights of Persons with Disabilities</w:t>
      </w:r>
      <w:r w:rsidR="00F70064">
        <w:rPr>
          <w:noProof/>
        </w:rPr>
        <w:t>.</w:t>
      </w:r>
      <w:r w:rsidR="00F70064">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E279EC"/>
    <w:multiLevelType w:val="hybridMultilevel"/>
    <w:tmpl w:val="92041548"/>
    <w:lvl w:ilvl="0" w:tplc="85E084BE">
      <w:start w:val="1"/>
      <w:numFmt w:val="bullet"/>
      <w:lvlText w:val="•"/>
      <w:lvlJc w:val="left"/>
      <w:pPr>
        <w:ind w:left="36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C14AE7"/>
    <w:multiLevelType w:val="hybridMultilevel"/>
    <w:tmpl w:val="A7EC8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971578"/>
    <w:multiLevelType w:val="hybridMultilevel"/>
    <w:tmpl w:val="95766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E23530"/>
    <w:multiLevelType w:val="hybridMultilevel"/>
    <w:tmpl w:val="FDCAB136"/>
    <w:lvl w:ilvl="0" w:tplc="85E084BE">
      <w:start w:val="1"/>
      <w:numFmt w:val="bullet"/>
      <w:lvlText w:val="•"/>
      <w:lvlJc w:val="left"/>
      <w:pPr>
        <w:ind w:left="360" w:hanging="360"/>
      </w:pPr>
      <w:rPr>
        <w:rFonts w:ascii="Arial" w:hAnsi="Aria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F80817"/>
    <w:multiLevelType w:val="hybridMultilevel"/>
    <w:tmpl w:val="632E45E8"/>
    <w:lvl w:ilvl="0" w:tplc="85E084B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5272EF"/>
    <w:multiLevelType w:val="hybridMultilevel"/>
    <w:tmpl w:val="0BE24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3D5C34"/>
    <w:multiLevelType w:val="hybridMultilevel"/>
    <w:tmpl w:val="82E899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32ADE0DF"/>
    <w:multiLevelType w:val="hybridMultilevel"/>
    <w:tmpl w:val="FFFFFFFF"/>
    <w:lvl w:ilvl="0" w:tplc="C5AABB4A">
      <w:start w:val="1"/>
      <w:numFmt w:val="bullet"/>
      <w:lvlText w:val=""/>
      <w:lvlJc w:val="left"/>
      <w:pPr>
        <w:ind w:left="720" w:hanging="360"/>
      </w:pPr>
      <w:rPr>
        <w:rFonts w:ascii="Symbol" w:hAnsi="Symbol" w:hint="default"/>
      </w:rPr>
    </w:lvl>
    <w:lvl w:ilvl="1" w:tplc="BCF0D0B0">
      <w:start w:val="1"/>
      <w:numFmt w:val="bullet"/>
      <w:lvlText w:val="o"/>
      <w:lvlJc w:val="left"/>
      <w:pPr>
        <w:ind w:left="1440" w:hanging="360"/>
      </w:pPr>
      <w:rPr>
        <w:rFonts w:ascii="Courier New" w:hAnsi="Courier New" w:hint="default"/>
      </w:rPr>
    </w:lvl>
    <w:lvl w:ilvl="2" w:tplc="9892C818">
      <w:start w:val="1"/>
      <w:numFmt w:val="bullet"/>
      <w:lvlText w:val=""/>
      <w:lvlJc w:val="left"/>
      <w:pPr>
        <w:ind w:left="2160" w:hanging="360"/>
      </w:pPr>
      <w:rPr>
        <w:rFonts w:ascii="Wingdings" w:hAnsi="Wingdings" w:hint="default"/>
      </w:rPr>
    </w:lvl>
    <w:lvl w:ilvl="3" w:tplc="F75AFCA0">
      <w:start w:val="1"/>
      <w:numFmt w:val="bullet"/>
      <w:lvlText w:val=""/>
      <w:lvlJc w:val="left"/>
      <w:pPr>
        <w:ind w:left="2880" w:hanging="360"/>
      </w:pPr>
      <w:rPr>
        <w:rFonts w:ascii="Symbol" w:hAnsi="Symbol" w:hint="default"/>
      </w:rPr>
    </w:lvl>
    <w:lvl w:ilvl="4" w:tplc="51D0E9A4">
      <w:start w:val="1"/>
      <w:numFmt w:val="bullet"/>
      <w:lvlText w:val="o"/>
      <w:lvlJc w:val="left"/>
      <w:pPr>
        <w:ind w:left="3600" w:hanging="360"/>
      </w:pPr>
      <w:rPr>
        <w:rFonts w:ascii="Courier New" w:hAnsi="Courier New" w:hint="default"/>
      </w:rPr>
    </w:lvl>
    <w:lvl w:ilvl="5" w:tplc="EB40AEAA">
      <w:start w:val="1"/>
      <w:numFmt w:val="bullet"/>
      <w:lvlText w:val=""/>
      <w:lvlJc w:val="left"/>
      <w:pPr>
        <w:ind w:left="4320" w:hanging="360"/>
      </w:pPr>
      <w:rPr>
        <w:rFonts w:ascii="Wingdings" w:hAnsi="Wingdings" w:hint="default"/>
      </w:rPr>
    </w:lvl>
    <w:lvl w:ilvl="6" w:tplc="37424942">
      <w:start w:val="1"/>
      <w:numFmt w:val="bullet"/>
      <w:lvlText w:val=""/>
      <w:lvlJc w:val="left"/>
      <w:pPr>
        <w:ind w:left="5040" w:hanging="360"/>
      </w:pPr>
      <w:rPr>
        <w:rFonts w:ascii="Symbol" w:hAnsi="Symbol" w:hint="default"/>
      </w:rPr>
    </w:lvl>
    <w:lvl w:ilvl="7" w:tplc="B59EE27C">
      <w:start w:val="1"/>
      <w:numFmt w:val="bullet"/>
      <w:lvlText w:val="o"/>
      <w:lvlJc w:val="left"/>
      <w:pPr>
        <w:ind w:left="5760" w:hanging="360"/>
      </w:pPr>
      <w:rPr>
        <w:rFonts w:ascii="Courier New" w:hAnsi="Courier New" w:hint="default"/>
      </w:rPr>
    </w:lvl>
    <w:lvl w:ilvl="8" w:tplc="56124562">
      <w:start w:val="1"/>
      <w:numFmt w:val="bullet"/>
      <w:lvlText w:val=""/>
      <w:lvlJc w:val="left"/>
      <w:pPr>
        <w:ind w:left="6480" w:hanging="360"/>
      </w:pPr>
      <w:rPr>
        <w:rFonts w:ascii="Wingdings" w:hAnsi="Wingdings" w:hint="default"/>
      </w:rPr>
    </w:lvl>
  </w:abstractNum>
  <w:abstractNum w:abstractNumId="11" w15:restartNumberingAfterBreak="0">
    <w:nsid w:val="336268E0"/>
    <w:multiLevelType w:val="multilevel"/>
    <w:tmpl w:val="C62C2DAC"/>
    <w:numStyleLink w:val="NumberedHeadings"/>
  </w:abstractNum>
  <w:abstractNum w:abstractNumId="12"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1B77EC"/>
    <w:multiLevelType w:val="multilevel"/>
    <w:tmpl w:val="B0A2C476"/>
    <w:numStyleLink w:val="NumberedLists"/>
  </w:abstractNum>
  <w:abstractNum w:abstractNumId="14" w15:restartNumberingAfterBreak="0">
    <w:nsid w:val="3A0056B5"/>
    <w:multiLevelType w:val="multilevel"/>
    <w:tmpl w:val="F29613D6"/>
    <w:numStyleLink w:val="Appendix"/>
  </w:abstractNum>
  <w:abstractNum w:abstractNumId="15" w15:restartNumberingAfterBreak="0">
    <w:nsid w:val="3B6F4FE8"/>
    <w:multiLevelType w:val="hybridMultilevel"/>
    <w:tmpl w:val="080AAC90"/>
    <w:lvl w:ilvl="0" w:tplc="85E084B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2010E9"/>
    <w:multiLevelType w:val="hybridMultilevel"/>
    <w:tmpl w:val="50E01188"/>
    <w:lvl w:ilvl="0" w:tplc="85E084BE">
      <w:start w:val="1"/>
      <w:numFmt w:val="bullet"/>
      <w:lvlText w:val="•"/>
      <w:lvlJc w:val="left"/>
      <w:pPr>
        <w:ind w:left="360" w:hanging="360"/>
      </w:pPr>
      <w:rPr>
        <w:rFonts w:ascii="Arial" w:hAnsi="Arial" w:hint="default"/>
      </w:rPr>
    </w:lvl>
    <w:lvl w:ilvl="1" w:tplc="FFFFFFFF" w:tentative="1">
      <w:start w:val="1"/>
      <w:numFmt w:val="bullet"/>
      <w:lvlText w:val="-"/>
      <w:lvlJc w:val="left"/>
      <w:pPr>
        <w:tabs>
          <w:tab w:val="num" w:pos="720"/>
        </w:tabs>
        <w:ind w:left="720" w:hanging="360"/>
      </w:pPr>
      <w:rPr>
        <w:rFonts w:ascii="Times New Roman" w:hAnsi="Times New Roman" w:hint="default"/>
      </w:rPr>
    </w:lvl>
    <w:lvl w:ilvl="2" w:tplc="FFFFFFFF" w:tentative="1">
      <w:start w:val="1"/>
      <w:numFmt w:val="bullet"/>
      <w:lvlText w:val="-"/>
      <w:lvlJc w:val="left"/>
      <w:pPr>
        <w:tabs>
          <w:tab w:val="num" w:pos="1440"/>
        </w:tabs>
        <w:ind w:left="1440" w:hanging="360"/>
      </w:pPr>
      <w:rPr>
        <w:rFonts w:ascii="Times New Roman" w:hAnsi="Times New Roman" w:hint="default"/>
      </w:rPr>
    </w:lvl>
    <w:lvl w:ilvl="3" w:tplc="FFFFFFFF" w:tentative="1">
      <w:start w:val="1"/>
      <w:numFmt w:val="bullet"/>
      <w:lvlText w:val="-"/>
      <w:lvlJc w:val="left"/>
      <w:pPr>
        <w:tabs>
          <w:tab w:val="num" w:pos="2160"/>
        </w:tabs>
        <w:ind w:left="2160" w:hanging="360"/>
      </w:pPr>
      <w:rPr>
        <w:rFonts w:ascii="Times New Roman" w:hAnsi="Times New Roman" w:hint="default"/>
      </w:rPr>
    </w:lvl>
    <w:lvl w:ilvl="4" w:tplc="FFFFFFFF" w:tentative="1">
      <w:start w:val="1"/>
      <w:numFmt w:val="bullet"/>
      <w:lvlText w:val="-"/>
      <w:lvlJc w:val="left"/>
      <w:pPr>
        <w:tabs>
          <w:tab w:val="num" w:pos="2880"/>
        </w:tabs>
        <w:ind w:left="2880" w:hanging="360"/>
      </w:pPr>
      <w:rPr>
        <w:rFonts w:ascii="Times New Roman" w:hAnsi="Times New Roman" w:hint="default"/>
      </w:rPr>
    </w:lvl>
    <w:lvl w:ilvl="5" w:tplc="FFFFFFFF" w:tentative="1">
      <w:start w:val="1"/>
      <w:numFmt w:val="bullet"/>
      <w:lvlText w:val="-"/>
      <w:lvlJc w:val="left"/>
      <w:pPr>
        <w:tabs>
          <w:tab w:val="num" w:pos="3600"/>
        </w:tabs>
        <w:ind w:left="3600" w:hanging="360"/>
      </w:pPr>
      <w:rPr>
        <w:rFonts w:ascii="Times New Roman" w:hAnsi="Times New Roman" w:hint="default"/>
      </w:rPr>
    </w:lvl>
    <w:lvl w:ilvl="6" w:tplc="FFFFFFFF" w:tentative="1">
      <w:start w:val="1"/>
      <w:numFmt w:val="bullet"/>
      <w:lvlText w:val="-"/>
      <w:lvlJc w:val="left"/>
      <w:pPr>
        <w:tabs>
          <w:tab w:val="num" w:pos="4320"/>
        </w:tabs>
        <w:ind w:left="4320" w:hanging="360"/>
      </w:pPr>
      <w:rPr>
        <w:rFonts w:ascii="Times New Roman" w:hAnsi="Times New Roman" w:hint="default"/>
      </w:rPr>
    </w:lvl>
    <w:lvl w:ilvl="7" w:tplc="FFFFFFFF" w:tentative="1">
      <w:start w:val="1"/>
      <w:numFmt w:val="bullet"/>
      <w:lvlText w:val="-"/>
      <w:lvlJc w:val="left"/>
      <w:pPr>
        <w:tabs>
          <w:tab w:val="num" w:pos="5040"/>
        </w:tabs>
        <w:ind w:left="5040" w:hanging="360"/>
      </w:pPr>
      <w:rPr>
        <w:rFonts w:ascii="Times New Roman" w:hAnsi="Times New Roman" w:hint="default"/>
      </w:rPr>
    </w:lvl>
    <w:lvl w:ilvl="8" w:tplc="FFFFFFFF" w:tentative="1">
      <w:start w:val="1"/>
      <w:numFmt w:val="bullet"/>
      <w:lvlText w:val="-"/>
      <w:lvlJc w:val="left"/>
      <w:pPr>
        <w:tabs>
          <w:tab w:val="num" w:pos="5760"/>
        </w:tabs>
        <w:ind w:left="5760" w:hanging="360"/>
      </w:pPr>
      <w:rPr>
        <w:rFonts w:ascii="Times New Roman" w:hAnsi="Times New Roman" w:hint="default"/>
      </w:rPr>
    </w:lvl>
  </w:abstractNum>
  <w:abstractNum w:abstractNumId="17"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D955FB"/>
    <w:multiLevelType w:val="hybridMultilevel"/>
    <w:tmpl w:val="76CCE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143293"/>
    <w:multiLevelType w:val="multilevel"/>
    <w:tmpl w:val="7C3460B6"/>
    <w:numStyleLink w:val="Bullets"/>
  </w:abstractNum>
  <w:abstractNum w:abstractNumId="21" w15:restartNumberingAfterBreak="0">
    <w:nsid w:val="5E077CDE"/>
    <w:multiLevelType w:val="hybridMultilevel"/>
    <w:tmpl w:val="5BBCC8E4"/>
    <w:lvl w:ilvl="0" w:tplc="85E084B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324823"/>
    <w:multiLevelType w:val="hybridMultilevel"/>
    <w:tmpl w:val="AED4949E"/>
    <w:lvl w:ilvl="0" w:tplc="85E084BE">
      <w:start w:val="1"/>
      <w:numFmt w:val="bullet"/>
      <w:lvlText w:val="•"/>
      <w:lvlJc w:val="left"/>
      <w:pPr>
        <w:ind w:left="360" w:hanging="360"/>
      </w:pPr>
      <w:rPr>
        <w:rFonts w:ascii="Arial" w:hAnsi="Aria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24" w15:restartNumberingAfterBreak="0">
    <w:nsid w:val="62CA1F4B"/>
    <w:multiLevelType w:val="hybridMultilevel"/>
    <w:tmpl w:val="7FA8D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97504A"/>
    <w:multiLevelType w:val="hybridMultilevel"/>
    <w:tmpl w:val="F58CA1BA"/>
    <w:lvl w:ilvl="0" w:tplc="85E084B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C612B4"/>
    <w:multiLevelType w:val="hybridMultilevel"/>
    <w:tmpl w:val="85628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23280472">
    <w:abstractNumId w:val="10"/>
  </w:num>
  <w:num w:numId="2" w16cid:durableId="500125510">
    <w:abstractNumId w:val="17"/>
  </w:num>
  <w:num w:numId="3" w16cid:durableId="1498612613">
    <w:abstractNumId w:val="1"/>
  </w:num>
  <w:num w:numId="4" w16cid:durableId="1553956076">
    <w:abstractNumId w:val="12"/>
  </w:num>
  <w:num w:numId="5" w16cid:durableId="1479296655">
    <w:abstractNumId w:val="3"/>
  </w:num>
  <w:num w:numId="6" w16cid:durableId="760416085">
    <w:abstractNumId w:val="18"/>
  </w:num>
  <w:num w:numId="7" w16cid:durableId="96871860">
    <w:abstractNumId w:val="0"/>
  </w:num>
  <w:num w:numId="8" w16cid:durableId="1601991760">
    <w:abstractNumId w:val="14"/>
  </w:num>
  <w:num w:numId="9" w16cid:durableId="529952700">
    <w:abstractNumId w:val="23"/>
  </w:num>
  <w:num w:numId="10" w16cid:durableId="1836649555">
    <w:abstractNumId w:val="11"/>
  </w:num>
  <w:num w:numId="11" w16cid:durableId="307900363">
    <w:abstractNumId w:val="20"/>
  </w:num>
  <w:num w:numId="12" w16cid:durableId="1119640365">
    <w:abstractNumId w:val="13"/>
  </w:num>
  <w:num w:numId="13" w16cid:durableId="1703629586">
    <w:abstractNumId w:val="16"/>
  </w:num>
  <w:num w:numId="14" w16cid:durableId="844635994">
    <w:abstractNumId w:val="6"/>
  </w:num>
  <w:num w:numId="15" w16cid:durableId="433013075">
    <w:abstractNumId w:val="22"/>
  </w:num>
  <w:num w:numId="16" w16cid:durableId="1587029478">
    <w:abstractNumId w:val="9"/>
  </w:num>
  <w:num w:numId="17" w16cid:durableId="432869986">
    <w:abstractNumId w:val="24"/>
  </w:num>
  <w:num w:numId="18" w16cid:durableId="299111461">
    <w:abstractNumId w:val="4"/>
  </w:num>
  <w:num w:numId="19" w16cid:durableId="594484840">
    <w:abstractNumId w:val="8"/>
  </w:num>
  <w:num w:numId="20" w16cid:durableId="429787707">
    <w:abstractNumId w:val="5"/>
  </w:num>
  <w:num w:numId="21" w16cid:durableId="348677982">
    <w:abstractNumId w:val="19"/>
  </w:num>
  <w:num w:numId="22" w16cid:durableId="1275408022">
    <w:abstractNumId w:val="26"/>
  </w:num>
  <w:num w:numId="23" w16cid:durableId="646738057">
    <w:abstractNumId w:val="2"/>
  </w:num>
  <w:num w:numId="24" w16cid:durableId="979262931">
    <w:abstractNumId w:val="15"/>
  </w:num>
  <w:num w:numId="25" w16cid:durableId="498279451">
    <w:abstractNumId w:val="21"/>
  </w:num>
  <w:num w:numId="26" w16cid:durableId="239608354">
    <w:abstractNumId w:val="7"/>
  </w:num>
  <w:num w:numId="27" w16cid:durableId="85156122">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hicago 17th Footno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ppa00z8wp0aiewr09xft2fr2tz9sfa2w2z&quot;&gt;Support Services Library&lt;record-ids&gt;&lt;item&gt;1&lt;/item&gt;&lt;item&gt;5&lt;/item&gt;&lt;item&gt;11&lt;/item&gt;&lt;item&gt;32&lt;/item&gt;&lt;/record-ids&gt;&lt;/item&gt;&lt;/Libraries&gt;"/>
  </w:docVars>
  <w:rsids>
    <w:rsidRoot w:val="00893C06"/>
    <w:rsid w:val="0000132F"/>
    <w:rsid w:val="0000140F"/>
    <w:rsid w:val="00001425"/>
    <w:rsid w:val="00001649"/>
    <w:rsid w:val="00002251"/>
    <w:rsid w:val="0000225C"/>
    <w:rsid w:val="00002C95"/>
    <w:rsid w:val="00002F35"/>
    <w:rsid w:val="00003607"/>
    <w:rsid w:val="0001057D"/>
    <w:rsid w:val="000106C3"/>
    <w:rsid w:val="000115E6"/>
    <w:rsid w:val="00011AAC"/>
    <w:rsid w:val="00012E4B"/>
    <w:rsid w:val="00013AB7"/>
    <w:rsid w:val="00015165"/>
    <w:rsid w:val="000160CF"/>
    <w:rsid w:val="00016192"/>
    <w:rsid w:val="00017631"/>
    <w:rsid w:val="00017A19"/>
    <w:rsid w:val="0002182F"/>
    <w:rsid w:val="000218A4"/>
    <w:rsid w:val="00022512"/>
    <w:rsid w:val="00022B74"/>
    <w:rsid w:val="00023051"/>
    <w:rsid w:val="00023DFE"/>
    <w:rsid w:val="0002418D"/>
    <w:rsid w:val="000245DA"/>
    <w:rsid w:val="00024647"/>
    <w:rsid w:val="00024967"/>
    <w:rsid w:val="00025194"/>
    <w:rsid w:val="00026CE6"/>
    <w:rsid w:val="000270B6"/>
    <w:rsid w:val="00027AE6"/>
    <w:rsid w:val="00030FD3"/>
    <w:rsid w:val="00031630"/>
    <w:rsid w:val="00031833"/>
    <w:rsid w:val="00031961"/>
    <w:rsid w:val="00032B61"/>
    <w:rsid w:val="0003350F"/>
    <w:rsid w:val="000339AB"/>
    <w:rsid w:val="0003456C"/>
    <w:rsid w:val="000346CA"/>
    <w:rsid w:val="00035FC9"/>
    <w:rsid w:val="00037026"/>
    <w:rsid w:val="000374FE"/>
    <w:rsid w:val="00037902"/>
    <w:rsid w:val="00037DD0"/>
    <w:rsid w:val="0003FDCD"/>
    <w:rsid w:val="00040446"/>
    <w:rsid w:val="0004079C"/>
    <w:rsid w:val="0004086A"/>
    <w:rsid w:val="00040ABE"/>
    <w:rsid w:val="00040EDC"/>
    <w:rsid w:val="00044528"/>
    <w:rsid w:val="000451E4"/>
    <w:rsid w:val="0004683D"/>
    <w:rsid w:val="0005009C"/>
    <w:rsid w:val="00051A56"/>
    <w:rsid w:val="00051C57"/>
    <w:rsid w:val="00052580"/>
    <w:rsid w:val="00053AB0"/>
    <w:rsid w:val="00053F75"/>
    <w:rsid w:val="0005400C"/>
    <w:rsid w:val="00054AF4"/>
    <w:rsid w:val="00054B1C"/>
    <w:rsid w:val="00055055"/>
    <w:rsid w:val="000550BF"/>
    <w:rsid w:val="000554D6"/>
    <w:rsid w:val="0005568A"/>
    <w:rsid w:val="00055831"/>
    <w:rsid w:val="0005622B"/>
    <w:rsid w:val="000579CC"/>
    <w:rsid w:val="00057A46"/>
    <w:rsid w:val="00061733"/>
    <w:rsid w:val="00061C2D"/>
    <w:rsid w:val="00062BDE"/>
    <w:rsid w:val="00063F52"/>
    <w:rsid w:val="0006485E"/>
    <w:rsid w:val="00064A55"/>
    <w:rsid w:val="00064DCC"/>
    <w:rsid w:val="00065633"/>
    <w:rsid w:val="0006571F"/>
    <w:rsid w:val="0006589C"/>
    <w:rsid w:val="00067736"/>
    <w:rsid w:val="0006779B"/>
    <w:rsid w:val="00067ED4"/>
    <w:rsid w:val="00067EDE"/>
    <w:rsid w:val="0007057F"/>
    <w:rsid w:val="00070A80"/>
    <w:rsid w:val="000714A5"/>
    <w:rsid w:val="000721B0"/>
    <w:rsid w:val="000723EF"/>
    <w:rsid w:val="000725D5"/>
    <w:rsid w:val="0007309E"/>
    <w:rsid w:val="00073634"/>
    <w:rsid w:val="00074168"/>
    <w:rsid w:val="00074A6B"/>
    <w:rsid w:val="00075BA4"/>
    <w:rsid w:val="0007605F"/>
    <w:rsid w:val="00076A32"/>
    <w:rsid w:val="00077211"/>
    <w:rsid w:val="000778A4"/>
    <w:rsid w:val="0008018E"/>
    <w:rsid w:val="00083378"/>
    <w:rsid w:val="00084F02"/>
    <w:rsid w:val="0008588A"/>
    <w:rsid w:val="00085B79"/>
    <w:rsid w:val="00085D77"/>
    <w:rsid w:val="00085DEB"/>
    <w:rsid w:val="00085FA9"/>
    <w:rsid w:val="00085FC6"/>
    <w:rsid w:val="00085FFC"/>
    <w:rsid w:val="0008601C"/>
    <w:rsid w:val="000860FF"/>
    <w:rsid w:val="00086578"/>
    <w:rsid w:val="000868BB"/>
    <w:rsid w:val="0008740B"/>
    <w:rsid w:val="00087731"/>
    <w:rsid w:val="00087B53"/>
    <w:rsid w:val="00087B84"/>
    <w:rsid w:val="000902A2"/>
    <w:rsid w:val="00090616"/>
    <w:rsid w:val="00091534"/>
    <w:rsid w:val="00091F65"/>
    <w:rsid w:val="00092D77"/>
    <w:rsid w:val="00092F03"/>
    <w:rsid w:val="00092F86"/>
    <w:rsid w:val="00093CE4"/>
    <w:rsid w:val="000942CC"/>
    <w:rsid w:val="00094B53"/>
    <w:rsid w:val="00094B86"/>
    <w:rsid w:val="000952A6"/>
    <w:rsid w:val="0009551B"/>
    <w:rsid w:val="00095726"/>
    <w:rsid w:val="00096C65"/>
    <w:rsid w:val="000976BC"/>
    <w:rsid w:val="000A0720"/>
    <w:rsid w:val="000A0A59"/>
    <w:rsid w:val="000A1A12"/>
    <w:rsid w:val="000A303D"/>
    <w:rsid w:val="000A350C"/>
    <w:rsid w:val="000A3C76"/>
    <w:rsid w:val="000A3CB7"/>
    <w:rsid w:val="000A454A"/>
    <w:rsid w:val="000A49BA"/>
    <w:rsid w:val="000A51C9"/>
    <w:rsid w:val="000A5F84"/>
    <w:rsid w:val="000A6D4F"/>
    <w:rsid w:val="000A7306"/>
    <w:rsid w:val="000A7364"/>
    <w:rsid w:val="000A7665"/>
    <w:rsid w:val="000B02E7"/>
    <w:rsid w:val="000B0878"/>
    <w:rsid w:val="000B0E19"/>
    <w:rsid w:val="000B2B08"/>
    <w:rsid w:val="000B2B42"/>
    <w:rsid w:val="000B3CF3"/>
    <w:rsid w:val="000B3DFD"/>
    <w:rsid w:val="000B4072"/>
    <w:rsid w:val="000B5D62"/>
    <w:rsid w:val="000B61B6"/>
    <w:rsid w:val="000B7544"/>
    <w:rsid w:val="000B7628"/>
    <w:rsid w:val="000C0989"/>
    <w:rsid w:val="000C12CF"/>
    <w:rsid w:val="000C1B5C"/>
    <w:rsid w:val="000C212E"/>
    <w:rsid w:val="000C21ED"/>
    <w:rsid w:val="000C252F"/>
    <w:rsid w:val="000C25A8"/>
    <w:rsid w:val="000C2F8C"/>
    <w:rsid w:val="000C32B2"/>
    <w:rsid w:val="000C3479"/>
    <w:rsid w:val="000C3565"/>
    <w:rsid w:val="000C4269"/>
    <w:rsid w:val="000C4697"/>
    <w:rsid w:val="000C46CB"/>
    <w:rsid w:val="000C4BFC"/>
    <w:rsid w:val="000C4C62"/>
    <w:rsid w:val="000C4C9E"/>
    <w:rsid w:val="000C4E6C"/>
    <w:rsid w:val="000C527B"/>
    <w:rsid w:val="000C5C42"/>
    <w:rsid w:val="000C5CB7"/>
    <w:rsid w:val="000C64E3"/>
    <w:rsid w:val="000C6D41"/>
    <w:rsid w:val="000C7B9C"/>
    <w:rsid w:val="000C7BA9"/>
    <w:rsid w:val="000D01B8"/>
    <w:rsid w:val="000D1A5B"/>
    <w:rsid w:val="000D1CB0"/>
    <w:rsid w:val="000D1D44"/>
    <w:rsid w:val="000D32BE"/>
    <w:rsid w:val="000D3A65"/>
    <w:rsid w:val="000D4E97"/>
    <w:rsid w:val="000D534E"/>
    <w:rsid w:val="000D5DD9"/>
    <w:rsid w:val="000E2FE7"/>
    <w:rsid w:val="000E410E"/>
    <w:rsid w:val="000E4396"/>
    <w:rsid w:val="000E4AD9"/>
    <w:rsid w:val="000E5133"/>
    <w:rsid w:val="000E78EF"/>
    <w:rsid w:val="000E7AC6"/>
    <w:rsid w:val="000E7B5D"/>
    <w:rsid w:val="000F0E1C"/>
    <w:rsid w:val="000F14D2"/>
    <w:rsid w:val="000F1527"/>
    <w:rsid w:val="000F28F4"/>
    <w:rsid w:val="000F2B9C"/>
    <w:rsid w:val="000F2D30"/>
    <w:rsid w:val="000F3407"/>
    <w:rsid w:val="000F357B"/>
    <w:rsid w:val="000F38C1"/>
    <w:rsid w:val="000F3A63"/>
    <w:rsid w:val="000F3ABC"/>
    <w:rsid w:val="000F3E31"/>
    <w:rsid w:val="000F4036"/>
    <w:rsid w:val="000F4509"/>
    <w:rsid w:val="000F48B7"/>
    <w:rsid w:val="000F5A91"/>
    <w:rsid w:val="000F5F38"/>
    <w:rsid w:val="000F6121"/>
    <w:rsid w:val="000F63D8"/>
    <w:rsid w:val="000F67B1"/>
    <w:rsid w:val="000F6A70"/>
    <w:rsid w:val="000F70A2"/>
    <w:rsid w:val="000F751F"/>
    <w:rsid w:val="001006C1"/>
    <w:rsid w:val="001008A5"/>
    <w:rsid w:val="00100F40"/>
    <w:rsid w:val="00102491"/>
    <w:rsid w:val="00102C83"/>
    <w:rsid w:val="00102DC5"/>
    <w:rsid w:val="0010315F"/>
    <w:rsid w:val="00103AFB"/>
    <w:rsid w:val="00103BF7"/>
    <w:rsid w:val="00103EF4"/>
    <w:rsid w:val="001048BB"/>
    <w:rsid w:val="00104BD5"/>
    <w:rsid w:val="0010552C"/>
    <w:rsid w:val="00106927"/>
    <w:rsid w:val="001069A1"/>
    <w:rsid w:val="00107AFF"/>
    <w:rsid w:val="00110175"/>
    <w:rsid w:val="00110335"/>
    <w:rsid w:val="0011047E"/>
    <w:rsid w:val="001108AF"/>
    <w:rsid w:val="00110E90"/>
    <w:rsid w:val="0011132F"/>
    <w:rsid w:val="0011219E"/>
    <w:rsid w:val="00112AA6"/>
    <w:rsid w:val="00112C94"/>
    <w:rsid w:val="00113216"/>
    <w:rsid w:val="00113327"/>
    <w:rsid w:val="00113AB5"/>
    <w:rsid w:val="00114425"/>
    <w:rsid w:val="00114B81"/>
    <w:rsid w:val="00116D79"/>
    <w:rsid w:val="00116F5F"/>
    <w:rsid w:val="0011714A"/>
    <w:rsid w:val="001201E9"/>
    <w:rsid w:val="00120FE4"/>
    <w:rsid w:val="00121011"/>
    <w:rsid w:val="001211F0"/>
    <w:rsid w:val="00121314"/>
    <w:rsid w:val="00122151"/>
    <w:rsid w:val="0012252B"/>
    <w:rsid w:val="00122FB0"/>
    <w:rsid w:val="001242E4"/>
    <w:rsid w:val="00124F84"/>
    <w:rsid w:val="00125115"/>
    <w:rsid w:val="00125C37"/>
    <w:rsid w:val="00125FF6"/>
    <w:rsid w:val="00126C68"/>
    <w:rsid w:val="00127BC6"/>
    <w:rsid w:val="00127BFB"/>
    <w:rsid w:val="0013048B"/>
    <w:rsid w:val="001305A4"/>
    <w:rsid w:val="00130673"/>
    <w:rsid w:val="0013098D"/>
    <w:rsid w:val="00130F22"/>
    <w:rsid w:val="00130FA4"/>
    <w:rsid w:val="001320E3"/>
    <w:rsid w:val="00132BE4"/>
    <w:rsid w:val="00132E75"/>
    <w:rsid w:val="00133565"/>
    <w:rsid w:val="001340C3"/>
    <w:rsid w:val="0013458A"/>
    <w:rsid w:val="00135EE7"/>
    <w:rsid w:val="001364FE"/>
    <w:rsid w:val="00136D51"/>
    <w:rsid w:val="00136ED6"/>
    <w:rsid w:val="00137541"/>
    <w:rsid w:val="001379AA"/>
    <w:rsid w:val="00137BF8"/>
    <w:rsid w:val="001403F7"/>
    <w:rsid w:val="0014082A"/>
    <w:rsid w:val="00140EBB"/>
    <w:rsid w:val="0014116B"/>
    <w:rsid w:val="001411C6"/>
    <w:rsid w:val="00141984"/>
    <w:rsid w:val="001425E2"/>
    <w:rsid w:val="00143C2F"/>
    <w:rsid w:val="00145C93"/>
    <w:rsid w:val="00145DC1"/>
    <w:rsid w:val="00146B9E"/>
    <w:rsid w:val="00150872"/>
    <w:rsid w:val="001514E4"/>
    <w:rsid w:val="0015241E"/>
    <w:rsid w:val="0015263A"/>
    <w:rsid w:val="001527F7"/>
    <w:rsid w:val="0015287D"/>
    <w:rsid w:val="00152AD7"/>
    <w:rsid w:val="0015309F"/>
    <w:rsid w:val="001533B4"/>
    <w:rsid w:val="00153B28"/>
    <w:rsid w:val="001545D8"/>
    <w:rsid w:val="00154E3A"/>
    <w:rsid w:val="00156EC7"/>
    <w:rsid w:val="00157C2A"/>
    <w:rsid w:val="001601FC"/>
    <w:rsid w:val="001613CE"/>
    <w:rsid w:val="001615CA"/>
    <w:rsid w:val="00161B5B"/>
    <w:rsid w:val="00161D8A"/>
    <w:rsid w:val="00162B0C"/>
    <w:rsid w:val="00162B45"/>
    <w:rsid w:val="001640E2"/>
    <w:rsid w:val="001648CD"/>
    <w:rsid w:val="001655EB"/>
    <w:rsid w:val="001661BD"/>
    <w:rsid w:val="00166493"/>
    <w:rsid w:val="001664C4"/>
    <w:rsid w:val="0016688C"/>
    <w:rsid w:val="00166915"/>
    <w:rsid w:val="00167915"/>
    <w:rsid w:val="00167BB8"/>
    <w:rsid w:val="0017008E"/>
    <w:rsid w:val="00170410"/>
    <w:rsid w:val="00170FD6"/>
    <w:rsid w:val="0017165B"/>
    <w:rsid w:val="001716C2"/>
    <w:rsid w:val="00171AA9"/>
    <w:rsid w:val="00171B20"/>
    <w:rsid w:val="00172678"/>
    <w:rsid w:val="0017273A"/>
    <w:rsid w:val="00173561"/>
    <w:rsid w:val="00173C83"/>
    <w:rsid w:val="001743CE"/>
    <w:rsid w:val="00175437"/>
    <w:rsid w:val="001770D4"/>
    <w:rsid w:val="00177191"/>
    <w:rsid w:val="00177616"/>
    <w:rsid w:val="00177676"/>
    <w:rsid w:val="00180955"/>
    <w:rsid w:val="00181AE3"/>
    <w:rsid w:val="00182A1D"/>
    <w:rsid w:val="00182BBA"/>
    <w:rsid w:val="00183054"/>
    <w:rsid w:val="00183AE4"/>
    <w:rsid w:val="00184191"/>
    <w:rsid w:val="0018540E"/>
    <w:rsid w:val="00185A79"/>
    <w:rsid w:val="001862C3"/>
    <w:rsid w:val="00187983"/>
    <w:rsid w:val="00187F71"/>
    <w:rsid w:val="00190F82"/>
    <w:rsid w:val="001915E1"/>
    <w:rsid w:val="001924A8"/>
    <w:rsid w:val="001924D9"/>
    <w:rsid w:val="00193FC4"/>
    <w:rsid w:val="00194DF8"/>
    <w:rsid w:val="00195780"/>
    <w:rsid w:val="00195FB4"/>
    <w:rsid w:val="00196B63"/>
    <w:rsid w:val="00197E55"/>
    <w:rsid w:val="001A076F"/>
    <w:rsid w:val="001A0D77"/>
    <w:rsid w:val="001A15CF"/>
    <w:rsid w:val="001A1790"/>
    <w:rsid w:val="001A1D60"/>
    <w:rsid w:val="001A21CA"/>
    <w:rsid w:val="001A279D"/>
    <w:rsid w:val="001A2B56"/>
    <w:rsid w:val="001A3779"/>
    <w:rsid w:val="001A41F8"/>
    <w:rsid w:val="001A42B3"/>
    <w:rsid w:val="001A5BDC"/>
    <w:rsid w:val="001A5DE4"/>
    <w:rsid w:val="001A622F"/>
    <w:rsid w:val="001A6830"/>
    <w:rsid w:val="001B0C95"/>
    <w:rsid w:val="001B0CE0"/>
    <w:rsid w:val="001B2111"/>
    <w:rsid w:val="001B24DC"/>
    <w:rsid w:val="001B2F0F"/>
    <w:rsid w:val="001B5354"/>
    <w:rsid w:val="001B61E0"/>
    <w:rsid w:val="001B6987"/>
    <w:rsid w:val="001B7197"/>
    <w:rsid w:val="001B73D6"/>
    <w:rsid w:val="001B7506"/>
    <w:rsid w:val="001B793C"/>
    <w:rsid w:val="001B7AAF"/>
    <w:rsid w:val="001B7DE4"/>
    <w:rsid w:val="001C00AC"/>
    <w:rsid w:val="001C17B0"/>
    <w:rsid w:val="001C19C7"/>
    <w:rsid w:val="001C1C24"/>
    <w:rsid w:val="001C23A0"/>
    <w:rsid w:val="001C291C"/>
    <w:rsid w:val="001C2FA0"/>
    <w:rsid w:val="001C6001"/>
    <w:rsid w:val="001C6017"/>
    <w:rsid w:val="001C6356"/>
    <w:rsid w:val="001C63FF"/>
    <w:rsid w:val="001C689B"/>
    <w:rsid w:val="001C7864"/>
    <w:rsid w:val="001C7C7D"/>
    <w:rsid w:val="001D0554"/>
    <w:rsid w:val="001D069E"/>
    <w:rsid w:val="001D0D30"/>
    <w:rsid w:val="001D13E2"/>
    <w:rsid w:val="001D2622"/>
    <w:rsid w:val="001D2A88"/>
    <w:rsid w:val="001D3CC6"/>
    <w:rsid w:val="001D3FC8"/>
    <w:rsid w:val="001D42D4"/>
    <w:rsid w:val="001D5C4B"/>
    <w:rsid w:val="001E09ED"/>
    <w:rsid w:val="001E297D"/>
    <w:rsid w:val="001E2BE4"/>
    <w:rsid w:val="001E4C85"/>
    <w:rsid w:val="001E4CFE"/>
    <w:rsid w:val="001E543D"/>
    <w:rsid w:val="001E5798"/>
    <w:rsid w:val="001E59C6"/>
    <w:rsid w:val="001E69F0"/>
    <w:rsid w:val="001E78B2"/>
    <w:rsid w:val="001F151F"/>
    <w:rsid w:val="001F246A"/>
    <w:rsid w:val="001F2B9E"/>
    <w:rsid w:val="001F423E"/>
    <w:rsid w:val="001F439D"/>
    <w:rsid w:val="001F446D"/>
    <w:rsid w:val="001F6568"/>
    <w:rsid w:val="001F7608"/>
    <w:rsid w:val="00200169"/>
    <w:rsid w:val="00200389"/>
    <w:rsid w:val="002006DA"/>
    <w:rsid w:val="00200A06"/>
    <w:rsid w:val="00200E08"/>
    <w:rsid w:val="002012E5"/>
    <w:rsid w:val="00201D54"/>
    <w:rsid w:val="00201F8D"/>
    <w:rsid w:val="00202098"/>
    <w:rsid w:val="00202F98"/>
    <w:rsid w:val="002039AB"/>
    <w:rsid w:val="00203E33"/>
    <w:rsid w:val="002041E7"/>
    <w:rsid w:val="00204F04"/>
    <w:rsid w:val="00205C27"/>
    <w:rsid w:val="0020656B"/>
    <w:rsid w:val="00206830"/>
    <w:rsid w:val="002070C9"/>
    <w:rsid w:val="00210658"/>
    <w:rsid w:val="00211409"/>
    <w:rsid w:val="00211F3A"/>
    <w:rsid w:val="002124D2"/>
    <w:rsid w:val="00213858"/>
    <w:rsid w:val="00213E5C"/>
    <w:rsid w:val="0021588F"/>
    <w:rsid w:val="00215903"/>
    <w:rsid w:val="00216C19"/>
    <w:rsid w:val="00217C55"/>
    <w:rsid w:val="00217C8E"/>
    <w:rsid w:val="00220B71"/>
    <w:rsid w:val="00221721"/>
    <w:rsid w:val="00221B26"/>
    <w:rsid w:val="002220ED"/>
    <w:rsid w:val="00222495"/>
    <w:rsid w:val="00223633"/>
    <w:rsid w:val="0022367D"/>
    <w:rsid w:val="002240FF"/>
    <w:rsid w:val="00224C2F"/>
    <w:rsid w:val="00224C32"/>
    <w:rsid w:val="00224DAB"/>
    <w:rsid w:val="00225BA0"/>
    <w:rsid w:val="0022607F"/>
    <w:rsid w:val="00226999"/>
    <w:rsid w:val="002278B1"/>
    <w:rsid w:val="00230E4E"/>
    <w:rsid w:val="00232263"/>
    <w:rsid w:val="0023325F"/>
    <w:rsid w:val="00233C60"/>
    <w:rsid w:val="00233CA5"/>
    <w:rsid w:val="002342B6"/>
    <w:rsid w:val="0023621B"/>
    <w:rsid w:val="002368AC"/>
    <w:rsid w:val="00236BE1"/>
    <w:rsid w:val="00236DDE"/>
    <w:rsid w:val="00237B6E"/>
    <w:rsid w:val="00240077"/>
    <w:rsid w:val="002404CF"/>
    <w:rsid w:val="0024074C"/>
    <w:rsid w:val="00240875"/>
    <w:rsid w:val="00240F5C"/>
    <w:rsid w:val="00241260"/>
    <w:rsid w:val="00241783"/>
    <w:rsid w:val="0024186D"/>
    <w:rsid w:val="002429DA"/>
    <w:rsid w:val="00245796"/>
    <w:rsid w:val="00246067"/>
    <w:rsid w:val="00246906"/>
    <w:rsid w:val="00246D6C"/>
    <w:rsid w:val="002473F7"/>
    <w:rsid w:val="0024741A"/>
    <w:rsid w:val="002475EA"/>
    <w:rsid w:val="00247DBA"/>
    <w:rsid w:val="0025178F"/>
    <w:rsid w:val="00252AE0"/>
    <w:rsid w:val="00253B1D"/>
    <w:rsid w:val="00253BB9"/>
    <w:rsid w:val="00253D25"/>
    <w:rsid w:val="002546C7"/>
    <w:rsid w:val="00254AB3"/>
    <w:rsid w:val="00256536"/>
    <w:rsid w:val="00257061"/>
    <w:rsid w:val="0026124D"/>
    <w:rsid w:val="00261334"/>
    <w:rsid w:val="00261D42"/>
    <w:rsid w:val="00261EF6"/>
    <w:rsid w:val="002622AB"/>
    <w:rsid w:val="002625CB"/>
    <w:rsid w:val="0026357E"/>
    <w:rsid w:val="002638D3"/>
    <w:rsid w:val="002639CE"/>
    <w:rsid w:val="00263A6A"/>
    <w:rsid w:val="00263E95"/>
    <w:rsid w:val="00263F75"/>
    <w:rsid w:val="002642B2"/>
    <w:rsid w:val="00264342"/>
    <w:rsid w:val="00264696"/>
    <w:rsid w:val="00264986"/>
    <w:rsid w:val="00264F87"/>
    <w:rsid w:val="0026518C"/>
    <w:rsid w:val="0026601E"/>
    <w:rsid w:val="0026614C"/>
    <w:rsid w:val="00266754"/>
    <w:rsid w:val="00266E0D"/>
    <w:rsid w:val="00266ECF"/>
    <w:rsid w:val="002672FD"/>
    <w:rsid w:val="00267A22"/>
    <w:rsid w:val="00270B07"/>
    <w:rsid w:val="0027103F"/>
    <w:rsid w:val="00272064"/>
    <w:rsid w:val="00272D35"/>
    <w:rsid w:val="00272DE2"/>
    <w:rsid w:val="0027423E"/>
    <w:rsid w:val="002749D3"/>
    <w:rsid w:val="00275118"/>
    <w:rsid w:val="0027550B"/>
    <w:rsid w:val="002760A0"/>
    <w:rsid w:val="00277191"/>
    <w:rsid w:val="00281499"/>
    <w:rsid w:val="00281C6C"/>
    <w:rsid w:val="0028201F"/>
    <w:rsid w:val="00282402"/>
    <w:rsid w:val="00282430"/>
    <w:rsid w:val="00282712"/>
    <w:rsid w:val="002828BD"/>
    <w:rsid w:val="00283F77"/>
    <w:rsid w:val="00284A8F"/>
    <w:rsid w:val="00284CA9"/>
    <w:rsid w:val="0028576A"/>
    <w:rsid w:val="00286033"/>
    <w:rsid w:val="0028754B"/>
    <w:rsid w:val="002878F1"/>
    <w:rsid w:val="00287CE9"/>
    <w:rsid w:val="00287F13"/>
    <w:rsid w:val="00290657"/>
    <w:rsid w:val="00291644"/>
    <w:rsid w:val="00292643"/>
    <w:rsid w:val="002927FF"/>
    <w:rsid w:val="00292A05"/>
    <w:rsid w:val="00293456"/>
    <w:rsid w:val="00294F1C"/>
    <w:rsid w:val="00295755"/>
    <w:rsid w:val="00295AAA"/>
    <w:rsid w:val="00295FF9"/>
    <w:rsid w:val="002965E2"/>
    <w:rsid w:val="00297454"/>
    <w:rsid w:val="00297804"/>
    <w:rsid w:val="002A05C5"/>
    <w:rsid w:val="002A0865"/>
    <w:rsid w:val="002A0C7C"/>
    <w:rsid w:val="002A1809"/>
    <w:rsid w:val="002A18B3"/>
    <w:rsid w:val="002A1B5A"/>
    <w:rsid w:val="002A2026"/>
    <w:rsid w:val="002A2103"/>
    <w:rsid w:val="002A3150"/>
    <w:rsid w:val="002A4C2A"/>
    <w:rsid w:val="002A5491"/>
    <w:rsid w:val="002A5F3E"/>
    <w:rsid w:val="002A667F"/>
    <w:rsid w:val="002A6B49"/>
    <w:rsid w:val="002A6C56"/>
    <w:rsid w:val="002A75D9"/>
    <w:rsid w:val="002A7C03"/>
    <w:rsid w:val="002A7C82"/>
    <w:rsid w:val="002A7CF5"/>
    <w:rsid w:val="002B1D55"/>
    <w:rsid w:val="002B1DFF"/>
    <w:rsid w:val="002B2219"/>
    <w:rsid w:val="002B294E"/>
    <w:rsid w:val="002B53FA"/>
    <w:rsid w:val="002B5C12"/>
    <w:rsid w:val="002B6D35"/>
    <w:rsid w:val="002B7570"/>
    <w:rsid w:val="002B7ADF"/>
    <w:rsid w:val="002C16C8"/>
    <w:rsid w:val="002C3213"/>
    <w:rsid w:val="002C3232"/>
    <w:rsid w:val="002C3B61"/>
    <w:rsid w:val="002C401D"/>
    <w:rsid w:val="002C4093"/>
    <w:rsid w:val="002C4CE7"/>
    <w:rsid w:val="002C5272"/>
    <w:rsid w:val="002C56C3"/>
    <w:rsid w:val="002C59D9"/>
    <w:rsid w:val="002C5BA1"/>
    <w:rsid w:val="002C5D17"/>
    <w:rsid w:val="002C5F4A"/>
    <w:rsid w:val="002C609A"/>
    <w:rsid w:val="002C705E"/>
    <w:rsid w:val="002C7129"/>
    <w:rsid w:val="002C7363"/>
    <w:rsid w:val="002D00F6"/>
    <w:rsid w:val="002D05AF"/>
    <w:rsid w:val="002D0FA6"/>
    <w:rsid w:val="002D1146"/>
    <w:rsid w:val="002D1477"/>
    <w:rsid w:val="002D1622"/>
    <w:rsid w:val="002D2524"/>
    <w:rsid w:val="002D2B48"/>
    <w:rsid w:val="002D341E"/>
    <w:rsid w:val="002D3957"/>
    <w:rsid w:val="002D3B3E"/>
    <w:rsid w:val="002D477B"/>
    <w:rsid w:val="002D6C43"/>
    <w:rsid w:val="002D78F2"/>
    <w:rsid w:val="002D7DD5"/>
    <w:rsid w:val="002E1791"/>
    <w:rsid w:val="002E1BD4"/>
    <w:rsid w:val="002E1CA6"/>
    <w:rsid w:val="002E29D7"/>
    <w:rsid w:val="002E2A49"/>
    <w:rsid w:val="002E339A"/>
    <w:rsid w:val="002E3F15"/>
    <w:rsid w:val="002E4C9E"/>
    <w:rsid w:val="002E54F4"/>
    <w:rsid w:val="002E6554"/>
    <w:rsid w:val="002E672A"/>
    <w:rsid w:val="002E68EF"/>
    <w:rsid w:val="002E70DF"/>
    <w:rsid w:val="002E7489"/>
    <w:rsid w:val="002E7CA7"/>
    <w:rsid w:val="002E7CF0"/>
    <w:rsid w:val="002F063D"/>
    <w:rsid w:val="002F1CD3"/>
    <w:rsid w:val="002F1E47"/>
    <w:rsid w:val="002F2293"/>
    <w:rsid w:val="002F3455"/>
    <w:rsid w:val="002F4842"/>
    <w:rsid w:val="002F4FDE"/>
    <w:rsid w:val="002F507F"/>
    <w:rsid w:val="002F560C"/>
    <w:rsid w:val="002F59BA"/>
    <w:rsid w:val="002F6449"/>
    <w:rsid w:val="002F6A85"/>
    <w:rsid w:val="002F6AC1"/>
    <w:rsid w:val="002F6F4B"/>
    <w:rsid w:val="002F74D4"/>
    <w:rsid w:val="002F7D51"/>
    <w:rsid w:val="0030002B"/>
    <w:rsid w:val="0030066E"/>
    <w:rsid w:val="00300A84"/>
    <w:rsid w:val="00300D49"/>
    <w:rsid w:val="0030127C"/>
    <w:rsid w:val="003013F9"/>
    <w:rsid w:val="00302089"/>
    <w:rsid w:val="003022EB"/>
    <w:rsid w:val="003023E9"/>
    <w:rsid w:val="00303376"/>
    <w:rsid w:val="00303620"/>
    <w:rsid w:val="00303C26"/>
    <w:rsid w:val="00303CB7"/>
    <w:rsid w:val="00304881"/>
    <w:rsid w:val="003049DC"/>
    <w:rsid w:val="00304D52"/>
    <w:rsid w:val="0030503B"/>
    <w:rsid w:val="00305454"/>
    <w:rsid w:val="003059C0"/>
    <w:rsid w:val="00305AC9"/>
    <w:rsid w:val="003067D9"/>
    <w:rsid w:val="003068F8"/>
    <w:rsid w:val="00307425"/>
    <w:rsid w:val="00307465"/>
    <w:rsid w:val="00307ED1"/>
    <w:rsid w:val="003101C8"/>
    <w:rsid w:val="00310754"/>
    <w:rsid w:val="00310765"/>
    <w:rsid w:val="003108F8"/>
    <w:rsid w:val="00310CE1"/>
    <w:rsid w:val="00311379"/>
    <w:rsid w:val="003113D3"/>
    <w:rsid w:val="00311FAD"/>
    <w:rsid w:val="003123B1"/>
    <w:rsid w:val="003142CA"/>
    <w:rsid w:val="0031461F"/>
    <w:rsid w:val="0031578A"/>
    <w:rsid w:val="00315C82"/>
    <w:rsid w:val="003162EF"/>
    <w:rsid w:val="003175D3"/>
    <w:rsid w:val="00321C95"/>
    <w:rsid w:val="00323394"/>
    <w:rsid w:val="00323960"/>
    <w:rsid w:val="00325136"/>
    <w:rsid w:val="00325E7E"/>
    <w:rsid w:val="00326A04"/>
    <w:rsid w:val="00327422"/>
    <w:rsid w:val="003276B7"/>
    <w:rsid w:val="00330930"/>
    <w:rsid w:val="00331A0D"/>
    <w:rsid w:val="00331D3E"/>
    <w:rsid w:val="003326B7"/>
    <w:rsid w:val="00332BF7"/>
    <w:rsid w:val="00332F02"/>
    <w:rsid w:val="00332F10"/>
    <w:rsid w:val="00333761"/>
    <w:rsid w:val="0033400E"/>
    <w:rsid w:val="0033464A"/>
    <w:rsid w:val="003352E7"/>
    <w:rsid w:val="003352F9"/>
    <w:rsid w:val="00335A29"/>
    <w:rsid w:val="00336199"/>
    <w:rsid w:val="0033628D"/>
    <w:rsid w:val="003364C7"/>
    <w:rsid w:val="00340A4A"/>
    <w:rsid w:val="00340AA0"/>
    <w:rsid w:val="00340E08"/>
    <w:rsid w:val="00341B21"/>
    <w:rsid w:val="00341F63"/>
    <w:rsid w:val="00341FF5"/>
    <w:rsid w:val="00342318"/>
    <w:rsid w:val="003431A8"/>
    <w:rsid w:val="0034333B"/>
    <w:rsid w:val="00344185"/>
    <w:rsid w:val="00345B11"/>
    <w:rsid w:val="0034680A"/>
    <w:rsid w:val="0035115E"/>
    <w:rsid w:val="0035116E"/>
    <w:rsid w:val="0035168D"/>
    <w:rsid w:val="00351E16"/>
    <w:rsid w:val="003521C4"/>
    <w:rsid w:val="00352469"/>
    <w:rsid w:val="003524F8"/>
    <w:rsid w:val="00352701"/>
    <w:rsid w:val="003531B1"/>
    <w:rsid w:val="00354E1F"/>
    <w:rsid w:val="00355368"/>
    <w:rsid w:val="003562CA"/>
    <w:rsid w:val="00357109"/>
    <w:rsid w:val="00357952"/>
    <w:rsid w:val="003603E5"/>
    <w:rsid w:val="00360515"/>
    <w:rsid w:val="00361258"/>
    <w:rsid w:val="00361721"/>
    <w:rsid w:val="003619F7"/>
    <w:rsid w:val="0036270A"/>
    <w:rsid w:val="00363AA7"/>
    <w:rsid w:val="003647CF"/>
    <w:rsid w:val="00364ACD"/>
    <w:rsid w:val="0036525E"/>
    <w:rsid w:val="00365A40"/>
    <w:rsid w:val="00365AC0"/>
    <w:rsid w:val="00365E4F"/>
    <w:rsid w:val="00366270"/>
    <w:rsid w:val="00366952"/>
    <w:rsid w:val="00367D57"/>
    <w:rsid w:val="003710D0"/>
    <w:rsid w:val="0037302E"/>
    <w:rsid w:val="003730DC"/>
    <w:rsid w:val="003739B1"/>
    <w:rsid w:val="00373AC0"/>
    <w:rsid w:val="00376237"/>
    <w:rsid w:val="00376DBC"/>
    <w:rsid w:val="0037721D"/>
    <w:rsid w:val="00382F27"/>
    <w:rsid w:val="0038380F"/>
    <w:rsid w:val="00384760"/>
    <w:rsid w:val="00386831"/>
    <w:rsid w:val="00386E41"/>
    <w:rsid w:val="0038719B"/>
    <w:rsid w:val="00390C9B"/>
    <w:rsid w:val="003913AA"/>
    <w:rsid w:val="003913F0"/>
    <w:rsid w:val="00391B25"/>
    <w:rsid w:val="00392194"/>
    <w:rsid w:val="003946A2"/>
    <w:rsid w:val="00394C5E"/>
    <w:rsid w:val="0039589C"/>
    <w:rsid w:val="00395C3F"/>
    <w:rsid w:val="00395D7B"/>
    <w:rsid w:val="003966AA"/>
    <w:rsid w:val="00397012"/>
    <w:rsid w:val="0039730F"/>
    <w:rsid w:val="0039796B"/>
    <w:rsid w:val="003A0912"/>
    <w:rsid w:val="003A1A5C"/>
    <w:rsid w:val="003A1BC7"/>
    <w:rsid w:val="003A201C"/>
    <w:rsid w:val="003A2439"/>
    <w:rsid w:val="003A2A8B"/>
    <w:rsid w:val="003A381E"/>
    <w:rsid w:val="003A3B70"/>
    <w:rsid w:val="003A3BC1"/>
    <w:rsid w:val="003A4CF2"/>
    <w:rsid w:val="003A4D37"/>
    <w:rsid w:val="003A5075"/>
    <w:rsid w:val="003A5110"/>
    <w:rsid w:val="003A609A"/>
    <w:rsid w:val="003A6989"/>
    <w:rsid w:val="003A6FF9"/>
    <w:rsid w:val="003A718D"/>
    <w:rsid w:val="003A76DC"/>
    <w:rsid w:val="003A774F"/>
    <w:rsid w:val="003A7A12"/>
    <w:rsid w:val="003A7E7D"/>
    <w:rsid w:val="003B020B"/>
    <w:rsid w:val="003B05EC"/>
    <w:rsid w:val="003B1151"/>
    <w:rsid w:val="003B1404"/>
    <w:rsid w:val="003B183E"/>
    <w:rsid w:val="003B1A5B"/>
    <w:rsid w:val="003B1B74"/>
    <w:rsid w:val="003B1FE9"/>
    <w:rsid w:val="003B52AE"/>
    <w:rsid w:val="003B65F6"/>
    <w:rsid w:val="003B66BE"/>
    <w:rsid w:val="003B719F"/>
    <w:rsid w:val="003B7574"/>
    <w:rsid w:val="003C0196"/>
    <w:rsid w:val="003C0A0F"/>
    <w:rsid w:val="003C0A61"/>
    <w:rsid w:val="003C1A1C"/>
    <w:rsid w:val="003C25EC"/>
    <w:rsid w:val="003C2DD5"/>
    <w:rsid w:val="003C3297"/>
    <w:rsid w:val="003C33AB"/>
    <w:rsid w:val="003C4AAF"/>
    <w:rsid w:val="003C56C3"/>
    <w:rsid w:val="003C7AC0"/>
    <w:rsid w:val="003D0A4D"/>
    <w:rsid w:val="003D1727"/>
    <w:rsid w:val="003D1A92"/>
    <w:rsid w:val="003D1B02"/>
    <w:rsid w:val="003D23A3"/>
    <w:rsid w:val="003D3723"/>
    <w:rsid w:val="003D39AB"/>
    <w:rsid w:val="003D3E81"/>
    <w:rsid w:val="003D4112"/>
    <w:rsid w:val="003D5856"/>
    <w:rsid w:val="003D5AD1"/>
    <w:rsid w:val="003D5BB4"/>
    <w:rsid w:val="003D5CC6"/>
    <w:rsid w:val="003D5D3A"/>
    <w:rsid w:val="003D60C1"/>
    <w:rsid w:val="003D74CE"/>
    <w:rsid w:val="003D7862"/>
    <w:rsid w:val="003D7B68"/>
    <w:rsid w:val="003D7E83"/>
    <w:rsid w:val="003E00C8"/>
    <w:rsid w:val="003E1247"/>
    <w:rsid w:val="003E1724"/>
    <w:rsid w:val="003E24A6"/>
    <w:rsid w:val="003E25BC"/>
    <w:rsid w:val="003E25D8"/>
    <w:rsid w:val="003E2B64"/>
    <w:rsid w:val="003E2F64"/>
    <w:rsid w:val="003E3811"/>
    <w:rsid w:val="003E41B1"/>
    <w:rsid w:val="003E4A82"/>
    <w:rsid w:val="003E4BBC"/>
    <w:rsid w:val="003E524D"/>
    <w:rsid w:val="003E5746"/>
    <w:rsid w:val="003E5C85"/>
    <w:rsid w:val="003E61E1"/>
    <w:rsid w:val="003E64AB"/>
    <w:rsid w:val="003E67A3"/>
    <w:rsid w:val="003E6B15"/>
    <w:rsid w:val="003E722E"/>
    <w:rsid w:val="003F169F"/>
    <w:rsid w:val="003F1CCE"/>
    <w:rsid w:val="003F1EC2"/>
    <w:rsid w:val="003F2017"/>
    <w:rsid w:val="003F20E0"/>
    <w:rsid w:val="003F257C"/>
    <w:rsid w:val="003F3AF4"/>
    <w:rsid w:val="003F46E5"/>
    <w:rsid w:val="003F64A8"/>
    <w:rsid w:val="003F68CD"/>
    <w:rsid w:val="003F7057"/>
    <w:rsid w:val="00400A77"/>
    <w:rsid w:val="00400AC1"/>
    <w:rsid w:val="00400E12"/>
    <w:rsid w:val="00401038"/>
    <w:rsid w:val="00402836"/>
    <w:rsid w:val="0040283F"/>
    <w:rsid w:val="00403499"/>
    <w:rsid w:val="00403713"/>
    <w:rsid w:val="004037A7"/>
    <w:rsid w:val="00403AD5"/>
    <w:rsid w:val="00404305"/>
    <w:rsid w:val="00404551"/>
    <w:rsid w:val="004045E3"/>
    <w:rsid w:val="00404A1E"/>
    <w:rsid w:val="00405264"/>
    <w:rsid w:val="004055CA"/>
    <w:rsid w:val="00405885"/>
    <w:rsid w:val="00406588"/>
    <w:rsid w:val="00406BBD"/>
    <w:rsid w:val="00407748"/>
    <w:rsid w:val="004078D8"/>
    <w:rsid w:val="00407A28"/>
    <w:rsid w:val="00407A54"/>
    <w:rsid w:val="004122FC"/>
    <w:rsid w:val="004126BC"/>
    <w:rsid w:val="00412CE3"/>
    <w:rsid w:val="00413666"/>
    <w:rsid w:val="004147C8"/>
    <w:rsid w:val="004159F8"/>
    <w:rsid w:val="004163EB"/>
    <w:rsid w:val="004174A6"/>
    <w:rsid w:val="00417F0B"/>
    <w:rsid w:val="0042007B"/>
    <w:rsid w:val="004206B8"/>
    <w:rsid w:val="00420E04"/>
    <w:rsid w:val="00421022"/>
    <w:rsid w:val="00422FD3"/>
    <w:rsid w:val="004240FC"/>
    <w:rsid w:val="00424C31"/>
    <w:rsid w:val="0042588E"/>
    <w:rsid w:val="00425C95"/>
    <w:rsid w:val="004260B6"/>
    <w:rsid w:val="00426E39"/>
    <w:rsid w:val="004276E7"/>
    <w:rsid w:val="004278E2"/>
    <w:rsid w:val="00430196"/>
    <w:rsid w:val="00430B6B"/>
    <w:rsid w:val="0043155E"/>
    <w:rsid w:val="004320A3"/>
    <w:rsid w:val="00432B0B"/>
    <w:rsid w:val="00433003"/>
    <w:rsid w:val="00433D95"/>
    <w:rsid w:val="00434594"/>
    <w:rsid w:val="00435301"/>
    <w:rsid w:val="00435B1A"/>
    <w:rsid w:val="00435B62"/>
    <w:rsid w:val="00436935"/>
    <w:rsid w:val="00436AD1"/>
    <w:rsid w:val="00436BBD"/>
    <w:rsid w:val="0043710B"/>
    <w:rsid w:val="004374AD"/>
    <w:rsid w:val="0044197D"/>
    <w:rsid w:val="00441B8B"/>
    <w:rsid w:val="004423E0"/>
    <w:rsid w:val="00442935"/>
    <w:rsid w:val="004432DA"/>
    <w:rsid w:val="0044383A"/>
    <w:rsid w:val="004438E9"/>
    <w:rsid w:val="00443C6F"/>
    <w:rsid w:val="00444152"/>
    <w:rsid w:val="00444486"/>
    <w:rsid w:val="004445BE"/>
    <w:rsid w:val="00445197"/>
    <w:rsid w:val="0044556F"/>
    <w:rsid w:val="0044563A"/>
    <w:rsid w:val="0044669B"/>
    <w:rsid w:val="004475FE"/>
    <w:rsid w:val="00447C09"/>
    <w:rsid w:val="00447C4B"/>
    <w:rsid w:val="00450B17"/>
    <w:rsid w:val="00450C2E"/>
    <w:rsid w:val="00450F1F"/>
    <w:rsid w:val="00451EAC"/>
    <w:rsid w:val="0045361F"/>
    <w:rsid w:val="00453F6D"/>
    <w:rsid w:val="0045419C"/>
    <w:rsid w:val="00454806"/>
    <w:rsid w:val="00454FE1"/>
    <w:rsid w:val="00455524"/>
    <w:rsid w:val="00455C92"/>
    <w:rsid w:val="00456049"/>
    <w:rsid w:val="004563DB"/>
    <w:rsid w:val="004565DC"/>
    <w:rsid w:val="00456C7C"/>
    <w:rsid w:val="00457CA6"/>
    <w:rsid w:val="004604C8"/>
    <w:rsid w:val="00460B84"/>
    <w:rsid w:val="00463362"/>
    <w:rsid w:val="004639D5"/>
    <w:rsid w:val="00463D96"/>
    <w:rsid w:val="00464460"/>
    <w:rsid w:val="0046489C"/>
    <w:rsid w:val="00464D9C"/>
    <w:rsid w:val="0046615B"/>
    <w:rsid w:val="00466BCC"/>
    <w:rsid w:val="00466CF7"/>
    <w:rsid w:val="004676AB"/>
    <w:rsid w:val="00470A21"/>
    <w:rsid w:val="00472F52"/>
    <w:rsid w:val="0047334C"/>
    <w:rsid w:val="00473501"/>
    <w:rsid w:val="00473AD0"/>
    <w:rsid w:val="00473F1B"/>
    <w:rsid w:val="0047488D"/>
    <w:rsid w:val="00475531"/>
    <w:rsid w:val="00475F79"/>
    <w:rsid w:val="004762A3"/>
    <w:rsid w:val="004765E7"/>
    <w:rsid w:val="00476860"/>
    <w:rsid w:val="00477896"/>
    <w:rsid w:val="00477B99"/>
    <w:rsid w:val="00480254"/>
    <w:rsid w:val="004808A5"/>
    <w:rsid w:val="00481321"/>
    <w:rsid w:val="00481AF1"/>
    <w:rsid w:val="00482A70"/>
    <w:rsid w:val="00482DFE"/>
    <w:rsid w:val="00482EAA"/>
    <w:rsid w:val="00483015"/>
    <w:rsid w:val="0048318E"/>
    <w:rsid w:val="00483300"/>
    <w:rsid w:val="00483425"/>
    <w:rsid w:val="00483DCC"/>
    <w:rsid w:val="0048622D"/>
    <w:rsid w:val="00487ACC"/>
    <w:rsid w:val="004901AD"/>
    <w:rsid w:val="00490599"/>
    <w:rsid w:val="004905FF"/>
    <w:rsid w:val="00490701"/>
    <w:rsid w:val="00491BDD"/>
    <w:rsid w:val="004926D2"/>
    <w:rsid w:val="00493762"/>
    <w:rsid w:val="00494282"/>
    <w:rsid w:val="0049652F"/>
    <w:rsid w:val="00496DEE"/>
    <w:rsid w:val="00497A6C"/>
    <w:rsid w:val="004A00F5"/>
    <w:rsid w:val="004A068D"/>
    <w:rsid w:val="004A0F54"/>
    <w:rsid w:val="004A23E8"/>
    <w:rsid w:val="004A2B4B"/>
    <w:rsid w:val="004A3025"/>
    <w:rsid w:val="004A462D"/>
    <w:rsid w:val="004A4637"/>
    <w:rsid w:val="004A479E"/>
    <w:rsid w:val="004A4852"/>
    <w:rsid w:val="004A48AB"/>
    <w:rsid w:val="004A5900"/>
    <w:rsid w:val="004A680B"/>
    <w:rsid w:val="004A6AEB"/>
    <w:rsid w:val="004A7317"/>
    <w:rsid w:val="004B0A52"/>
    <w:rsid w:val="004B0D99"/>
    <w:rsid w:val="004B1E23"/>
    <w:rsid w:val="004B21A8"/>
    <w:rsid w:val="004B2846"/>
    <w:rsid w:val="004B409C"/>
    <w:rsid w:val="004B5BEC"/>
    <w:rsid w:val="004B65F4"/>
    <w:rsid w:val="004B6683"/>
    <w:rsid w:val="004B73F7"/>
    <w:rsid w:val="004C0C41"/>
    <w:rsid w:val="004C0DE5"/>
    <w:rsid w:val="004C1C4B"/>
    <w:rsid w:val="004C21AB"/>
    <w:rsid w:val="004C22C3"/>
    <w:rsid w:val="004C29F9"/>
    <w:rsid w:val="004C2BFE"/>
    <w:rsid w:val="004C2C77"/>
    <w:rsid w:val="004C306B"/>
    <w:rsid w:val="004C335D"/>
    <w:rsid w:val="004C3B6D"/>
    <w:rsid w:val="004C3E20"/>
    <w:rsid w:val="004C3F03"/>
    <w:rsid w:val="004C4050"/>
    <w:rsid w:val="004C4247"/>
    <w:rsid w:val="004C453D"/>
    <w:rsid w:val="004C5F48"/>
    <w:rsid w:val="004C60EA"/>
    <w:rsid w:val="004C6135"/>
    <w:rsid w:val="004C760C"/>
    <w:rsid w:val="004D043F"/>
    <w:rsid w:val="004D0BE8"/>
    <w:rsid w:val="004D0C5C"/>
    <w:rsid w:val="004D0EBC"/>
    <w:rsid w:val="004D10DA"/>
    <w:rsid w:val="004D1170"/>
    <w:rsid w:val="004D13ED"/>
    <w:rsid w:val="004D17F4"/>
    <w:rsid w:val="004D1A28"/>
    <w:rsid w:val="004D200A"/>
    <w:rsid w:val="004D37BD"/>
    <w:rsid w:val="004D4247"/>
    <w:rsid w:val="004D55B0"/>
    <w:rsid w:val="004D5DD2"/>
    <w:rsid w:val="004D60E7"/>
    <w:rsid w:val="004D638B"/>
    <w:rsid w:val="004D7462"/>
    <w:rsid w:val="004D7F2D"/>
    <w:rsid w:val="004E0062"/>
    <w:rsid w:val="004E0165"/>
    <w:rsid w:val="004E0CEC"/>
    <w:rsid w:val="004E17FC"/>
    <w:rsid w:val="004E1964"/>
    <w:rsid w:val="004E260A"/>
    <w:rsid w:val="004E28C6"/>
    <w:rsid w:val="004E29EC"/>
    <w:rsid w:val="004E3EE2"/>
    <w:rsid w:val="004E4073"/>
    <w:rsid w:val="004E4187"/>
    <w:rsid w:val="004E41B7"/>
    <w:rsid w:val="004E51C4"/>
    <w:rsid w:val="004E51EC"/>
    <w:rsid w:val="004E5624"/>
    <w:rsid w:val="004E6706"/>
    <w:rsid w:val="004E7998"/>
    <w:rsid w:val="004F00AB"/>
    <w:rsid w:val="004F00EF"/>
    <w:rsid w:val="004F03D0"/>
    <w:rsid w:val="004F04D2"/>
    <w:rsid w:val="004F092A"/>
    <w:rsid w:val="004F138F"/>
    <w:rsid w:val="004F20CB"/>
    <w:rsid w:val="004F2FC0"/>
    <w:rsid w:val="004F3110"/>
    <w:rsid w:val="004F3A58"/>
    <w:rsid w:val="004F3C2E"/>
    <w:rsid w:val="004F440C"/>
    <w:rsid w:val="004F516C"/>
    <w:rsid w:val="004F549E"/>
    <w:rsid w:val="004F5513"/>
    <w:rsid w:val="004F63B3"/>
    <w:rsid w:val="004F6A22"/>
    <w:rsid w:val="004F77B6"/>
    <w:rsid w:val="00500CC6"/>
    <w:rsid w:val="00500FC4"/>
    <w:rsid w:val="005010C1"/>
    <w:rsid w:val="005016A8"/>
    <w:rsid w:val="00501DFB"/>
    <w:rsid w:val="005026E6"/>
    <w:rsid w:val="00503439"/>
    <w:rsid w:val="00504290"/>
    <w:rsid w:val="00504A47"/>
    <w:rsid w:val="00504C94"/>
    <w:rsid w:val="005055F9"/>
    <w:rsid w:val="00505800"/>
    <w:rsid w:val="00507BB8"/>
    <w:rsid w:val="00511044"/>
    <w:rsid w:val="00511FFE"/>
    <w:rsid w:val="00514A49"/>
    <w:rsid w:val="00514C86"/>
    <w:rsid w:val="005151A8"/>
    <w:rsid w:val="00515B5A"/>
    <w:rsid w:val="0051643D"/>
    <w:rsid w:val="005201F3"/>
    <w:rsid w:val="00522852"/>
    <w:rsid w:val="005230A0"/>
    <w:rsid w:val="005233EB"/>
    <w:rsid w:val="00524133"/>
    <w:rsid w:val="00524AB6"/>
    <w:rsid w:val="00525014"/>
    <w:rsid w:val="0052553A"/>
    <w:rsid w:val="00525729"/>
    <w:rsid w:val="00525B8A"/>
    <w:rsid w:val="0053055C"/>
    <w:rsid w:val="0053084A"/>
    <w:rsid w:val="00531932"/>
    <w:rsid w:val="00531F26"/>
    <w:rsid w:val="0053274E"/>
    <w:rsid w:val="005327AF"/>
    <w:rsid w:val="00532A2E"/>
    <w:rsid w:val="00532C85"/>
    <w:rsid w:val="00533F9A"/>
    <w:rsid w:val="00534ECA"/>
    <w:rsid w:val="00535887"/>
    <w:rsid w:val="00535997"/>
    <w:rsid w:val="0053646F"/>
    <w:rsid w:val="005364D6"/>
    <w:rsid w:val="00536A6F"/>
    <w:rsid w:val="00536AA4"/>
    <w:rsid w:val="00536C85"/>
    <w:rsid w:val="00536D3D"/>
    <w:rsid w:val="00537E7E"/>
    <w:rsid w:val="00540498"/>
    <w:rsid w:val="005427B6"/>
    <w:rsid w:val="00542DE6"/>
    <w:rsid w:val="00543005"/>
    <w:rsid w:val="005430BF"/>
    <w:rsid w:val="0054317F"/>
    <w:rsid w:val="00543908"/>
    <w:rsid w:val="005439F9"/>
    <w:rsid w:val="00543BAB"/>
    <w:rsid w:val="0054442A"/>
    <w:rsid w:val="005448BD"/>
    <w:rsid w:val="00544BF5"/>
    <w:rsid w:val="00545656"/>
    <w:rsid w:val="005459BC"/>
    <w:rsid w:val="005471CD"/>
    <w:rsid w:val="00547F34"/>
    <w:rsid w:val="00547F9E"/>
    <w:rsid w:val="00547FE5"/>
    <w:rsid w:val="0055155E"/>
    <w:rsid w:val="0055179E"/>
    <w:rsid w:val="00551EC2"/>
    <w:rsid w:val="00551F40"/>
    <w:rsid w:val="005528F4"/>
    <w:rsid w:val="00553167"/>
    <w:rsid w:val="0055421D"/>
    <w:rsid w:val="00554852"/>
    <w:rsid w:val="00554F50"/>
    <w:rsid w:val="0055519B"/>
    <w:rsid w:val="0055766F"/>
    <w:rsid w:val="00557B95"/>
    <w:rsid w:val="00557CA6"/>
    <w:rsid w:val="0056082C"/>
    <w:rsid w:val="005634F1"/>
    <w:rsid w:val="00563BE1"/>
    <w:rsid w:val="005644DA"/>
    <w:rsid w:val="00566767"/>
    <w:rsid w:val="00566B90"/>
    <w:rsid w:val="005676D7"/>
    <w:rsid w:val="005677BD"/>
    <w:rsid w:val="005677E4"/>
    <w:rsid w:val="00567E79"/>
    <w:rsid w:val="00567F2E"/>
    <w:rsid w:val="00570967"/>
    <w:rsid w:val="00570C0E"/>
    <w:rsid w:val="00571CC3"/>
    <w:rsid w:val="00571D3E"/>
    <w:rsid w:val="0057226F"/>
    <w:rsid w:val="00572927"/>
    <w:rsid w:val="00572958"/>
    <w:rsid w:val="00574EEE"/>
    <w:rsid w:val="00574FC2"/>
    <w:rsid w:val="0057578F"/>
    <w:rsid w:val="00575954"/>
    <w:rsid w:val="00575AFF"/>
    <w:rsid w:val="00580CBF"/>
    <w:rsid w:val="00581470"/>
    <w:rsid w:val="005815B9"/>
    <w:rsid w:val="005830A0"/>
    <w:rsid w:val="0058369E"/>
    <w:rsid w:val="00583FE3"/>
    <w:rsid w:val="005842F0"/>
    <w:rsid w:val="00584BB0"/>
    <w:rsid w:val="0058522A"/>
    <w:rsid w:val="00585AD5"/>
    <w:rsid w:val="005860DC"/>
    <w:rsid w:val="00586153"/>
    <w:rsid w:val="00586A7A"/>
    <w:rsid w:val="005874DF"/>
    <w:rsid w:val="00587ED4"/>
    <w:rsid w:val="00590375"/>
    <w:rsid w:val="00590421"/>
    <w:rsid w:val="00590CDF"/>
    <w:rsid w:val="00590ED6"/>
    <w:rsid w:val="005911D9"/>
    <w:rsid w:val="00591519"/>
    <w:rsid w:val="00591A05"/>
    <w:rsid w:val="00591CFF"/>
    <w:rsid w:val="005921D5"/>
    <w:rsid w:val="0059238C"/>
    <w:rsid w:val="00593553"/>
    <w:rsid w:val="00593F12"/>
    <w:rsid w:val="00594578"/>
    <w:rsid w:val="0059736E"/>
    <w:rsid w:val="00597607"/>
    <w:rsid w:val="005A0226"/>
    <w:rsid w:val="005A06E5"/>
    <w:rsid w:val="005A08BD"/>
    <w:rsid w:val="005A0986"/>
    <w:rsid w:val="005A0EE0"/>
    <w:rsid w:val="005A2A97"/>
    <w:rsid w:val="005A37C6"/>
    <w:rsid w:val="005A5182"/>
    <w:rsid w:val="005A5261"/>
    <w:rsid w:val="005A5A1C"/>
    <w:rsid w:val="005A5E4C"/>
    <w:rsid w:val="005A6212"/>
    <w:rsid w:val="005A726E"/>
    <w:rsid w:val="005A7D6D"/>
    <w:rsid w:val="005B00AD"/>
    <w:rsid w:val="005B0862"/>
    <w:rsid w:val="005B1D94"/>
    <w:rsid w:val="005B20C3"/>
    <w:rsid w:val="005B29FA"/>
    <w:rsid w:val="005B2E59"/>
    <w:rsid w:val="005B47EE"/>
    <w:rsid w:val="005B48F4"/>
    <w:rsid w:val="005B5267"/>
    <w:rsid w:val="005B5338"/>
    <w:rsid w:val="005B55D6"/>
    <w:rsid w:val="005B5E16"/>
    <w:rsid w:val="005B7C94"/>
    <w:rsid w:val="005C0CBE"/>
    <w:rsid w:val="005C1555"/>
    <w:rsid w:val="005C1A56"/>
    <w:rsid w:val="005C227C"/>
    <w:rsid w:val="005C2951"/>
    <w:rsid w:val="005C2EAD"/>
    <w:rsid w:val="005C3BAA"/>
    <w:rsid w:val="005C4413"/>
    <w:rsid w:val="005C46F4"/>
    <w:rsid w:val="005C4BF5"/>
    <w:rsid w:val="005C4ED5"/>
    <w:rsid w:val="005C53F1"/>
    <w:rsid w:val="005C5776"/>
    <w:rsid w:val="005C57D2"/>
    <w:rsid w:val="005C5AFE"/>
    <w:rsid w:val="005C5E2E"/>
    <w:rsid w:val="005C66C0"/>
    <w:rsid w:val="005C6A92"/>
    <w:rsid w:val="005C78EB"/>
    <w:rsid w:val="005D0D4E"/>
    <w:rsid w:val="005D1D74"/>
    <w:rsid w:val="005D2A86"/>
    <w:rsid w:val="005D56CD"/>
    <w:rsid w:val="005D58FA"/>
    <w:rsid w:val="005D60B6"/>
    <w:rsid w:val="005D6260"/>
    <w:rsid w:val="005D6E2A"/>
    <w:rsid w:val="005D7705"/>
    <w:rsid w:val="005DE27A"/>
    <w:rsid w:val="005E10DD"/>
    <w:rsid w:val="005E29D4"/>
    <w:rsid w:val="005E30B0"/>
    <w:rsid w:val="005E3746"/>
    <w:rsid w:val="005E3A0E"/>
    <w:rsid w:val="005E491B"/>
    <w:rsid w:val="005E4D46"/>
    <w:rsid w:val="005E6B65"/>
    <w:rsid w:val="005E6C73"/>
    <w:rsid w:val="005E6EA5"/>
    <w:rsid w:val="005E7A20"/>
    <w:rsid w:val="005F0E27"/>
    <w:rsid w:val="005F110F"/>
    <w:rsid w:val="005F12C8"/>
    <w:rsid w:val="005F1465"/>
    <w:rsid w:val="005F2144"/>
    <w:rsid w:val="005F260F"/>
    <w:rsid w:val="005F2879"/>
    <w:rsid w:val="005F320B"/>
    <w:rsid w:val="005F477D"/>
    <w:rsid w:val="005F4CFE"/>
    <w:rsid w:val="005F50E3"/>
    <w:rsid w:val="005F5F73"/>
    <w:rsid w:val="005F626E"/>
    <w:rsid w:val="005F6500"/>
    <w:rsid w:val="005F7998"/>
    <w:rsid w:val="00600175"/>
    <w:rsid w:val="006006BD"/>
    <w:rsid w:val="00600F9E"/>
    <w:rsid w:val="00601463"/>
    <w:rsid w:val="00601E2F"/>
    <w:rsid w:val="00603146"/>
    <w:rsid w:val="006044B1"/>
    <w:rsid w:val="00605802"/>
    <w:rsid w:val="00606BA1"/>
    <w:rsid w:val="00610CEA"/>
    <w:rsid w:val="00611C09"/>
    <w:rsid w:val="00611D46"/>
    <w:rsid w:val="00612003"/>
    <w:rsid w:val="00612977"/>
    <w:rsid w:val="00612A45"/>
    <w:rsid w:val="00612ACE"/>
    <w:rsid w:val="00612C8D"/>
    <w:rsid w:val="006144BE"/>
    <w:rsid w:val="00614E1F"/>
    <w:rsid w:val="006168A3"/>
    <w:rsid w:val="006168FF"/>
    <w:rsid w:val="006169D6"/>
    <w:rsid w:val="00616F05"/>
    <w:rsid w:val="00616F4C"/>
    <w:rsid w:val="00617629"/>
    <w:rsid w:val="00617B08"/>
    <w:rsid w:val="00617EF6"/>
    <w:rsid w:val="00620DB7"/>
    <w:rsid w:val="00623CEC"/>
    <w:rsid w:val="00624037"/>
    <w:rsid w:val="00624CF5"/>
    <w:rsid w:val="00624D58"/>
    <w:rsid w:val="006259A7"/>
    <w:rsid w:val="00625A39"/>
    <w:rsid w:val="00625DBE"/>
    <w:rsid w:val="0062671F"/>
    <w:rsid w:val="00626891"/>
    <w:rsid w:val="0062752E"/>
    <w:rsid w:val="006277BA"/>
    <w:rsid w:val="00627D21"/>
    <w:rsid w:val="00630695"/>
    <w:rsid w:val="0063092D"/>
    <w:rsid w:val="00631F67"/>
    <w:rsid w:val="0063324E"/>
    <w:rsid w:val="006335F7"/>
    <w:rsid w:val="00633ADF"/>
    <w:rsid w:val="006342D8"/>
    <w:rsid w:val="00634311"/>
    <w:rsid w:val="00635D69"/>
    <w:rsid w:val="0063725B"/>
    <w:rsid w:val="0064147E"/>
    <w:rsid w:val="00641EBD"/>
    <w:rsid w:val="00642CD1"/>
    <w:rsid w:val="00642E7E"/>
    <w:rsid w:val="0064344D"/>
    <w:rsid w:val="006442C4"/>
    <w:rsid w:val="00644980"/>
    <w:rsid w:val="00644F75"/>
    <w:rsid w:val="00644FA2"/>
    <w:rsid w:val="00645BE7"/>
    <w:rsid w:val="00646432"/>
    <w:rsid w:val="00646AF8"/>
    <w:rsid w:val="006476EF"/>
    <w:rsid w:val="00647AB8"/>
    <w:rsid w:val="00647EFB"/>
    <w:rsid w:val="00650711"/>
    <w:rsid w:val="0065072E"/>
    <w:rsid w:val="00650E86"/>
    <w:rsid w:val="006510CD"/>
    <w:rsid w:val="006513C7"/>
    <w:rsid w:val="006519D5"/>
    <w:rsid w:val="00651EB8"/>
    <w:rsid w:val="00652248"/>
    <w:rsid w:val="0065242C"/>
    <w:rsid w:val="0065288A"/>
    <w:rsid w:val="00652920"/>
    <w:rsid w:val="00652F76"/>
    <w:rsid w:val="00653335"/>
    <w:rsid w:val="00654AC3"/>
    <w:rsid w:val="006563EC"/>
    <w:rsid w:val="006564A3"/>
    <w:rsid w:val="006565B4"/>
    <w:rsid w:val="00656834"/>
    <w:rsid w:val="00657B99"/>
    <w:rsid w:val="00657F2E"/>
    <w:rsid w:val="00660A2B"/>
    <w:rsid w:val="00660A71"/>
    <w:rsid w:val="00660CB4"/>
    <w:rsid w:val="006613F4"/>
    <w:rsid w:val="006620B7"/>
    <w:rsid w:val="006637C8"/>
    <w:rsid w:val="00664113"/>
    <w:rsid w:val="006642D7"/>
    <w:rsid w:val="00664A8D"/>
    <w:rsid w:val="00664F49"/>
    <w:rsid w:val="0066547E"/>
    <w:rsid w:val="006654AE"/>
    <w:rsid w:val="006658C1"/>
    <w:rsid w:val="00666B76"/>
    <w:rsid w:val="00667042"/>
    <w:rsid w:val="0067169B"/>
    <w:rsid w:val="00671934"/>
    <w:rsid w:val="00671CEC"/>
    <w:rsid w:val="00671E99"/>
    <w:rsid w:val="0067266C"/>
    <w:rsid w:val="00673439"/>
    <w:rsid w:val="00673CF6"/>
    <w:rsid w:val="00673D00"/>
    <w:rsid w:val="00673E11"/>
    <w:rsid w:val="00674C59"/>
    <w:rsid w:val="006764A4"/>
    <w:rsid w:val="006767B9"/>
    <w:rsid w:val="00676D88"/>
    <w:rsid w:val="00677506"/>
    <w:rsid w:val="00677BF3"/>
    <w:rsid w:val="00677BFF"/>
    <w:rsid w:val="006808ED"/>
    <w:rsid w:val="00681140"/>
    <w:rsid w:val="0068426C"/>
    <w:rsid w:val="00684468"/>
    <w:rsid w:val="006856B8"/>
    <w:rsid w:val="00686437"/>
    <w:rsid w:val="00686A66"/>
    <w:rsid w:val="00686FEC"/>
    <w:rsid w:val="00687D50"/>
    <w:rsid w:val="0069019D"/>
    <w:rsid w:val="0069024C"/>
    <w:rsid w:val="00690FBF"/>
    <w:rsid w:val="00693E89"/>
    <w:rsid w:val="00694987"/>
    <w:rsid w:val="00694FEC"/>
    <w:rsid w:val="00695166"/>
    <w:rsid w:val="00695D35"/>
    <w:rsid w:val="00697454"/>
    <w:rsid w:val="00697905"/>
    <w:rsid w:val="006A0935"/>
    <w:rsid w:val="006A0BD8"/>
    <w:rsid w:val="006A14C0"/>
    <w:rsid w:val="006A1829"/>
    <w:rsid w:val="006A1BB0"/>
    <w:rsid w:val="006A2BF1"/>
    <w:rsid w:val="006A2D6A"/>
    <w:rsid w:val="006A52BF"/>
    <w:rsid w:val="006A54E2"/>
    <w:rsid w:val="006A5E2D"/>
    <w:rsid w:val="006A5F35"/>
    <w:rsid w:val="006A66FF"/>
    <w:rsid w:val="006A6E9B"/>
    <w:rsid w:val="006A723F"/>
    <w:rsid w:val="006A784E"/>
    <w:rsid w:val="006A7AD1"/>
    <w:rsid w:val="006B03FD"/>
    <w:rsid w:val="006B0DFF"/>
    <w:rsid w:val="006B0EF8"/>
    <w:rsid w:val="006B2FA9"/>
    <w:rsid w:val="006B3D43"/>
    <w:rsid w:val="006B3F30"/>
    <w:rsid w:val="006B4188"/>
    <w:rsid w:val="006B453B"/>
    <w:rsid w:val="006B4572"/>
    <w:rsid w:val="006B4787"/>
    <w:rsid w:val="006B5003"/>
    <w:rsid w:val="006B5AAB"/>
    <w:rsid w:val="006B65EC"/>
    <w:rsid w:val="006B6995"/>
    <w:rsid w:val="006B6E59"/>
    <w:rsid w:val="006B6EED"/>
    <w:rsid w:val="006B7F09"/>
    <w:rsid w:val="006B7FB6"/>
    <w:rsid w:val="006C0119"/>
    <w:rsid w:val="006C07E0"/>
    <w:rsid w:val="006C0DB2"/>
    <w:rsid w:val="006C0F9F"/>
    <w:rsid w:val="006C1D90"/>
    <w:rsid w:val="006C2A50"/>
    <w:rsid w:val="006C3FA8"/>
    <w:rsid w:val="006C4145"/>
    <w:rsid w:val="006C41D8"/>
    <w:rsid w:val="006C4BF1"/>
    <w:rsid w:val="006C4F9F"/>
    <w:rsid w:val="006C6249"/>
    <w:rsid w:val="006C637C"/>
    <w:rsid w:val="006C69BB"/>
    <w:rsid w:val="006C6A57"/>
    <w:rsid w:val="006C6B80"/>
    <w:rsid w:val="006C74E3"/>
    <w:rsid w:val="006C7A87"/>
    <w:rsid w:val="006D0FE8"/>
    <w:rsid w:val="006D177C"/>
    <w:rsid w:val="006D1F73"/>
    <w:rsid w:val="006D2550"/>
    <w:rsid w:val="006D32C5"/>
    <w:rsid w:val="006D3A67"/>
    <w:rsid w:val="006D3F2F"/>
    <w:rsid w:val="006D4CB6"/>
    <w:rsid w:val="006D5A35"/>
    <w:rsid w:val="006D65BF"/>
    <w:rsid w:val="006D6B27"/>
    <w:rsid w:val="006D6DF7"/>
    <w:rsid w:val="006D7167"/>
    <w:rsid w:val="006D71AD"/>
    <w:rsid w:val="006D7DBD"/>
    <w:rsid w:val="006E01AE"/>
    <w:rsid w:val="006E071C"/>
    <w:rsid w:val="006E0759"/>
    <w:rsid w:val="006E0941"/>
    <w:rsid w:val="006E1999"/>
    <w:rsid w:val="006E1FA1"/>
    <w:rsid w:val="006E2000"/>
    <w:rsid w:val="006E3536"/>
    <w:rsid w:val="006E50EC"/>
    <w:rsid w:val="006E5654"/>
    <w:rsid w:val="006E5722"/>
    <w:rsid w:val="006E6EB1"/>
    <w:rsid w:val="006E7061"/>
    <w:rsid w:val="006E79F2"/>
    <w:rsid w:val="006E7ED5"/>
    <w:rsid w:val="006F0005"/>
    <w:rsid w:val="006F02DB"/>
    <w:rsid w:val="006F0F1E"/>
    <w:rsid w:val="006F139B"/>
    <w:rsid w:val="006F1851"/>
    <w:rsid w:val="006F1A86"/>
    <w:rsid w:val="006F1ABD"/>
    <w:rsid w:val="006F20BB"/>
    <w:rsid w:val="006F2CEE"/>
    <w:rsid w:val="006F3E64"/>
    <w:rsid w:val="006F41D4"/>
    <w:rsid w:val="006F4437"/>
    <w:rsid w:val="006F570E"/>
    <w:rsid w:val="006F5AEC"/>
    <w:rsid w:val="006F60B8"/>
    <w:rsid w:val="006F64C8"/>
    <w:rsid w:val="006F65F0"/>
    <w:rsid w:val="006F6A27"/>
    <w:rsid w:val="006F6B68"/>
    <w:rsid w:val="006F6EFD"/>
    <w:rsid w:val="006F6F9C"/>
    <w:rsid w:val="006F6FC3"/>
    <w:rsid w:val="006F7A5D"/>
    <w:rsid w:val="00700E50"/>
    <w:rsid w:val="00701BB9"/>
    <w:rsid w:val="00702258"/>
    <w:rsid w:val="007022C6"/>
    <w:rsid w:val="007038B7"/>
    <w:rsid w:val="007038CA"/>
    <w:rsid w:val="007045E2"/>
    <w:rsid w:val="0070590F"/>
    <w:rsid w:val="00705E97"/>
    <w:rsid w:val="0070677B"/>
    <w:rsid w:val="00706C3C"/>
    <w:rsid w:val="00706E38"/>
    <w:rsid w:val="00707A31"/>
    <w:rsid w:val="00707BFE"/>
    <w:rsid w:val="00710029"/>
    <w:rsid w:val="00710126"/>
    <w:rsid w:val="0071073A"/>
    <w:rsid w:val="007111AE"/>
    <w:rsid w:val="0071122D"/>
    <w:rsid w:val="00711892"/>
    <w:rsid w:val="00712A73"/>
    <w:rsid w:val="00713AF1"/>
    <w:rsid w:val="00713E98"/>
    <w:rsid w:val="00714488"/>
    <w:rsid w:val="007146C2"/>
    <w:rsid w:val="007156E7"/>
    <w:rsid w:val="007159EE"/>
    <w:rsid w:val="0071606F"/>
    <w:rsid w:val="00716A6B"/>
    <w:rsid w:val="007206CF"/>
    <w:rsid w:val="00722049"/>
    <w:rsid w:val="0072323B"/>
    <w:rsid w:val="00723354"/>
    <w:rsid w:val="007234A1"/>
    <w:rsid w:val="00723611"/>
    <w:rsid w:val="007246D3"/>
    <w:rsid w:val="00724C82"/>
    <w:rsid w:val="00725E3F"/>
    <w:rsid w:val="00727C37"/>
    <w:rsid w:val="00730A6C"/>
    <w:rsid w:val="00730B6C"/>
    <w:rsid w:val="00731DDE"/>
    <w:rsid w:val="00732758"/>
    <w:rsid w:val="00732F0F"/>
    <w:rsid w:val="00733163"/>
    <w:rsid w:val="00733748"/>
    <w:rsid w:val="00733952"/>
    <w:rsid w:val="007341D6"/>
    <w:rsid w:val="00734A3A"/>
    <w:rsid w:val="00735805"/>
    <w:rsid w:val="007364D1"/>
    <w:rsid w:val="0073666A"/>
    <w:rsid w:val="00736AA6"/>
    <w:rsid w:val="00736ED7"/>
    <w:rsid w:val="00737503"/>
    <w:rsid w:val="00737C6C"/>
    <w:rsid w:val="00737E5B"/>
    <w:rsid w:val="00740836"/>
    <w:rsid w:val="00741DC6"/>
    <w:rsid w:val="007422FC"/>
    <w:rsid w:val="007427B7"/>
    <w:rsid w:val="00742BD8"/>
    <w:rsid w:val="0074320F"/>
    <w:rsid w:val="00743374"/>
    <w:rsid w:val="00744D15"/>
    <w:rsid w:val="0074523C"/>
    <w:rsid w:val="0074581E"/>
    <w:rsid w:val="007461A0"/>
    <w:rsid w:val="007461F7"/>
    <w:rsid w:val="007467E5"/>
    <w:rsid w:val="00746D5A"/>
    <w:rsid w:val="00747ACD"/>
    <w:rsid w:val="00747DFC"/>
    <w:rsid w:val="00747FCE"/>
    <w:rsid w:val="007504AA"/>
    <w:rsid w:val="00750F99"/>
    <w:rsid w:val="00751023"/>
    <w:rsid w:val="0075120C"/>
    <w:rsid w:val="0075249F"/>
    <w:rsid w:val="00752C36"/>
    <w:rsid w:val="0075301A"/>
    <w:rsid w:val="007533EF"/>
    <w:rsid w:val="00753750"/>
    <w:rsid w:val="00754259"/>
    <w:rsid w:val="0075576E"/>
    <w:rsid w:val="007557E2"/>
    <w:rsid w:val="00755953"/>
    <w:rsid w:val="00755F7B"/>
    <w:rsid w:val="007562E2"/>
    <w:rsid w:val="0075699D"/>
    <w:rsid w:val="007574C1"/>
    <w:rsid w:val="0075751C"/>
    <w:rsid w:val="00760C2F"/>
    <w:rsid w:val="00761F48"/>
    <w:rsid w:val="00763F6E"/>
    <w:rsid w:val="00764279"/>
    <w:rsid w:val="007644AC"/>
    <w:rsid w:val="007647D0"/>
    <w:rsid w:val="00766472"/>
    <w:rsid w:val="007666C4"/>
    <w:rsid w:val="00766858"/>
    <w:rsid w:val="00770077"/>
    <w:rsid w:val="00770674"/>
    <w:rsid w:val="00770EDE"/>
    <w:rsid w:val="00771EB9"/>
    <w:rsid w:val="007722B9"/>
    <w:rsid w:val="007725AC"/>
    <w:rsid w:val="00772913"/>
    <w:rsid w:val="0077419D"/>
    <w:rsid w:val="0077553F"/>
    <w:rsid w:val="00775737"/>
    <w:rsid w:val="00776309"/>
    <w:rsid w:val="007763BF"/>
    <w:rsid w:val="00777145"/>
    <w:rsid w:val="00782011"/>
    <w:rsid w:val="00782845"/>
    <w:rsid w:val="007838D6"/>
    <w:rsid w:val="00784114"/>
    <w:rsid w:val="00784373"/>
    <w:rsid w:val="00784575"/>
    <w:rsid w:val="00784F88"/>
    <w:rsid w:val="0078519E"/>
    <w:rsid w:val="007859F5"/>
    <w:rsid w:val="007861BC"/>
    <w:rsid w:val="007865C1"/>
    <w:rsid w:val="0078744B"/>
    <w:rsid w:val="007903BA"/>
    <w:rsid w:val="00790700"/>
    <w:rsid w:val="007910AC"/>
    <w:rsid w:val="00791483"/>
    <w:rsid w:val="0079318A"/>
    <w:rsid w:val="007942D8"/>
    <w:rsid w:val="0079439F"/>
    <w:rsid w:val="00794AB0"/>
    <w:rsid w:val="0079589E"/>
    <w:rsid w:val="00796166"/>
    <w:rsid w:val="00796C9F"/>
    <w:rsid w:val="007970EE"/>
    <w:rsid w:val="007976A1"/>
    <w:rsid w:val="007A0581"/>
    <w:rsid w:val="007A0E58"/>
    <w:rsid w:val="007A11DD"/>
    <w:rsid w:val="007A15AF"/>
    <w:rsid w:val="007A1F3E"/>
    <w:rsid w:val="007A33B4"/>
    <w:rsid w:val="007A56FA"/>
    <w:rsid w:val="007A587C"/>
    <w:rsid w:val="007A5A94"/>
    <w:rsid w:val="007A742A"/>
    <w:rsid w:val="007A7D27"/>
    <w:rsid w:val="007B0315"/>
    <w:rsid w:val="007B059C"/>
    <w:rsid w:val="007B0643"/>
    <w:rsid w:val="007B07B3"/>
    <w:rsid w:val="007B13E9"/>
    <w:rsid w:val="007B1D94"/>
    <w:rsid w:val="007B23C9"/>
    <w:rsid w:val="007B2934"/>
    <w:rsid w:val="007B2950"/>
    <w:rsid w:val="007B29A3"/>
    <w:rsid w:val="007B342D"/>
    <w:rsid w:val="007B551F"/>
    <w:rsid w:val="007B79BD"/>
    <w:rsid w:val="007B7E49"/>
    <w:rsid w:val="007B7F58"/>
    <w:rsid w:val="007C084E"/>
    <w:rsid w:val="007C1D82"/>
    <w:rsid w:val="007C1F32"/>
    <w:rsid w:val="007C2502"/>
    <w:rsid w:val="007C2698"/>
    <w:rsid w:val="007C2C93"/>
    <w:rsid w:val="007C35A9"/>
    <w:rsid w:val="007C36A3"/>
    <w:rsid w:val="007C44A8"/>
    <w:rsid w:val="007C49AA"/>
    <w:rsid w:val="007C524F"/>
    <w:rsid w:val="007C542D"/>
    <w:rsid w:val="007C58EC"/>
    <w:rsid w:val="007C69A2"/>
    <w:rsid w:val="007C6F98"/>
    <w:rsid w:val="007C736C"/>
    <w:rsid w:val="007C7819"/>
    <w:rsid w:val="007C7C99"/>
    <w:rsid w:val="007C7FD1"/>
    <w:rsid w:val="007D029B"/>
    <w:rsid w:val="007D1E90"/>
    <w:rsid w:val="007D38DA"/>
    <w:rsid w:val="007D3C9B"/>
    <w:rsid w:val="007D3DCC"/>
    <w:rsid w:val="007D3E76"/>
    <w:rsid w:val="007D4688"/>
    <w:rsid w:val="007D4DFC"/>
    <w:rsid w:val="007D4F62"/>
    <w:rsid w:val="007D5124"/>
    <w:rsid w:val="007D51DC"/>
    <w:rsid w:val="007D5A16"/>
    <w:rsid w:val="007E04EB"/>
    <w:rsid w:val="007E0EA0"/>
    <w:rsid w:val="007E1248"/>
    <w:rsid w:val="007E146D"/>
    <w:rsid w:val="007E2B70"/>
    <w:rsid w:val="007E37A2"/>
    <w:rsid w:val="007E48DB"/>
    <w:rsid w:val="007E4C3A"/>
    <w:rsid w:val="007E5171"/>
    <w:rsid w:val="007E59BA"/>
    <w:rsid w:val="007E5EEB"/>
    <w:rsid w:val="007E793F"/>
    <w:rsid w:val="007E7D97"/>
    <w:rsid w:val="007F1373"/>
    <w:rsid w:val="007F19F3"/>
    <w:rsid w:val="007F1B2F"/>
    <w:rsid w:val="007F1DC7"/>
    <w:rsid w:val="007F33A8"/>
    <w:rsid w:val="007F3FD7"/>
    <w:rsid w:val="007F482F"/>
    <w:rsid w:val="007F4BD8"/>
    <w:rsid w:val="007F4C4A"/>
    <w:rsid w:val="007F4CD1"/>
    <w:rsid w:val="007F55A3"/>
    <w:rsid w:val="007F6E48"/>
    <w:rsid w:val="007F6EBE"/>
    <w:rsid w:val="007F7402"/>
    <w:rsid w:val="007F7769"/>
    <w:rsid w:val="007F77C7"/>
    <w:rsid w:val="007F7949"/>
    <w:rsid w:val="007F7DE2"/>
    <w:rsid w:val="007F7F3B"/>
    <w:rsid w:val="00801277"/>
    <w:rsid w:val="00801B39"/>
    <w:rsid w:val="008032F3"/>
    <w:rsid w:val="008045CF"/>
    <w:rsid w:val="00804B87"/>
    <w:rsid w:val="0080594E"/>
    <w:rsid w:val="00806B2C"/>
    <w:rsid w:val="008077ED"/>
    <w:rsid w:val="00810288"/>
    <w:rsid w:val="0081112B"/>
    <w:rsid w:val="008116C9"/>
    <w:rsid w:val="0081170B"/>
    <w:rsid w:val="008117AC"/>
    <w:rsid w:val="008122AE"/>
    <w:rsid w:val="00812D47"/>
    <w:rsid w:val="00813181"/>
    <w:rsid w:val="008136A8"/>
    <w:rsid w:val="00813E87"/>
    <w:rsid w:val="0081469D"/>
    <w:rsid w:val="00815752"/>
    <w:rsid w:val="00815A26"/>
    <w:rsid w:val="00816437"/>
    <w:rsid w:val="0081643C"/>
    <w:rsid w:val="00816C55"/>
    <w:rsid w:val="00817224"/>
    <w:rsid w:val="00817C2C"/>
    <w:rsid w:val="00820F20"/>
    <w:rsid w:val="00821757"/>
    <w:rsid w:val="00821E12"/>
    <w:rsid w:val="008222D4"/>
    <w:rsid w:val="00822B7F"/>
    <w:rsid w:val="00822D4A"/>
    <w:rsid w:val="00823146"/>
    <w:rsid w:val="00823276"/>
    <w:rsid w:val="0082353F"/>
    <w:rsid w:val="008256D8"/>
    <w:rsid w:val="0082574F"/>
    <w:rsid w:val="00825AAF"/>
    <w:rsid w:val="00826A76"/>
    <w:rsid w:val="00831449"/>
    <w:rsid w:val="00832905"/>
    <w:rsid w:val="00832FCC"/>
    <w:rsid w:val="00833D67"/>
    <w:rsid w:val="00834F26"/>
    <w:rsid w:val="0083502F"/>
    <w:rsid w:val="00835963"/>
    <w:rsid w:val="00837831"/>
    <w:rsid w:val="00837F62"/>
    <w:rsid w:val="0084015C"/>
    <w:rsid w:val="008425AF"/>
    <w:rsid w:val="0084292B"/>
    <w:rsid w:val="00842C3E"/>
    <w:rsid w:val="00842F5B"/>
    <w:rsid w:val="00843406"/>
    <w:rsid w:val="00843DDE"/>
    <w:rsid w:val="00844516"/>
    <w:rsid w:val="008445E5"/>
    <w:rsid w:val="00844D53"/>
    <w:rsid w:val="00844D9A"/>
    <w:rsid w:val="00844DA7"/>
    <w:rsid w:val="00845FBD"/>
    <w:rsid w:val="0084678B"/>
    <w:rsid w:val="00846BE9"/>
    <w:rsid w:val="00846FB0"/>
    <w:rsid w:val="00847EAC"/>
    <w:rsid w:val="00850194"/>
    <w:rsid w:val="008505CA"/>
    <w:rsid w:val="00852515"/>
    <w:rsid w:val="008551D4"/>
    <w:rsid w:val="00855394"/>
    <w:rsid w:val="00856AEC"/>
    <w:rsid w:val="00856F1D"/>
    <w:rsid w:val="00860620"/>
    <w:rsid w:val="00860C64"/>
    <w:rsid w:val="008611FA"/>
    <w:rsid w:val="00862DA1"/>
    <w:rsid w:val="008635F2"/>
    <w:rsid w:val="00863F95"/>
    <w:rsid w:val="008653FF"/>
    <w:rsid w:val="00865DD2"/>
    <w:rsid w:val="0086739D"/>
    <w:rsid w:val="00867442"/>
    <w:rsid w:val="00867988"/>
    <w:rsid w:val="00867CE3"/>
    <w:rsid w:val="00870038"/>
    <w:rsid w:val="00870422"/>
    <w:rsid w:val="00870441"/>
    <w:rsid w:val="0087081C"/>
    <w:rsid w:val="0087175D"/>
    <w:rsid w:val="008719F2"/>
    <w:rsid w:val="00871B21"/>
    <w:rsid w:val="0087315F"/>
    <w:rsid w:val="0087345D"/>
    <w:rsid w:val="00875265"/>
    <w:rsid w:val="008754DF"/>
    <w:rsid w:val="00875B07"/>
    <w:rsid w:val="008767BE"/>
    <w:rsid w:val="00876E3E"/>
    <w:rsid w:val="0087767B"/>
    <w:rsid w:val="00877D09"/>
    <w:rsid w:val="00877F79"/>
    <w:rsid w:val="00880060"/>
    <w:rsid w:val="00880B7B"/>
    <w:rsid w:val="008811FF"/>
    <w:rsid w:val="008814C6"/>
    <w:rsid w:val="00881BAA"/>
    <w:rsid w:val="00882337"/>
    <w:rsid w:val="00882405"/>
    <w:rsid w:val="00882424"/>
    <w:rsid w:val="00882633"/>
    <w:rsid w:val="00883472"/>
    <w:rsid w:val="008857F6"/>
    <w:rsid w:val="00885D9C"/>
    <w:rsid w:val="00887B63"/>
    <w:rsid w:val="00887CBC"/>
    <w:rsid w:val="00887E48"/>
    <w:rsid w:val="00890281"/>
    <w:rsid w:val="00890667"/>
    <w:rsid w:val="00890E90"/>
    <w:rsid w:val="00891E02"/>
    <w:rsid w:val="008922CD"/>
    <w:rsid w:val="0089233E"/>
    <w:rsid w:val="00893C06"/>
    <w:rsid w:val="008947F2"/>
    <w:rsid w:val="00895860"/>
    <w:rsid w:val="008959BE"/>
    <w:rsid w:val="008961E9"/>
    <w:rsid w:val="00896848"/>
    <w:rsid w:val="008971AF"/>
    <w:rsid w:val="0089766F"/>
    <w:rsid w:val="008A0622"/>
    <w:rsid w:val="008A0B8F"/>
    <w:rsid w:val="008A1B5B"/>
    <w:rsid w:val="008A2393"/>
    <w:rsid w:val="008A2426"/>
    <w:rsid w:val="008A2CD5"/>
    <w:rsid w:val="008A2ECF"/>
    <w:rsid w:val="008A330A"/>
    <w:rsid w:val="008A3A2A"/>
    <w:rsid w:val="008A3B55"/>
    <w:rsid w:val="008A45E0"/>
    <w:rsid w:val="008A5B6B"/>
    <w:rsid w:val="008A6575"/>
    <w:rsid w:val="008A6EC1"/>
    <w:rsid w:val="008A6F02"/>
    <w:rsid w:val="008A7531"/>
    <w:rsid w:val="008A7F67"/>
    <w:rsid w:val="008B04D4"/>
    <w:rsid w:val="008B08EE"/>
    <w:rsid w:val="008B0CF1"/>
    <w:rsid w:val="008B1953"/>
    <w:rsid w:val="008B1AEB"/>
    <w:rsid w:val="008B235D"/>
    <w:rsid w:val="008B2B4C"/>
    <w:rsid w:val="008B4E4A"/>
    <w:rsid w:val="008B5222"/>
    <w:rsid w:val="008B5232"/>
    <w:rsid w:val="008B52AC"/>
    <w:rsid w:val="008B6470"/>
    <w:rsid w:val="008B6E6C"/>
    <w:rsid w:val="008B74E1"/>
    <w:rsid w:val="008C0755"/>
    <w:rsid w:val="008C08AC"/>
    <w:rsid w:val="008C0F4D"/>
    <w:rsid w:val="008C2032"/>
    <w:rsid w:val="008C20C7"/>
    <w:rsid w:val="008C2D5A"/>
    <w:rsid w:val="008C2FA8"/>
    <w:rsid w:val="008C3977"/>
    <w:rsid w:val="008C4144"/>
    <w:rsid w:val="008C45B8"/>
    <w:rsid w:val="008C46F3"/>
    <w:rsid w:val="008C4814"/>
    <w:rsid w:val="008C5A56"/>
    <w:rsid w:val="008C5A8E"/>
    <w:rsid w:val="008C6086"/>
    <w:rsid w:val="008C680B"/>
    <w:rsid w:val="008C7B6B"/>
    <w:rsid w:val="008C7E89"/>
    <w:rsid w:val="008D0A5F"/>
    <w:rsid w:val="008D0AEB"/>
    <w:rsid w:val="008D0F78"/>
    <w:rsid w:val="008D217F"/>
    <w:rsid w:val="008D3101"/>
    <w:rsid w:val="008D3315"/>
    <w:rsid w:val="008D3591"/>
    <w:rsid w:val="008D39CE"/>
    <w:rsid w:val="008D3A23"/>
    <w:rsid w:val="008D3EFB"/>
    <w:rsid w:val="008D434A"/>
    <w:rsid w:val="008D4395"/>
    <w:rsid w:val="008D4AAA"/>
    <w:rsid w:val="008D4B9E"/>
    <w:rsid w:val="008D5309"/>
    <w:rsid w:val="008D55EE"/>
    <w:rsid w:val="008D6103"/>
    <w:rsid w:val="008D6154"/>
    <w:rsid w:val="008D7DA7"/>
    <w:rsid w:val="008D7FE4"/>
    <w:rsid w:val="008E0B45"/>
    <w:rsid w:val="008E11E3"/>
    <w:rsid w:val="008E1856"/>
    <w:rsid w:val="008E42D2"/>
    <w:rsid w:val="008E46C8"/>
    <w:rsid w:val="008E4B99"/>
    <w:rsid w:val="008E6756"/>
    <w:rsid w:val="008E73D8"/>
    <w:rsid w:val="008E7A5E"/>
    <w:rsid w:val="008E7FE8"/>
    <w:rsid w:val="008F18B1"/>
    <w:rsid w:val="008F1D96"/>
    <w:rsid w:val="008F23FC"/>
    <w:rsid w:val="008F2AAE"/>
    <w:rsid w:val="008F4357"/>
    <w:rsid w:val="008F5442"/>
    <w:rsid w:val="008F5798"/>
    <w:rsid w:val="008F5E46"/>
    <w:rsid w:val="008F626D"/>
    <w:rsid w:val="008F6868"/>
    <w:rsid w:val="008F7707"/>
    <w:rsid w:val="00901060"/>
    <w:rsid w:val="009010E2"/>
    <w:rsid w:val="00901A9D"/>
    <w:rsid w:val="00903117"/>
    <w:rsid w:val="00903C33"/>
    <w:rsid w:val="00903CB3"/>
    <w:rsid w:val="00903E60"/>
    <w:rsid w:val="00903F2B"/>
    <w:rsid w:val="009056D0"/>
    <w:rsid w:val="00906C4B"/>
    <w:rsid w:val="00907104"/>
    <w:rsid w:val="0090726B"/>
    <w:rsid w:val="009075BA"/>
    <w:rsid w:val="00907E6B"/>
    <w:rsid w:val="009107D9"/>
    <w:rsid w:val="00910B2B"/>
    <w:rsid w:val="0091159B"/>
    <w:rsid w:val="00911FB2"/>
    <w:rsid w:val="009121D8"/>
    <w:rsid w:val="00912C7E"/>
    <w:rsid w:val="00913823"/>
    <w:rsid w:val="00914021"/>
    <w:rsid w:val="00915D0A"/>
    <w:rsid w:val="00917329"/>
    <w:rsid w:val="0092057B"/>
    <w:rsid w:val="00920C47"/>
    <w:rsid w:val="009226E2"/>
    <w:rsid w:val="0092391F"/>
    <w:rsid w:val="009255EA"/>
    <w:rsid w:val="00925760"/>
    <w:rsid w:val="00925B77"/>
    <w:rsid w:val="00926835"/>
    <w:rsid w:val="009277C6"/>
    <w:rsid w:val="00927E15"/>
    <w:rsid w:val="00930E0B"/>
    <w:rsid w:val="00931585"/>
    <w:rsid w:val="009326E5"/>
    <w:rsid w:val="00932D5B"/>
    <w:rsid w:val="00933612"/>
    <w:rsid w:val="009343EA"/>
    <w:rsid w:val="00934A98"/>
    <w:rsid w:val="00935C94"/>
    <w:rsid w:val="00936068"/>
    <w:rsid w:val="00936C8B"/>
    <w:rsid w:val="009373B0"/>
    <w:rsid w:val="0094038E"/>
    <w:rsid w:val="00940E14"/>
    <w:rsid w:val="00941286"/>
    <w:rsid w:val="009414F7"/>
    <w:rsid w:val="00941500"/>
    <w:rsid w:val="00942478"/>
    <w:rsid w:val="00942A1A"/>
    <w:rsid w:val="00942B8C"/>
    <w:rsid w:val="00942C70"/>
    <w:rsid w:val="0094460B"/>
    <w:rsid w:val="0094483E"/>
    <w:rsid w:val="00944AC0"/>
    <w:rsid w:val="0094530D"/>
    <w:rsid w:val="0094653D"/>
    <w:rsid w:val="00946AEE"/>
    <w:rsid w:val="00946F0A"/>
    <w:rsid w:val="00946FFF"/>
    <w:rsid w:val="00950894"/>
    <w:rsid w:val="009515E0"/>
    <w:rsid w:val="009520ED"/>
    <w:rsid w:val="0095213B"/>
    <w:rsid w:val="00953AEE"/>
    <w:rsid w:val="0095540B"/>
    <w:rsid w:val="0095618E"/>
    <w:rsid w:val="009565EB"/>
    <w:rsid w:val="009566FB"/>
    <w:rsid w:val="00956950"/>
    <w:rsid w:val="00956EFF"/>
    <w:rsid w:val="00957111"/>
    <w:rsid w:val="00957756"/>
    <w:rsid w:val="009578A1"/>
    <w:rsid w:val="00957C2D"/>
    <w:rsid w:val="009609FE"/>
    <w:rsid w:val="00960BD3"/>
    <w:rsid w:val="009610E0"/>
    <w:rsid w:val="0096141A"/>
    <w:rsid w:val="009615D4"/>
    <w:rsid w:val="0096245B"/>
    <w:rsid w:val="009625D9"/>
    <w:rsid w:val="00962AF5"/>
    <w:rsid w:val="00962C1E"/>
    <w:rsid w:val="00962D01"/>
    <w:rsid w:val="0096323A"/>
    <w:rsid w:val="00963434"/>
    <w:rsid w:val="009636E8"/>
    <w:rsid w:val="0096395B"/>
    <w:rsid w:val="009643C3"/>
    <w:rsid w:val="00964525"/>
    <w:rsid w:val="009655A6"/>
    <w:rsid w:val="0096585F"/>
    <w:rsid w:val="00965E5A"/>
    <w:rsid w:val="009663E0"/>
    <w:rsid w:val="00966CA1"/>
    <w:rsid w:val="00967235"/>
    <w:rsid w:val="00967EEF"/>
    <w:rsid w:val="00970D7B"/>
    <w:rsid w:val="00971CD6"/>
    <w:rsid w:val="00971FA1"/>
    <w:rsid w:val="00972206"/>
    <w:rsid w:val="0097246F"/>
    <w:rsid w:val="00972698"/>
    <w:rsid w:val="00974B1B"/>
    <w:rsid w:val="00975556"/>
    <w:rsid w:val="00975A72"/>
    <w:rsid w:val="00975DBE"/>
    <w:rsid w:val="00975EE3"/>
    <w:rsid w:val="00976365"/>
    <w:rsid w:val="00976E50"/>
    <w:rsid w:val="009771E7"/>
    <w:rsid w:val="009773DB"/>
    <w:rsid w:val="009775E1"/>
    <w:rsid w:val="00977A10"/>
    <w:rsid w:val="00977DBE"/>
    <w:rsid w:val="009803CD"/>
    <w:rsid w:val="00980844"/>
    <w:rsid w:val="00980B21"/>
    <w:rsid w:val="009820E7"/>
    <w:rsid w:val="009822C7"/>
    <w:rsid w:val="00982EB2"/>
    <w:rsid w:val="00983662"/>
    <w:rsid w:val="00983789"/>
    <w:rsid w:val="009839E3"/>
    <w:rsid w:val="00983F00"/>
    <w:rsid w:val="00984166"/>
    <w:rsid w:val="009849DF"/>
    <w:rsid w:val="0098505B"/>
    <w:rsid w:val="009900D3"/>
    <w:rsid w:val="00990AB0"/>
    <w:rsid w:val="00991C0C"/>
    <w:rsid w:val="00991FC4"/>
    <w:rsid w:val="0099212C"/>
    <w:rsid w:val="00992862"/>
    <w:rsid w:val="00992DF0"/>
    <w:rsid w:val="00993EB2"/>
    <w:rsid w:val="00994102"/>
    <w:rsid w:val="0099440C"/>
    <w:rsid w:val="009948DD"/>
    <w:rsid w:val="00994C5B"/>
    <w:rsid w:val="00994EAB"/>
    <w:rsid w:val="00995E37"/>
    <w:rsid w:val="00995ED9"/>
    <w:rsid w:val="00997125"/>
    <w:rsid w:val="009A209C"/>
    <w:rsid w:val="009A2493"/>
    <w:rsid w:val="009A2A96"/>
    <w:rsid w:val="009A2E06"/>
    <w:rsid w:val="009A2E4B"/>
    <w:rsid w:val="009A2F17"/>
    <w:rsid w:val="009A317F"/>
    <w:rsid w:val="009A3E6F"/>
    <w:rsid w:val="009A466F"/>
    <w:rsid w:val="009A4F3F"/>
    <w:rsid w:val="009A50A9"/>
    <w:rsid w:val="009A6624"/>
    <w:rsid w:val="009A66FE"/>
    <w:rsid w:val="009A75D8"/>
    <w:rsid w:val="009A790F"/>
    <w:rsid w:val="009B0674"/>
    <w:rsid w:val="009B0A28"/>
    <w:rsid w:val="009B1096"/>
    <w:rsid w:val="009B151F"/>
    <w:rsid w:val="009B18BB"/>
    <w:rsid w:val="009B196C"/>
    <w:rsid w:val="009B1C32"/>
    <w:rsid w:val="009B2AD0"/>
    <w:rsid w:val="009B2DCA"/>
    <w:rsid w:val="009B3238"/>
    <w:rsid w:val="009B3CCA"/>
    <w:rsid w:val="009B3EA9"/>
    <w:rsid w:val="009B4A59"/>
    <w:rsid w:val="009B5078"/>
    <w:rsid w:val="009B5873"/>
    <w:rsid w:val="009B6C41"/>
    <w:rsid w:val="009B6FB4"/>
    <w:rsid w:val="009B725A"/>
    <w:rsid w:val="009B7D3C"/>
    <w:rsid w:val="009C0087"/>
    <w:rsid w:val="009C0552"/>
    <w:rsid w:val="009C05A3"/>
    <w:rsid w:val="009C0B29"/>
    <w:rsid w:val="009C0D49"/>
    <w:rsid w:val="009C2752"/>
    <w:rsid w:val="009C3C19"/>
    <w:rsid w:val="009C427C"/>
    <w:rsid w:val="009C4984"/>
    <w:rsid w:val="009C4A7C"/>
    <w:rsid w:val="009C4C15"/>
    <w:rsid w:val="009C4EFD"/>
    <w:rsid w:val="009C54C1"/>
    <w:rsid w:val="009C5CB1"/>
    <w:rsid w:val="009C5D38"/>
    <w:rsid w:val="009C625B"/>
    <w:rsid w:val="009C6F5D"/>
    <w:rsid w:val="009C7774"/>
    <w:rsid w:val="009C787D"/>
    <w:rsid w:val="009C7A08"/>
    <w:rsid w:val="009D0C8E"/>
    <w:rsid w:val="009D0E61"/>
    <w:rsid w:val="009D1D05"/>
    <w:rsid w:val="009D200D"/>
    <w:rsid w:val="009D210E"/>
    <w:rsid w:val="009D23A6"/>
    <w:rsid w:val="009D32CA"/>
    <w:rsid w:val="009D3B29"/>
    <w:rsid w:val="009D3C58"/>
    <w:rsid w:val="009D4123"/>
    <w:rsid w:val="009D4178"/>
    <w:rsid w:val="009D4CA3"/>
    <w:rsid w:val="009D4CC6"/>
    <w:rsid w:val="009D5788"/>
    <w:rsid w:val="009D5989"/>
    <w:rsid w:val="009D5A74"/>
    <w:rsid w:val="009D6A59"/>
    <w:rsid w:val="009E0808"/>
    <w:rsid w:val="009E0887"/>
    <w:rsid w:val="009E1A7A"/>
    <w:rsid w:val="009E1CDB"/>
    <w:rsid w:val="009E1E2A"/>
    <w:rsid w:val="009E1E6B"/>
    <w:rsid w:val="009E1F3B"/>
    <w:rsid w:val="009E2085"/>
    <w:rsid w:val="009E23FD"/>
    <w:rsid w:val="009E29FC"/>
    <w:rsid w:val="009E321F"/>
    <w:rsid w:val="009E45C6"/>
    <w:rsid w:val="009E5E69"/>
    <w:rsid w:val="009E65C9"/>
    <w:rsid w:val="009E7861"/>
    <w:rsid w:val="009E78C9"/>
    <w:rsid w:val="009E7A53"/>
    <w:rsid w:val="009F1064"/>
    <w:rsid w:val="009F200C"/>
    <w:rsid w:val="009F278D"/>
    <w:rsid w:val="009F3FD1"/>
    <w:rsid w:val="009F44CC"/>
    <w:rsid w:val="009F4BFD"/>
    <w:rsid w:val="009F4DD8"/>
    <w:rsid w:val="009F5112"/>
    <w:rsid w:val="009F573C"/>
    <w:rsid w:val="009F6684"/>
    <w:rsid w:val="009F6E55"/>
    <w:rsid w:val="009F7686"/>
    <w:rsid w:val="009F78C9"/>
    <w:rsid w:val="009F7967"/>
    <w:rsid w:val="009F7E11"/>
    <w:rsid w:val="00A00B98"/>
    <w:rsid w:val="00A023E7"/>
    <w:rsid w:val="00A024D4"/>
    <w:rsid w:val="00A02C05"/>
    <w:rsid w:val="00A02E4C"/>
    <w:rsid w:val="00A037C8"/>
    <w:rsid w:val="00A03BF2"/>
    <w:rsid w:val="00A050CA"/>
    <w:rsid w:val="00A059AC"/>
    <w:rsid w:val="00A05F3F"/>
    <w:rsid w:val="00A0624C"/>
    <w:rsid w:val="00A06AFB"/>
    <w:rsid w:val="00A070DC"/>
    <w:rsid w:val="00A07A84"/>
    <w:rsid w:val="00A07F52"/>
    <w:rsid w:val="00A11985"/>
    <w:rsid w:val="00A11FF5"/>
    <w:rsid w:val="00A128F3"/>
    <w:rsid w:val="00A12A34"/>
    <w:rsid w:val="00A12BC9"/>
    <w:rsid w:val="00A13031"/>
    <w:rsid w:val="00A133C8"/>
    <w:rsid w:val="00A14D9C"/>
    <w:rsid w:val="00A155DA"/>
    <w:rsid w:val="00A1723A"/>
    <w:rsid w:val="00A17544"/>
    <w:rsid w:val="00A213F3"/>
    <w:rsid w:val="00A22D2D"/>
    <w:rsid w:val="00A23652"/>
    <w:rsid w:val="00A23D02"/>
    <w:rsid w:val="00A2444C"/>
    <w:rsid w:val="00A244D3"/>
    <w:rsid w:val="00A272DD"/>
    <w:rsid w:val="00A2769F"/>
    <w:rsid w:val="00A3264C"/>
    <w:rsid w:val="00A329D1"/>
    <w:rsid w:val="00A32C9D"/>
    <w:rsid w:val="00A34A7E"/>
    <w:rsid w:val="00A34C4A"/>
    <w:rsid w:val="00A35068"/>
    <w:rsid w:val="00A35712"/>
    <w:rsid w:val="00A3622C"/>
    <w:rsid w:val="00A366D9"/>
    <w:rsid w:val="00A37745"/>
    <w:rsid w:val="00A37D25"/>
    <w:rsid w:val="00A4001C"/>
    <w:rsid w:val="00A40151"/>
    <w:rsid w:val="00A40F5F"/>
    <w:rsid w:val="00A41088"/>
    <w:rsid w:val="00A410CD"/>
    <w:rsid w:val="00A4116F"/>
    <w:rsid w:val="00A42448"/>
    <w:rsid w:val="00A429CA"/>
    <w:rsid w:val="00A43D4F"/>
    <w:rsid w:val="00A43FE9"/>
    <w:rsid w:val="00A44036"/>
    <w:rsid w:val="00A45AB6"/>
    <w:rsid w:val="00A45E8E"/>
    <w:rsid w:val="00A4685A"/>
    <w:rsid w:val="00A47045"/>
    <w:rsid w:val="00A471E6"/>
    <w:rsid w:val="00A47C05"/>
    <w:rsid w:val="00A47CBB"/>
    <w:rsid w:val="00A47EAF"/>
    <w:rsid w:val="00A506A6"/>
    <w:rsid w:val="00A5123A"/>
    <w:rsid w:val="00A51CBA"/>
    <w:rsid w:val="00A51EC1"/>
    <w:rsid w:val="00A5216C"/>
    <w:rsid w:val="00A522CC"/>
    <w:rsid w:val="00A52BD2"/>
    <w:rsid w:val="00A53B44"/>
    <w:rsid w:val="00A53E05"/>
    <w:rsid w:val="00A544FB"/>
    <w:rsid w:val="00A5454C"/>
    <w:rsid w:val="00A545C4"/>
    <w:rsid w:val="00A545FE"/>
    <w:rsid w:val="00A54AC4"/>
    <w:rsid w:val="00A54CF5"/>
    <w:rsid w:val="00A54D87"/>
    <w:rsid w:val="00A5576D"/>
    <w:rsid w:val="00A55E82"/>
    <w:rsid w:val="00A55F0F"/>
    <w:rsid w:val="00A569F1"/>
    <w:rsid w:val="00A57393"/>
    <w:rsid w:val="00A575B1"/>
    <w:rsid w:val="00A57A2E"/>
    <w:rsid w:val="00A57FC7"/>
    <w:rsid w:val="00A6078A"/>
    <w:rsid w:val="00A60D81"/>
    <w:rsid w:val="00A618B5"/>
    <w:rsid w:val="00A61CC9"/>
    <w:rsid w:val="00A61EE4"/>
    <w:rsid w:val="00A61F9A"/>
    <w:rsid w:val="00A62F3F"/>
    <w:rsid w:val="00A637B0"/>
    <w:rsid w:val="00A63E34"/>
    <w:rsid w:val="00A647A9"/>
    <w:rsid w:val="00A64AD7"/>
    <w:rsid w:val="00A659F1"/>
    <w:rsid w:val="00A6679D"/>
    <w:rsid w:val="00A670EF"/>
    <w:rsid w:val="00A676AD"/>
    <w:rsid w:val="00A678E8"/>
    <w:rsid w:val="00A67C27"/>
    <w:rsid w:val="00A67E4A"/>
    <w:rsid w:val="00A700CD"/>
    <w:rsid w:val="00A70D2C"/>
    <w:rsid w:val="00A70EAC"/>
    <w:rsid w:val="00A712D8"/>
    <w:rsid w:val="00A7156C"/>
    <w:rsid w:val="00A7178B"/>
    <w:rsid w:val="00A7215E"/>
    <w:rsid w:val="00A734E1"/>
    <w:rsid w:val="00A73D41"/>
    <w:rsid w:val="00A74563"/>
    <w:rsid w:val="00A74EF1"/>
    <w:rsid w:val="00A75598"/>
    <w:rsid w:val="00A75996"/>
    <w:rsid w:val="00A75A7F"/>
    <w:rsid w:val="00A772B5"/>
    <w:rsid w:val="00A77E14"/>
    <w:rsid w:val="00A8432D"/>
    <w:rsid w:val="00A8454C"/>
    <w:rsid w:val="00A84734"/>
    <w:rsid w:val="00A849F9"/>
    <w:rsid w:val="00A8594D"/>
    <w:rsid w:val="00A90509"/>
    <w:rsid w:val="00A9087A"/>
    <w:rsid w:val="00A90E0E"/>
    <w:rsid w:val="00A9110D"/>
    <w:rsid w:val="00A92739"/>
    <w:rsid w:val="00A92D88"/>
    <w:rsid w:val="00A9386A"/>
    <w:rsid w:val="00A93C74"/>
    <w:rsid w:val="00A946E7"/>
    <w:rsid w:val="00A94A22"/>
    <w:rsid w:val="00A9515E"/>
    <w:rsid w:val="00A963DB"/>
    <w:rsid w:val="00A96B26"/>
    <w:rsid w:val="00A97299"/>
    <w:rsid w:val="00A97697"/>
    <w:rsid w:val="00AA0ADC"/>
    <w:rsid w:val="00AA0DA4"/>
    <w:rsid w:val="00AA1D67"/>
    <w:rsid w:val="00AA24CE"/>
    <w:rsid w:val="00AA2A5E"/>
    <w:rsid w:val="00AA31B7"/>
    <w:rsid w:val="00AA34DE"/>
    <w:rsid w:val="00AA3833"/>
    <w:rsid w:val="00AA3C4B"/>
    <w:rsid w:val="00AA3C7F"/>
    <w:rsid w:val="00AA3F12"/>
    <w:rsid w:val="00AA40B8"/>
    <w:rsid w:val="00AA4201"/>
    <w:rsid w:val="00AA4463"/>
    <w:rsid w:val="00AA4558"/>
    <w:rsid w:val="00AA58B1"/>
    <w:rsid w:val="00AA5E97"/>
    <w:rsid w:val="00AA6364"/>
    <w:rsid w:val="00AA6506"/>
    <w:rsid w:val="00AA65D7"/>
    <w:rsid w:val="00AA6EBE"/>
    <w:rsid w:val="00AA7B5D"/>
    <w:rsid w:val="00AA7F76"/>
    <w:rsid w:val="00AB13F9"/>
    <w:rsid w:val="00AB2AAA"/>
    <w:rsid w:val="00AB314B"/>
    <w:rsid w:val="00AB32F0"/>
    <w:rsid w:val="00AB337F"/>
    <w:rsid w:val="00AB37F1"/>
    <w:rsid w:val="00AB40F5"/>
    <w:rsid w:val="00AB43B3"/>
    <w:rsid w:val="00AB4C20"/>
    <w:rsid w:val="00AB587F"/>
    <w:rsid w:val="00AB5B33"/>
    <w:rsid w:val="00AB5FFC"/>
    <w:rsid w:val="00AB6304"/>
    <w:rsid w:val="00AB6813"/>
    <w:rsid w:val="00AB6F35"/>
    <w:rsid w:val="00AB7A2F"/>
    <w:rsid w:val="00AC0086"/>
    <w:rsid w:val="00AC0160"/>
    <w:rsid w:val="00AC0195"/>
    <w:rsid w:val="00AC0233"/>
    <w:rsid w:val="00AC1596"/>
    <w:rsid w:val="00AC20D1"/>
    <w:rsid w:val="00AC2E75"/>
    <w:rsid w:val="00AC34AD"/>
    <w:rsid w:val="00AC37E4"/>
    <w:rsid w:val="00AC4781"/>
    <w:rsid w:val="00AC4F5A"/>
    <w:rsid w:val="00AC68A0"/>
    <w:rsid w:val="00AC7282"/>
    <w:rsid w:val="00AC72BA"/>
    <w:rsid w:val="00AD068B"/>
    <w:rsid w:val="00AD07CC"/>
    <w:rsid w:val="00AD0C5D"/>
    <w:rsid w:val="00AD1443"/>
    <w:rsid w:val="00AD1769"/>
    <w:rsid w:val="00AD2A5B"/>
    <w:rsid w:val="00AD323F"/>
    <w:rsid w:val="00AD3598"/>
    <w:rsid w:val="00AD55D4"/>
    <w:rsid w:val="00AD56EF"/>
    <w:rsid w:val="00AD665B"/>
    <w:rsid w:val="00AD6BC8"/>
    <w:rsid w:val="00AD783C"/>
    <w:rsid w:val="00AE0608"/>
    <w:rsid w:val="00AE1522"/>
    <w:rsid w:val="00AE1DE3"/>
    <w:rsid w:val="00AE2768"/>
    <w:rsid w:val="00AE37C9"/>
    <w:rsid w:val="00AE3BCC"/>
    <w:rsid w:val="00AE3D9B"/>
    <w:rsid w:val="00AE3F69"/>
    <w:rsid w:val="00AE43FD"/>
    <w:rsid w:val="00AE4414"/>
    <w:rsid w:val="00AE5BE3"/>
    <w:rsid w:val="00AE5D0F"/>
    <w:rsid w:val="00AE5D9C"/>
    <w:rsid w:val="00AE6329"/>
    <w:rsid w:val="00AE6A02"/>
    <w:rsid w:val="00AE6F17"/>
    <w:rsid w:val="00AE713A"/>
    <w:rsid w:val="00AE733A"/>
    <w:rsid w:val="00AF0394"/>
    <w:rsid w:val="00AF0565"/>
    <w:rsid w:val="00AF08C4"/>
    <w:rsid w:val="00AF0FF5"/>
    <w:rsid w:val="00AF22DB"/>
    <w:rsid w:val="00AF4055"/>
    <w:rsid w:val="00AF6093"/>
    <w:rsid w:val="00AF6C99"/>
    <w:rsid w:val="00AF7976"/>
    <w:rsid w:val="00AF7AEC"/>
    <w:rsid w:val="00AF7C61"/>
    <w:rsid w:val="00B01849"/>
    <w:rsid w:val="00B023CF"/>
    <w:rsid w:val="00B039CF"/>
    <w:rsid w:val="00B04671"/>
    <w:rsid w:val="00B04BBF"/>
    <w:rsid w:val="00B04DF1"/>
    <w:rsid w:val="00B0661F"/>
    <w:rsid w:val="00B06854"/>
    <w:rsid w:val="00B06BA1"/>
    <w:rsid w:val="00B06E67"/>
    <w:rsid w:val="00B0732C"/>
    <w:rsid w:val="00B103B1"/>
    <w:rsid w:val="00B11205"/>
    <w:rsid w:val="00B119BF"/>
    <w:rsid w:val="00B12BA4"/>
    <w:rsid w:val="00B1321E"/>
    <w:rsid w:val="00B14C46"/>
    <w:rsid w:val="00B151F9"/>
    <w:rsid w:val="00B1588B"/>
    <w:rsid w:val="00B15A2C"/>
    <w:rsid w:val="00B15B6E"/>
    <w:rsid w:val="00B165F7"/>
    <w:rsid w:val="00B17C57"/>
    <w:rsid w:val="00B20972"/>
    <w:rsid w:val="00B20EBC"/>
    <w:rsid w:val="00B218F8"/>
    <w:rsid w:val="00B21ED6"/>
    <w:rsid w:val="00B21FA6"/>
    <w:rsid w:val="00B22801"/>
    <w:rsid w:val="00B22E27"/>
    <w:rsid w:val="00B24009"/>
    <w:rsid w:val="00B2462A"/>
    <w:rsid w:val="00B24D60"/>
    <w:rsid w:val="00B25BC6"/>
    <w:rsid w:val="00B2749F"/>
    <w:rsid w:val="00B30B5C"/>
    <w:rsid w:val="00B30C90"/>
    <w:rsid w:val="00B31120"/>
    <w:rsid w:val="00B3147C"/>
    <w:rsid w:val="00B329CE"/>
    <w:rsid w:val="00B32A89"/>
    <w:rsid w:val="00B33A67"/>
    <w:rsid w:val="00B34CD6"/>
    <w:rsid w:val="00B35025"/>
    <w:rsid w:val="00B37F89"/>
    <w:rsid w:val="00B40EDD"/>
    <w:rsid w:val="00B411B4"/>
    <w:rsid w:val="00B412AA"/>
    <w:rsid w:val="00B428CE"/>
    <w:rsid w:val="00B4336E"/>
    <w:rsid w:val="00B4438F"/>
    <w:rsid w:val="00B44530"/>
    <w:rsid w:val="00B44CAD"/>
    <w:rsid w:val="00B454D5"/>
    <w:rsid w:val="00B45736"/>
    <w:rsid w:val="00B4648B"/>
    <w:rsid w:val="00B46721"/>
    <w:rsid w:val="00B46747"/>
    <w:rsid w:val="00B47A29"/>
    <w:rsid w:val="00B50804"/>
    <w:rsid w:val="00B5096E"/>
    <w:rsid w:val="00B50EEA"/>
    <w:rsid w:val="00B51893"/>
    <w:rsid w:val="00B52211"/>
    <w:rsid w:val="00B52CC9"/>
    <w:rsid w:val="00B543AD"/>
    <w:rsid w:val="00B54D33"/>
    <w:rsid w:val="00B5538E"/>
    <w:rsid w:val="00B55D31"/>
    <w:rsid w:val="00B5645A"/>
    <w:rsid w:val="00B573CF"/>
    <w:rsid w:val="00B575D5"/>
    <w:rsid w:val="00B57653"/>
    <w:rsid w:val="00B57E96"/>
    <w:rsid w:val="00B6080F"/>
    <w:rsid w:val="00B60C50"/>
    <w:rsid w:val="00B6146D"/>
    <w:rsid w:val="00B651E1"/>
    <w:rsid w:val="00B65F7A"/>
    <w:rsid w:val="00B664D4"/>
    <w:rsid w:val="00B66B2F"/>
    <w:rsid w:val="00B6710D"/>
    <w:rsid w:val="00B67693"/>
    <w:rsid w:val="00B6793F"/>
    <w:rsid w:val="00B70D3D"/>
    <w:rsid w:val="00B714DD"/>
    <w:rsid w:val="00B71585"/>
    <w:rsid w:val="00B737F7"/>
    <w:rsid w:val="00B7389E"/>
    <w:rsid w:val="00B738B7"/>
    <w:rsid w:val="00B7405C"/>
    <w:rsid w:val="00B74F2A"/>
    <w:rsid w:val="00B7508B"/>
    <w:rsid w:val="00B75958"/>
    <w:rsid w:val="00B759CF"/>
    <w:rsid w:val="00B75D76"/>
    <w:rsid w:val="00B75FB8"/>
    <w:rsid w:val="00B7676F"/>
    <w:rsid w:val="00B7682C"/>
    <w:rsid w:val="00B76EB5"/>
    <w:rsid w:val="00B76F1A"/>
    <w:rsid w:val="00B802F2"/>
    <w:rsid w:val="00B80497"/>
    <w:rsid w:val="00B81FE1"/>
    <w:rsid w:val="00B8521A"/>
    <w:rsid w:val="00B8522D"/>
    <w:rsid w:val="00B8621C"/>
    <w:rsid w:val="00B866D9"/>
    <w:rsid w:val="00B8745B"/>
    <w:rsid w:val="00B87859"/>
    <w:rsid w:val="00B90868"/>
    <w:rsid w:val="00B90CAE"/>
    <w:rsid w:val="00B914E8"/>
    <w:rsid w:val="00B917B9"/>
    <w:rsid w:val="00B91B62"/>
    <w:rsid w:val="00B925F4"/>
    <w:rsid w:val="00B9291B"/>
    <w:rsid w:val="00B934F8"/>
    <w:rsid w:val="00B935EE"/>
    <w:rsid w:val="00B93E0E"/>
    <w:rsid w:val="00B93E1D"/>
    <w:rsid w:val="00B94317"/>
    <w:rsid w:val="00B9486E"/>
    <w:rsid w:val="00B94CF8"/>
    <w:rsid w:val="00B95186"/>
    <w:rsid w:val="00B95587"/>
    <w:rsid w:val="00B960AD"/>
    <w:rsid w:val="00B96AAE"/>
    <w:rsid w:val="00B96B9C"/>
    <w:rsid w:val="00B9760D"/>
    <w:rsid w:val="00B979BC"/>
    <w:rsid w:val="00BA00D4"/>
    <w:rsid w:val="00BA0953"/>
    <w:rsid w:val="00BA1316"/>
    <w:rsid w:val="00BA21B7"/>
    <w:rsid w:val="00BA2A44"/>
    <w:rsid w:val="00BA43CD"/>
    <w:rsid w:val="00BA4871"/>
    <w:rsid w:val="00BA4944"/>
    <w:rsid w:val="00BA4C08"/>
    <w:rsid w:val="00BA5704"/>
    <w:rsid w:val="00BA6C0A"/>
    <w:rsid w:val="00BA6C38"/>
    <w:rsid w:val="00BA71B2"/>
    <w:rsid w:val="00BA7623"/>
    <w:rsid w:val="00BA7A97"/>
    <w:rsid w:val="00BB03BE"/>
    <w:rsid w:val="00BB13D8"/>
    <w:rsid w:val="00BB1872"/>
    <w:rsid w:val="00BB236D"/>
    <w:rsid w:val="00BB2E4B"/>
    <w:rsid w:val="00BB2EE2"/>
    <w:rsid w:val="00BB3BCC"/>
    <w:rsid w:val="00BB487A"/>
    <w:rsid w:val="00BB5911"/>
    <w:rsid w:val="00BB63E5"/>
    <w:rsid w:val="00BB68D1"/>
    <w:rsid w:val="00BB6B69"/>
    <w:rsid w:val="00BB71A3"/>
    <w:rsid w:val="00BB7A68"/>
    <w:rsid w:val="00BC0084"/>
    <w:rsid w:val="00BC0983"/>
    <w:rsid w:val="00BC0F83"/>
    <w:rsid w:val="00BC1C29"/>
    <w:rsid w:val="00BC23EA"/>
    <w:rsid w:val="00BC2C29"/>
    <w:rsid w:val="00BC3E79"/>
    <w:rsid w:val="00BC4D37"/>
    <w:rsid w:val="00BC5E47"/>
    <w:rsid w:val="00BC69EE"/>
    <w:rsid w:val="00BC6A32"/>
    <w:rsid w:val="00BC71CA"/>
    <w:rsid w:val="00BD0449"/>
    <w:rsid w:val="00BD08CE"/>
    <w:rsid w:val="00BD0B45"/>
    <w:rsid w:val="00BD1418"/>
    <w:rsid w:val="00BD2644"/>
    <w:rsid w:val="00BD3110"/>
    <w:rsid w:val="00BD3521"/>
    <w:rsid w:val="00BD376D"/>
    <w:rsid w:val="00BD40D9"/>
    <w:rsid w:val="00BD4635"/>
    <w:rsid w:val="00BD471D"/>
    <w:rsid w:val="00BD47BF"/>
    <w:rsid w:val="00BD5C4D"/>
    <w:rsid w:val="00BD6BB5"/>
    <w:rsid w:val="00BD728E"/>
    <w:rsid w:val="00BD7416"/>
    <w:rsid w:val="00BD7434"/>
    <w:rsid w:val="00BE0AA5"/>
    <w:rsid w:val="00BE163D"/>
    <w:rsid w:val="00BE1F52"/>
    <w:rsid w:val="00BE2463"/>
    <w:rsid w:val="00BE27AA"/>
    <w:rsid w:val="00BE3769"/>
    <w:rsid w:val="00BE410C"/>
    <w:rsid w:val="00BE4DF2"/>
    <w:rsid w:val="00BE6D50"/>
    <w:rsid w:val="00BE6E39"/>
    <w:rsid w:val="00BF0032"/>
    <w:rsid w:val="00BF05C3"/>
    <w:rsid w:val="00BF1E77"/>
    <w:rsid w:val="00BF23C7"/>
    <w:rsid w:val="00BF2DD3"/>
    <w:rsid w:val="00BF3272"/>
    <w:rsid w:val="00BF4488"/>
    <w:rsid w:val="00BF5168"/>
    <w:rsid w:val="00BF6E24"/>
    <w:rsid w:val="00BF75D1"/>
    <w:rsid w:val="00BF7857"/>
    <w:rsid w:val="00C00412"/>
    <w:rsid w:val="00C005E1"/>
    <w:rsid w:val="00C00A0E"/>
    <w:rsid w:val="00C01DD7"/>
    <w:rsid w:val="00C01E68"/>
    <w:rsid w:val="00C027AB"/>
    <w:rsid w:val="00C02B2D"/>
    <w:rsid w:val="00C02FFA"/>
    <w:rsid w:val="00C0330B"/>
    <w:rsid w:val="00C03408"/>
    <w:rsid w:val="00C03D7A"/>
    <w:rsid w:val="00C03FA4"/>
    <w:rsid w:val="00C04200"/>
    <w:rsid w:val="00C04AF4"/>
    <w:rsid w:val="00C056D4"/>
    <w:rsid w:val="00C06E3E"/>
    <w:rsid w:val="00C07033"/>
    <w:rsid w:val="00C07869"/>
    <w:rsid w:val="00C07923"/>
    <w:rsid w:val="00C07BC9"/>
    <w:rsid w:val="00C10086"/>
    <w:rsid w:val="00C102C1"/>
    <w:rsid w:val="00C10B0A"/>
    <w:rsid w:val="00C10DDC"/>
    <w:rsid w:val="00C113D6"/>
    <w:rsid w:val="00C119B4"/>
    <w:rsid w:val="00C1329A"/>
    <w:rsid w:val="00C16686"/>
    <w:rsid w:val="00C16FC2"/>
    <w:rsid w:val="00C17070"/>
    <w:rsid w:val="00C1780A"/>
    <w:rsid w:val="00C178B4"/>
    <w:rsid w:val="00C17F80"/>
    <w:rsid w:val="00C20207"/>
    <w:rsid w:val="00C20F51"/>
    <w:rsid w:val="00C2128D"/>
    <w:rsid w:val="00C215FD"/>
    <w:rsid w:val="00C2378A"/>
    <w:rsid w:val="00C2550A"/>
    <w:rsid w:val="00C2559A"/>
    <w:rsid w:val="00C270FA"/>
    <w:rsid w:val="00C274E4"/>
    <w:rsid w:val="00C307EE"/>
    <w:rsid w:val="00C31914"/>
    <w:rsid w:val="00C32F2D"/>
    <w:rsid w:val="00C330A6"/>
    <w:rsid w:val="00C3310A"/>
    <w:rsid w:val="00C33389"/>
    <w:rsid w:val="00C334EF"/>
    <w:rsid w:val="00C33605"/>
    <w:rsid w:val="00C33C18"/>
    <w:rsid w:val="00C3439F"/>
    <w:rsid w:val="00C34B70"/>
    <w:rsid w:val="00C34BBE"/>
    <w:rsid w:val="00C35FAC"/>
    <w:rsid w:val="00C36099"/>
    <w:rsid w:val="00C363C2"/>
    <w:rsid w:val="00C36DEB"/>
    <w:rsid w:val="00C36F7C"/>
    <w:rsid w:val="00C406B9"/>
    <w:rsid w:val="00C41D05"/>
    <w:rsid w:val="00C426F9"/>
    <w:rsid w:val="00C42CB1"/>
    <w:rsid w:val="00C42D73"/>
    <w:rsid w:val="00C432FB"/>
    <w:rsid w:val="00C45554"/>
    <w:rsid w:val="00C45854"/>
    <w:rsid w:val="00C46AFB"/>
    <w:rsid w:val="00C46CFB"/>
    <w:rsid w:val="00C47642"/>
    <w:rsid w:val="00C47A77"/>
    <w:rsid w:val="00C5052D"/>
    <w:rsid w:val="00C50CE9"/>
    <w:rsid w:val="00C5238F"/>
    <w:rsid w:val="00C52636"/>
    <w:rsid w:val="00C53151"/>
    <w:rsid w:val="00C5323C"/>
    <w:rsid w:val="00C532AD"/>
    <w:rsid w:val="00C536F8"/>
    <w:rsid w:val="00C53711"/>
    <w:rsid w:val="00C53924"/>
    <w:rsid w:val="00C55133"/>
    <w:rsid w:val="00C55AD5"/>
    <w:rsid w:val="00C55EEB"/>
    <w:rsid w:val="00C56787"/>
    <w:rsid w:val="00C56C20"/>
    <w:rsid w:val="00C56DA2"/>
    <w:rsid w:val="00C57E48"/>
    <w:rsid w:val="00C60249"/>
    <w:rsid w:val="00C604BB"/>
    <w:rsid w:val="00C6245C"/>
    <w:rsid w:val="00C62B15"/>
    <w:rsid w:val="00C63347"/>
    <w:rsid w:val="00C6335F"/>
    <w:rsid w:val="00C634C1"/>
    <w:rsid w:val="00C64130"/>
    <w:rsid w:val="00C647D0"/>
    <w:rsid w:val="00C64AA3"/>
    <w:rsid w:val="00C64BC1"/>
    <w:rsid w:val="00C64D24"/>
    <w:rsid w:val="00C65048"/>
    <w:rsid w:val="00C65A27"/>
    <w:rsid w:val="00C65D3E"/>
    <w:rsid w:val="00C660FC"/>
    <w:rsid w:val="00C66A04"/>
    <w:rsid w:val="00C66B5B"/>
    <w:rsid w:val="00C67C00"/>
    <w:rsid w:val="00C702C2"/>
    <w:rsid w:val="00C70B8C"/>
    <w:rsid w:val="00C70E4B"/>
    <w:rsid w:val="00C714D8"/>
    <w:rsid w:val="00C72040"/>
    <w:rsid w:val="00C7215B"/>
    <w:rsid w:val="00C72C1D"/>
    <w:rsid w:val="00C73CEF"/>
    <w:rsid w:val="00C73F82"/>
    <w:rsid w:val="00C74CED"/>
    <w:rsid w:val="00C755C6"/>
    <w:rsid w:val="00C758FE"/>
    <w:rsid w:val="00C75BF9"/>
    <w:rsid w:val="00C76847"/>
    <w:rsid w:val="00C7756E"/>
    <w:rsid w:val="00C77F65"/>
    <w:rsid w:val="00C81B54"/>
    <w:rsid w:val="00C82529"/>
    <w:rsid w:val="00C834BF"/>
    <w:rsid w:val="00C83501"/>
    <w:rsid w:val="00C83E54"/>
    <w:rsid w:val="00C83FD9"/>
    <w:rsid w:val="00C84A7E"/>
    <w:rsid w:val="00C84E2C"/>
    <w:rsid w:val="00C8566B"/>
    <w:rsid w:val="00C86C45"/>
    <w:rsid w:val="00C903EB"/>
    <w:rsid w:val="00C90991"/>
    <w:rsid w:val="00C90BC6"/>
    <w:rsid w:val="00C91774"/>
    <w:rsid w:val="00C9179C"/>
    <w:rsid w:val="00C92357"/>
    <w:rsid w:val="00C92A78"/>
    <w:rsid w:val="00C92D94"/>
    <w:rsid w:val="00C93429"/>
    <w:rsid w:val="00C9571D"/>
    <w:rsid w:val="00C96EE2"/>
    <w:rsid w:val="00C96F2E"/>
    <w:rsid w:val="00C9729B"/>
    <w:rsid w:val="00C972AE"/>
    <w:rsid w:val="00C97427"/>
    <w:rsid w:val="00C97997"/>
    <w:rsid w:val="00CA0959"/>
    <w:rsid w:val="00CA102C"/>
    <w:rsid w:val="00CA20F8"/>
    <w:rsid w:val="00CA2203"/>
    <w:rsid w:val="00CA286A"/>
    <w:rsid w:val="00CA2B3B"/>
    <w:rsid w:val="00CA2E59"/>
    <w:rsid w:val="00CA2ED2"/>
    <w:rsid w:val="00CA3545"/>
    <w:rsid w:val="00CA3B9E"/>
    <w:rsid w:val="00CA49E6"/>
    <w:rsid w:val="00CA4D91"/>
    <w:rsid w:val="00CA4ED6"/>
    <w:rsid w:val="00CA651D"/>
    <w:rsid w:val="00CA7056"/>
    <w:rsid w:val="00CA7C6F"/>
    <w:rsid w:val="00CB12E5"/>
    <w:rsid w:val="00CB1490"/>
    <w:rsid w:val="00CB186C"/>
    <w:rsid w:val="00CB3013"/>
    <w:rsid w:val="00CB30E9"/>
    <w:rsid w:val="00CB34B9"/>
    <w:rsid w:val="00CB3790"/>
    <w:rsid w:val="00CB3F0B"/>
    <w:rsid w:val="00CB5568"/>
    <w:rsid w:val="00CB56BA"/>
    <w:rsid w:val="00CB56CB"/>
    <w:rsid w:val="00CB5740"/>
    <w:rsid w:val="00CB6753"/>
    <w:rsid w:val="00CB6787"/>
    <w:rsid w:val="00CB683D"/>
    <w:rsid w:val="00CB692E"/>
    <w:rsid w:val="00CB6A31"/>
    <w:rsid w:val="00CB7648"/>
    <w:rsid w:val="00CC0ABB"/>
    <w:rsid w:val="00CC0DA0"/>
    <w:rsid w:val="00CC1DD5"/>
    <w:rsid w:val="00CC31D4"/>
    <w:rsid w:val="00CC3DBD"/>
    <w:rsid w:val="00CC45AA"/>
    <w:rsid w:val="00CC5604"/>
    <w:rsid w:val="00CC5E3B"/>
    <w:rsid w:val="00CC6046"/>
    <w:rsid w:val="00CC6165"/>
    <w:rsid w:val="00CC6E7E"/>
    <w:rsid w:val="00CC72E5"/>
    <w:rsid w:val="00CC7F01"/>
    <w:rsid w:val="00CC7FB4"/>
    <w:rsid w:val="00CD02DD"/>
    <w:rsid w:val="00CD0B32"/>
    <w:rsid w:val="00CD1443"/>
    <w:rsid w:val="00CD1F6D"/>
    <w:rsid w:val="00CD23E5"/>
    <w:rsid w:val="00CD2AEE"/>
    <w:rsid w:val="00CD2FBB"/>
    <w:rsid w:val="00CD4035"/>
    <w:rsid w:val="00CD4C4C"/>
    <w:rsid w:val="00CD50D3"/>
    <w:rsid w:val="00CD545C"/>
    <w:rsid w:val="00CD5F38"/>
    <w:rsid w:val="00CD61EB"/>
    <w:rsid w:val="00CD7EED"/>
    <w:rsid w:val="00CE0C36"/>
    <w:rsid w:val="00CE25A5"/>
    <w:rsid w:val="00CE2F24"/>
    <w:rsid w:val="00CE52DB"/>
    <w:rsid w:val="00CE5328"/>
    <w:rsid w:val="00CE5330"/>
    <w:rsid w:val="00CE5A74"/>
    <w:rsid w:val="00CE5D08"/>
    <w:rsid w:val="00CE6C8D"/>
    <w:rsid w:val="00CE6F1F"/>
    <w:rsid w:val="00CE70DE"/>
    <w:rsid w:val="00CE7375"/>
    <w:rsid w:val="00CF0AE9"/>
    <w:rsid w:val="00CF312E"/>
    <w:rsid w:val="00CF313F"/>
    <w:rsid w:val="00CF33AD"/>
    <w:rsid w:val="00CF368F"/>
    <w:rsid w:val="00CF55FD"/>
    <w:rsid w:val="00CF5B9B"/>
    <w:rsid w:val="00CF61A6"/>
    <w:rsid w:val="00CF6223"/>
    <w:rsid w:val="00CF6C56"/>
    <w:rsid w:val="00CF7294"/>
    <w:rsid w:val="00CF7E9C"/>
    <w:rsid w:val="00D005CC"/>
    <w:rsid w:val="00D00D2C"/>
    <w:rsid w:val="00D00E1D"/>
    <w:rsid w:val="00D013A2"/>
    <w:rsid w:val="00D01F65"/>
    <w:rsid w:val="00D02CCB"/>
    <w:rsid w:val="00D0348A"/>
    <w:rsid w:val="00D03D12"/>
    <w:rsid w:val="00D03F55"/>
    <w:rsid w:val="00D0483D"/>
    <w:rsid w:val="00D059B5"/>
    <w:rsid w:val="00D05D2E"/>
    <w:rsid w:val="00D06A49"/>
    <w:rsid w:val="00D06B2A"/>
    <w:rsid w:val="00D070DB"/>
    <w:rsid w:val="00D07B51"/>
    <w:rsid w:val="00D100E5"/>
    <w:rsid w:val="00D11168"/>
    <w:rsid w:val="00D11870"/>
    <w:rsid w:val="00D11EB4"/>
    <w:rsid w:val="00D12945"/>
    <w:rsid w:val="00D1348F"/>
    <w:rsid w:val="00D1419D"/>
    <w:rsid w:val="00D14CC0"/>
    <w:rsid w:val="00D1548D"/>
    <w:rsid w:val="00D1568B"/>
    <w:rsid w:val="00D162DF"/>
    <w:rsid w:val="00D16A63"/>
    <w:rsid w:val="00D170AC"/>
    <w:rsid w:val="00D179D5"/>
    <w:rsid w:val="00D20EFE"/>
    <w:rsid w:val="00D20F3B"/>
    <w:rsid w:val="00D21D99"/>
    <w:rsid w:val="00D21DAF"/>
    <w:rsid w:val="00D22129"/>
    <w:rsid w:val="00D2276D"/>
    <w:rsid w:val="00D227DB"/>
    <w:rsid w:val="00D22B4C"/>
    <w:rsid w:val="00D22FAD"/>
    <w:rsid w:val="00D246CE"/>
    <w:rsid w:val="00D26F61"/>
    <w:rsid w:val="00D27DF7"/>
    <w:rsid w:val="00D27E86"/>
    <w:rsid w:val="00D3088E"/>
    <w:rsid w:val="00D30B42"/>
    <w:rsid w:val="00D30C00"/>
    <w:rsid w:val="00D30D53"/>
    <w:rsid w:val="00D325E5"/>
    <w:rsid w:val="00D327FD"/>
    <w:rsid w:val="00D32AE0"/>
    <w:rsid w:val="00D33435"/>
    <w:rsid w:val="00D33C69"/>
    <w:rsid w:val="00D3461D"/>
    <w:rsid w:val="00D34762"/>
    <w:rsid w:val="00D353BB"/>
    <w:rsid w:val="00D35655"/>
    <w:rsid w:val="00D35A34"/>
    <w:rsid w:val="00D362F9"/>
    <w:rsid w:val="00D36812"/>
    <w:rsid w:val="00D36AD0"/>
    <w:rsid w:val="00D36B0D"/>
    <w:rsid w:val="00D403E4"/>
    <w:rsid w:val="00D407E2"/>
    <w:rsid w:val="00D40868"/>
    <w:rsid w:val="00D41146"/>
    <w:rsid w:val="00D4162A"/>
    <w:rsid w:val="00D42C00"/>
    <w:rsid w:val="00D42CE7"/>
    <w:rsid w:val="00D43C07"/>
    <w:rsid w:val="00D44CD7"/>
    <w:rsid w:val="00D45244"/>
    <w:rsid w:val="00D45648"/>
    <w:rsid w:val="00D4579B"/>
    <w:rsid w:val="00D458F2"/>
    <w:rsid w:val="00D46860"/>
    <w:rsid w:val="00D47276"/>
    <w:rsid w:val="00D50029"/>
    <w:rsid w:val="00D50D85"/>
    <w:rsid w:val="00D525BB"/>
    <w:rsid w:val="00D542F9"/>
    <w:rsid w:val="00D54421"/>
    <w:rsid w:val="00D555C2"/>
    <w:rsid w:val="00D5585A"/>
    <w:rsid w:val="00D559DB"/>
    <w:rsid w:val="00D562A0"/>
    <w:rsid w:val="00D57772"/>
    <w:rsid w:val="00D57E7D"/>
    <w:rsid w:val="00D60979"/>
    <w:rsid w:val="00D62D01"/>
    <w:rsid w:val="00D62D54"/>
    <w:rsid w:val="00D6321C"/>
    <w:rsid w:val="00D63E33"/>
    <w:rsid w:val="00D63F02"/>
    <w:rsid w:val="00D652A8"/>
    <w:rsid w:val="00D65B47"/>
    <w:rsid w:val="00D66021"/>
    <w:rsid w:val="00D662E7"/>
    <w:rsid w:val="00D6696E"/>
    <w:rsid w:val="00D672AA"/>
    <w:rsid w:val="00D673BF"/>
    <w:rsid w:val="00D67C8A"/>
    <w:rsid w:val="00D7068E"/>
    <w:rsid w:val="00D7091A"/>
    <w:rsid w:val="00D711AC"/>
    <w:rsid w:val="00D71FA6"/>
    <w:rsid w:val="00D72A27"/>
    <w:rsid w:val="00D72C6B"/>
    <w:rsid w:val="00D72F88"/>
    <w:rsid w:val="00D73605"/>
    <w:rsid w:val="00D73EC9"/>
    <w:rsid w:val="00D74128"/>
    <w:rsid w:val="00D74904"/>
    <w:rsid w:val="00D74BD8"/>
    <w:rsid w:val="00D74F0A"/>
    <w:rsid w:val="00D75A34"/>
    <w:rsid w:val="00D76CEF"/>
    <w:rsid w:val="00D76D98"/>
    <w:rsid w:val="00D774E9"/>
    <w:rsid w:val="00D77918"/>
    <w:rsid w:val="00D77D1C"/>
    <w:rsid w:val="00D803D9"/>
    <w:rsid w:val="00D80874"/>
    <w:rsid w:val="00D81305"/>
    <w:rsid w:val="00D8294C"/>
    <w:rsid w:val="00D82975"/>
    <w:rsid w:val="00D84391"/>
    <w:rsid w:val="00D8584B"/>
    <w:rsid w:val="00D863A2"/>
    <w:rsid w:val="00D86414"/>
    <w:rsid w:val="00D86691"/>
    <w:rsid w:val="00D86CD0"/>
    <w:rsid w:val="00D86F1B"/>
    <w:rsid w:val="00D87007"/>
    <w:rsid w:val="00D87136"/>
    <w:rsid w:val="00D8772C"/>
    <w:rsid w:val="00D87D8D"/>
    <w:rsid w:val="00D90AD7"/>
    <w:rsid w:val="00D911EA"/>
    <w:rsid w:val="00D91397"/>
    <w:rsid w:val="00D927E4"/>
    <w:rsid w:val="00D92C85"/>
    <w:rsid w:val="00D93012"/>
    <w:rsid w:val="00D94582"/>
    <w:rsid w:val="00D956F2"/>
    <w:rsid w:val="00D95F36"/>
    <w:rsid w:val="00D96D2B"/>
    <w:rsid w:val="00D96D5D"/>
    <w:rsid w:val="00D970EF"/>
    <w:rsid w:val="00DA1165"/>
    <w:rsid w:val="00DA1340"/>
    <w:rsid w:val="00DA15E1"/>
    <w:rsid w:val="00DA2163"/>
    <w:rsid w:val="00DA3C6E"/>
    <w:rsid w:val="00DA42F4"/>
    <w:rsid w:val="00DA518F"/>
    <w:rsid w:val="00DA522E"/>
    <w:rsid w:val="00DA5E51"/>
    <w:rsid w:val="00DA68A7"/>
    <w:rsid w:val="00DA6E46"/>
    <w:rsid w:val="00DA6EAB"/>
    <w:rsid w:val="00DA7DDF"/>
    <w:rsid w:val="00DB06F4"/>
    <w:rsid w:val="00DB0ED0"/>
    <w:rsid w:val="00DB0F7E"/>
    <w:rsid w:val="00DB1E67"/>
    <w:rsid w:val="00DB29BB"/>
    <w:rsid w:val="00DB2D7E"/>
    <w:rsid w:val="00DB396A"/>
    <w:rsid w:val="00DB574F"/>
    <w:rsid w:val="00DB58C5"/>
    <w:rsid w:val="00DB6215"/>
    <w:rsid w:val="00DB69AD"/>
    <w:rsid w:val="00DB71C1"/>
    <w:rsid w:val="00DB7A54"/>
    <w:rsid w:val="00DB7CDC"/>
    <w:rsid w:val="00DC0264"/>
    <w:rsid w:val="00DC04BE"/>
    <w:rsid w:val="00DC04CB"/>
    <w:rsid w:val="00DC0719"/>
    <w:rsid w:val="00DC2E37"/>
    <w:rsid w:val="00DC2EB2"/>
    <w:rsid w:val="00DC3D26"/>
    <w:rsid w:val="00DC4C82"/>
    <w:rsid w:val="00DC592F"/>
    <w:rsid w:val="00DC5AE9"/>
    <w:rsid w:val="00DC5F7B"/>
    <w:rsid w:val="00DC7060"/>
    <w:rsid w:val="00DD025F"/>
    <w:rsid w:val="00DD07F9"/>
    <w:rsid w:val="00DD11EF"/>
    <w:rsid w:val="00DD29F3"/>
    <w:rsid w:val="00DD3CAB"/>
    <w:rsid w:val="00DD4032"/>
    <w:rsid w:val="00DD428B"/>
    <w:rsid w:val="00DD4CE9"/>
    <w:rsid w:val="00DD5F64"/>
    <w:rsid w:val="00DD5FDF"/>
    <w:rsid w:val="00DE0683"/>
    <w:rsid w:val="00DE06FA"/>
    <w:rsid w:val="00DE0988"/>
    <w:rsid w:val="00DE099C"/>
    <w:rsid w:val="00DE16C7"/>
    <w:rsid w:val="00DE1CEB"/>
    <w:rsid w:val="00DE2275"/>
    <w:rsid w:val="00DE24F5"/>
    <w:rsid w:val="00DE2A6C"/>
    <w:rsid w:val="00DE35DF"/>
    <w:rsid w:val="00DE43CB"/>
    <w:rsid w:val="00DE49AE"/>
    <w:rsid w:val="00DE4E35"/>
    <w:rsid w:val="00DE64CC"/>
    <w:rsid w:val="00DE734A"/>
    <w:rsid w:val="00DE74C7"/>
    <w:rsid w:val="00DF0D77"/>
    <w:rsid w:val="00DF133E"/>
    <w:rsid w:val="00DF1B81"/>
    <w:rsid w:val="00DF2400"/>
    <w:rsid w:val="00DF264C"/>
    <w:rsid w:val="00DF28CC"/>
    <w:rsid w:val="00DF2A1A"/>
    <w:rsid w:val="00DF2FFD"/>
    <w:rsid w:val="00DF3DB5"/>
    <w:rsid w:val="00DF3E9A"/>
    <w:rsid w:val="00DF459A"/>
    <w:rsid w:val="00DF771C"/>
    <w:rsid w:val="00DF79F5"/>
    <w:rsid w:val="00DF7F00"/>
    <w:rsid w:val="00E010C3"/>
    <w:rsid w:val="00E014B8"/>
    <w:rsid w:val="00E01606"/>
    <w:rsid w:val="00E01C96"/>
    <w:rsid w:val="00E02C02"/>
    <w:rsid w:val="00E036AA"/>
    <w:rsid w:val="00E0398A"/>
    <w:rsid w:val="00E03DE2"/>
    <w:rsid w:val="00E040AB"/>
    <w:rsid w:val="00E04B9A"/>
    <w:rsid w:val="00E04DE0"/>
    <w:rsid w:val="00E051A5"/>
    <w:rsid w:val="00E054A8"/>
    <w:rsid w:val="00E05B7A"/>
    <w:rsid w:val="00E05CBB"/>
    <w:rsid w:val="00E06624"/>
    <w:rsid w:val="00E077D2"/>
    <w:rsid w:val="00E077D5"/>
    <w:rsid w:val="00E078B9"/>
    <w:rsid w:val="00E1027B"/>
    <w:rsid w:val="00E1044C"/>
    <w:rsid w:val="00E10F5F"/>
    <w:rsid w:val="00E11A52"/>
    <w:rsid w:val="00E11EC9"/>
    <w:rsid w:val="00E1266D"/>
    <w:rsid w:val="00E13A63"/>
    <w:rsid w:val="00E14ED1"/>
    <w:rsid w:val="00E157C8"/>
    <w:rsid w:val="00E15FE6"/>
    <w:rsid w:val="00E166EE"/>
    <w:rsid w:val="00E16703"/>
    <w:rsid w:val="00E16E05"/>
    <w:rsid w:val="00E20003"/>
    <w:rsid w:val="00E208DA"/>
    <w:rsid w:val="00E21512"/>
    <w:rsid w:val="00E218B5"/>
    <w:rsid w:val="00E223DB"/>
    <w:rsid w:val="00E22B0F"/>
    <w:rsid w:val="00E23322"/>
    <w:rsid w:val="00E23883"/>
    <w:rsid w:val="00E238A6"/>
    <w:rsid w:val="00E24121"/>
    <w:rsid w:val="00E24393"/>
    <w:rsid w:val="00E25243"/>
    <w:rsid w:val="00E25CEB"/>
    <w:rsid w:val="00E25F83"/>
    <w:rsid w:val="00E26D51"/>
    <w:rsid w:val="00E30E53"/>
    <w:rsid w:val="00E30E90"/>
    <w:rsid w:val="00E31332"/>
    <w:rsid w:val="00E32653"/>
    <w:rsid w:val="00E32F93"/>
    <w:rsid w:val="00E36B0B"/>
    <w:rsid w:val="00E37D4F"/>
    <w:rsid w:val="00E37EEF"/>
    <w:rsid w:val="00E41609"/>
    <w:rsid w:val="00E4180A"/>
    <w:rsid w:val="00E41A08"/>
    <w:rsid w:val="00E41F74"/>
    <w:rsid w:val="00E41F7F"/>
    <w:rsid w:val="00E42417"/>
    <w:rsid w:val="00E42CC2"/>
    <w:rsid w:val="00E435AA"/>
    <w:rsid w:val="00E43B05"/>
    <w:rsid w:val="00E43B8A"/>
    <w:rsid w:val="00E44451"/>
    <w:rsid w:val="00E45D7D"/>
    <w:rsid w:val="00E46C25"/>
    <w:rsid w:val="00E46EA5"/>
    <w:rsid w:val="00E47039"/>
    <w:rsid w:val="00E4798E"/>
    <w:rsid w:val="00E47EFC"/>
    <w:rsid w:val="00E50098"/>
    <w:rsid w:val="00E50883"/>
    <w:rsid w:val="00E514A0"/>
    <w:rsid w:val="00E51546"/>
    <w:rsid w:val="00E51899"/>
    <w:rsid w:val="00E51FFE"/>
    <w:rsid w:val="00E52310"/>
    <w:rsid w:val="00E52AB3"/>
    <w:rsid w:val="00E52E1A"/>
    <w:rsid w:val="00E5346B"/>
    <w:rsid w:val="00E539BD"/>
    <w:rsid w:val="00E53DD1"/>
    <w:rsid w:val="00E54086"/>
    <w:rsid w:val="00E540FC"/>
    <w:rsid w:val="00E5441D"/>
    <w:rsid w:val="00E54447"/>
    <w:rsid w:val="00E546D6"/>
    <w:rsid w:val="00E55ECF"/>
    <w:rsid w:val="00E56059"/>
    <w:rsid w:val="00E56B7E"/>
    <w:rsid w:val="00E614D6"/>
    <w:rsid w:val="00E61522"/>
    <w:rsid w:val="00E61CDF"/>
    <w:rsid w:val="00E61D66"/>
    <w:rsid w:val="00E621BC"/>
    <w:rsid w:val="00E62E53"/>
    <w:rsid w:val="00E632E1"/>
    <w:rsid w:val="00E6336C"/>
    <w:rsid w:val="00E66081"/>
    <w:rsid w:val="00E66497"/>
    <w:rsid w:val="00E671FF"/>
    <w:rsid w:val="00E672C6"/>
    <w:rsid w:val="00E675EB"/>
    <w:rsid w:val="00E67EB8"/>
    <w:rsid w:val="00E709AB"/>
    <w:rsid w:val="00E70BFF"/>
    <w:rsid w:val="00E70C4A"/>
    <w:rsid w:val="00E75BD9"/>
    <w:rsid w:val="00E76047"/>
    <w:rsid w:val="00E7659E"/>
    <w:rsid w:val="00E777EB"/>
    <w:rsid w:val="00E77DF4"/>
    <w:rsid w:val="00E77E56"/>
    <w:rsid w:val="00E77F5C"/>
    <w:rsid w:val="00E80163"/>
    <w:rsid w:val="00E806D5"/>
    <w:rsid w:val="00E81520"/>
    <w:rsid w:val="00E832FB"/>
    <w:rsid w:val="00E84DA6"/>
    <w:rsid w:val="00E85798"/>
    <w:rsid w:val="00E857CA"/>
    <w:rsid w:val="00E86875"/>
    <w:rsid w:val="00E86FE4"/>
    <w:rsid w:val="00E879F5"/>
    <w:rsid w:val="00E87D52"/>
    <w:rsid w:val="00E87F37"/>
    <w:rsid w:val="00E906C1"/>
    <w:rsid w:val="00E90E90"/>
    <w:rsid w:val="00E91049"/>
    <w:rsid w:val="00E91335"/>
    <w:rsid w:val="00E92186"/>
    <w:rsid w:val="00E9475D"/>
    <w:rsid w:val="00E94D28"/>
    <w:rsid w:val="00E9550D"/>
    <w:rsid w:val="00E95A98"/>
    <w:rsid w:val="00E960AC"/>
    <w:rsid w:val="00E961B2"/>
    <w:rsid w:val="00E96285"/>
    <w:rsid w:val="00E96B94"/>
    <w:rsid w:val="00E97327"/>
    <w:rsid w:val="00E975C9"/>
    <w:rsid w:val="00EA0877"/>
    <w:rsid w:val="00EA260D"/>
    <w:rsid w:val="00EA3471"/>
    <w:rsid w:val="00EA437A"/>
    <w:rsid w:val="00EA44DA"/>
    <w:rsid w:val="00EA4681"/>
    <w:rsid w:val="00EA48B1"/>
    <w:rsid w:val="00EA5501"/>
    <w:rsid w:val="00EA558C"/>
    <w:rsid w:val="00EA77AC"/>
    <w:rsid w:val="00EB17B6"/>
    <w:rsid w:val="00EB182B"/>
    <w:rsid w:val="00EB1A1F"/>
    <w:rsid w:val="00EB22B4"/>
    <w:rsid w:val="00EB299F"/>
    <w:rsid w:val="00EB381E"/>
    <w:rsid w:val="00EB3A51"/>
    <w:rsid w:val="00EB3C38"/>
    <w:rsid w:val="00EB4291"/>
    <w:rsid w:val="00EB4880"/>
    <w:rsid w:val="00EB4A06"/>
    <w:rsid w:val="00EB5631"/>
    <w:rsid w:val="00EB5DE4"/>
    <w:rsid w:val="00EB5F54"/>
    <w:rsid w:val="00EB6590"/>
    <w:rsid w:val="00EB6FF5"/>
    <w:rsid w:val="00EB7330"/>
    <w:rsid w:val="00EC093D"/>
    <w:rsid w:val="00EC2D5A"/>
    <w:rsid w:val="00EC2F39"/>
    <w:rsid w:val="00EC2FFF"/>
    <w:rsid w:val="00EC31C6"/>
    <w:rsid w:val="00EC3C1E"/>
    <w:rsid w:val="00EC5456"/>
    <w:rsid w:val="00EC5B82"/>
    <w:rsid w:val="00EC6CC1"/>
    <w:rsid w:val="00EC6F96"/>
    <w:rsid w:val="00EC7158"/>
    <w:rsid w:val="00EC7558"/>
    <w:rsid w:val="00ED09B0"/>
    <w:rsid w:val="00ED1482"/>
    <w:rsid w:val="00ED1723"/>
    <w:rsid w:val="00ED1F6D"/>
    <w:rsid w:val="00ED2438"/>
    <w:rsid w:val="00ED2441"/>
    <w:rsid w:val="00ED2595"/>
    <w:rsid w:val="00ED262D"/>
    <w:rsid w:val="00ED2ABC"/>
    <w:rsid w:val="00ED2E21"/>
    <w:rsid w:val="00ED3D6F"/>
    <w:rsid w:val="00ED44BC"/>
    <w:rsid w:val="00ED44F9"/>
    <w:rsid w:val="00ED52A6"/>
    <w:rsid w:val="00ED52DF"/>
    <w:rsid w:val="00ED56E9"/>
    <w:rsid w:val="00ED5A5B"/>
    <w:rsid w:val="00ED5DC2"/>
    <w:rsid w:val="00ED6949"/>
    <w:rsid w:val="00ED6E88"/>
    <w:rsid w:val="00ED7784"/>
    <w:rsid w:val="00ED7AE6"/>
    <w:rsid w:val="00EE0BDA"/>
    <w:rsid w:val="00EE2C58"/>
    <w:rsid w:val="00EE2EF3"/>
    <w:rsid w:val="00EE2F12"/>
    <w:rsid w:val="00EE3577"/>
    <w:rsid w:val="00EE3919"/>
    <w:rsid w:val="00EE39CE"/>
    <w:rsid w:val="00EE4030"/>
    <w:rsid w:val="00EE4E8D"/>
    <w:rsid w:val="00EE5B99"/>
    <w:rsid w:val="00EE6794"/>
    <w:rsid w:val="00EE6F6C"/>
    <w:rsid w:val="00EE7653"/>
    <w:rsid w:val="00EE7ACB"/>
    <w:rsid w:val="00EF0CA3"/>
    <w:rsid w:val="00EF0D4E"/>
    <w:rsid w:val="00EF0EE7"/>
    <w:rsid w:val="00EF191D"/>
    <w:rsid w:val="00EF1E68"/>
    <w:rsid w:val="00EF3804"/>
    <w:rsid w:val="00EF457A"/>
    <w:rsid w:val="00EF5426"/>
    <w:rsid w:val="00EF61CC"/>
    <w:rsid w:val="00EF7FF8"/>
    <w:rsid w:val="00F00156"/>
    <w:rsid w:val="00F00404"/>
    <w:rsid w:val="00F0087D"/>
    <w:rsid w:val="00F00BEC"/>
    <w:rsid w:val="00F01138"/>
    <w:rsid w:val="00F015EF"/>
    <w:rsid w:val="00F01948"/>
    <w:rsid w:val="00F04C44"/>
    <w:rsid w:val="00F053EF"/>
    <w:rsid w:val="00F05C44"/>
    <w:rsid w:val="00F0784D"/>
    <w:rsid w:val="00F07A87"/>
    <w:rsid w:val="00F07FF4"/>
    <w:rsid w:val="00F1065D"/>
    <w:rsid w:val="00F11BD9"/>
    <w:rsid w:val="00F11BE1"/>
    <w:rsid w:val="00F12111"/>
    <w:rsid w:val="00F129B7"/>
    <w:rsid w:val="00F12BA0"/>
    <w:rsid w:val="00F12C66"/>
    <w:rsid w:val="00F15420"/>
    <w:rsid w:val="00F157B8"/>
    <w:rsid w:val="00F15B0C"/>
    <w:rsid w:val="00F15CC8"/>
    <w:rsid w:val="00F162D4"/>
    <w:rsid w:val="00F17CFE"/>
    <w:rsid w:val="00F17ED9"/>
    <w:rsid w:val="00F20570"/>
    <w:rsid w:val="00F22031"/>
    <w:rsid w:val="00F22D94"/>
    <w:rsid w:val="00F22E3D"/>
    <w:rsid w:val="00F23284"/>
    <w:rsid w:val="00F23D92"/>
    <w:rsid w:val="00F2455D"/>
    <w:rsid w:val="00F247A8"/>
    <w:rsid w:val="00F267D6"/>
    <w:rsid w:val="00F26996"/>
    <w:rsid w:val="00F270BD"/>
    <w:rsid w:val="00F2723E"/>
    <w:rsid w:val="00F30607"/>
    <w:rsid w:val="00F3081D"/>
    <w:rsid w:val="00F30ACB"/>
    <w:rsid w:val="00F30F9B"/>
    <w:rsid w:val="00F312EA"/>
    <w:rsid w:val="00F318A7"/>
    <w:rsid w:val="00F32DCF"/>
    <w:rsid w:val="00F33AB8"/>
    <w:rsid w:val="00F33C58"/>
    <w:rsid w:val="00F33E07"/>
    <w:rsid w:val="00F340B4"/>
    <w:rsid w:val="00F35CF6"/>
    <w:rsid w:val="00F372BF"/>
    <w:rsid w:val="00F37874"/>
    <w:rsid w:val="00F37F83"/>
    <w:rsid w:val="00F4032F"/>
    <w:rsid w:val="00F42E78"/>
    <w:rsid w:val="00F435AB"/>
    <w:rsid w:val="00F43B15"/>
    <w:rsid w:val="00F44054"/>
    <w:rsid w:val="00F44EB7"/>
    <w:rsid w:val="00F45BFC"/>
    <w:rsid w:val="00F45C29"/>
    <w:rsid w:val="00F46CEA"/>
    <w:rsid w:val="00F46F12"/>
    <w:rsid w:val="00F4702C"/>
    <w:rsid w:val="00F47D63"/>
    <w:rsid w:val="00F501BE"/>
    <w:rsid w:val="00F50BA8"/>
    <w:rsid w:val="00F51142"/>
    <w:rsid w:val="00F52824"/>
    <w:rsid w:val="00F53902"/>
    <w:rsid w:val="00F53C38"/>
    <w:rsid w:val="00F53F48"/>
    <w:rsid w:val="00F547EF"/>
    <w:rsid w:val="00F55021"/>
    <w:rsid w:val="00F555DD"/>
    <w:rsid w:val="00F557E7"/>
    <w:rsid w:val="00F55FD2"/>
    <w:rsid w:val="00F57193"/>
    <w:rsid w:val="00F600AC"/>
    <w:rsid w:val="00F60495"/>
    <w:rsid w:val="00F60902"/>
    <w:rsid w:val="00F61302"/>
    <w:rsid w:val="00F614F2"/>
    <w:rsid w:val="00F61C70"/>
    <w:rsid w:val="00F61E74"/>
    <w:rsid w:val="00F62BA8"/>
    <w:rsid w:val="00F633BD"/>
    <w:rsid w:val="00F65AD5"/>
    <w:rsid w:val="00F667F9"/>
    <w:rsid w:val="00F66973"/>
    <w:rsid w:val="00F66CFA"/>
    <w:rsid w:val="00F670AF"/>
    <w:rsid w:val="00F679D4"/>
    <w:rsid w:val="00F7004F"/>
    <w:rsid w:val="00F70064"/>
    <w:rsid w:val="00F70A2B"/>
    <w:rsid w:val="00F70DA1"/>
    <w:rsid w:val="00F72509"/>
    <w:rsid w:val="00F751AF"/>
    <w:rsid w:val="00F75A4A"/>
    <w:rsid w:val="00F75B0F"/>
    <w:rsid w:val="00F76C17"/>
    <w:rsid w:val="00F77667"/>
    <w:rsid w:val="00F77C17"/>
    <w:rsid w:val="00F77E21"/>
    <w:rsid w:val="00F77FC7"/>
    <w:rsid w:val="00F80091"/>
    <w:rsid w:val="00F801D2"/>
    <w:rsid w:val="00F82D5F"/>
    <w:rsid w:val="00F83509"/>
    <w:rsid w:val="00F8410B"/>
    <w:rsid w:val="00F844CC"/>
    <w:rsid w:val="00F85BC8"/>
    <w:rsid w:val="00F86290"/>
    <w:rsid w:val="00F86C40"/>
    <w:rsid w:val="00F86E03"/>
    <w:rsid w:val="00F87522"/>
    <w:rsid w:val="00F875A5"/>
    <w:rsid w:val="00F879DD"/>
    <w:rsid w:val="00F87B07"/>
    <w:rsid w:val="00F90832"/>
    <w:rsid w:val="00F90F81"/>
    <w:rsid w:val="00F92801"/>
    <w:rsid w:val="00F93F43"/>
    <w:rsid w:val="00F94C37"/>
    <w:rsid w:val="00F94ECE"/>
    <w:rsid w:val="00F9532D"/>
    <w:rsid w:val="00F962A9"/>
    <w:rsid w:val="00F9671B"/>
    <w:rsid w:val="00F9687D"/>
    <w:rsid w:val="00FA00B0"/>
    <w:rsid w:val="00FA2FAC"/>
    <w:rsid w:val="00FA4F75"/>
    <w:rsid w:val="00FA54B4"/>
    <w:rsid w:val="00FA55BE"/>
    <w:rsid w:val="00FA562D"/>
    <w:rsid w:val="00FA60DC"/>
    <w:rsid w:val="00FA69D5"/>
    <w:rsid w:val="00FA6A86"/>
    <w:rsid w:val="00FA6E61"/>
    <w:rsid w:val="00FB07DF"/>
    <w:rsid w:val="00FB1D68"/>
    <w:rsid w:val="00FB2CD4"/>
    <w:rsid w:val="00FB4FCC"/>
    <w:rsid w:val="00FB5190"/>
    <w:rsid w:val="00FB5EA0"/>
    <w:rsid w:val="00FB6B7D"/>
    <w:rsid w:val="00FB7595"/>
    <w:rsid w:val="00FB76E2"/>
    <w:rsid w:val="00FB7941"/>
    <w:rsid w:val="00FB7F70"/>
    <w:rsid w:val="00FC0265"/>
    <w:rsid w:val="00FC08BE"/>
    <w:rsid w:val="00FC0DBC"/>
    <w:rsid w:val="00FC0E3E"/>
    <w:rsid w:val="00FC0F20"/>
    <w:rsid w:val="00FC160A"/>
    <w:rsid w:val="00FC1F40"/>
    <w:rsid w:val="00FC2311"/>
    <w:rsid w:val="00FC2D8B"/>
    <w:rsid w:val="00FC334E"/>
    <w:rsid w:val="00FC33BB"/>
    <w:rsid w:val="00FC3538"/>
    <w:rsid w:val="00FC3A68"/>
    <w:rsid w:val="00FC3EA5"/>
    <w:rsid w:val="00FC3EF9"/>
    <w:rsid w:val="00FC458D"/>
    <w:rsid w:val="00FC4DD0"/>
    <w:rsid w:val="00FC5EF3"/>
    <w:rsid w:val="00FC65EB"/>
    <w:rsid w:val="00FC6D4F"/>
    <w:rsid w:val="00FC7776"/>
    <w:rsid w:val="00FD0BE5"/>
    <w:rsid w:val="00FD28F7"/>
    <w:rsid w:val="00FD2F56"/>
    <w:rsid w:val="00FD2F7C"/>
    <w:rsid w:val="00FD327E"/>
    <w:rsid w:val="00FD4AB3"/>
    <w:rsid w:val="00FD618D"/>
    <w:rsid w:val="00FD6D5E"/>
    <w:rsid w:val="00FD7646"/>
    <w:rsid w:val="00FE0FD0"/>
    <w:rsid w:val="00FE1648"/>
    <w:rsid w:val="00FE2682"/>
    <w:rsid w:val="00FE3540"/>
    <w:rsid w:val="00FE3760"/>
    <w:rsid w:val="00FE383F"/>
    <w:rsid w:val="00FE3AD9"/>
    <w:rsid w:val="00FE4F0E"/>
    <w:rsid w:val="00FE4F4C"/>
    <w:rsid w:val="00FE7285"/>
    <w:rsid w:val="00FE7293"/>
    <w:rsid w:val="00FE74B9"/>
    <w:rsid w:val="00FE76C0"/>
    <w:rsid w:val="00FE7812"/>
    <w:rsid w:val="00FE7CFA"/>
    <w:rsid w:val="00FF0725"/>
    <w:rsid w:val="00FF09A8"/>
    <w:rsid w:val="00FF1201"/>
    <w:rsid w:val="00FF2064"/>
    <w:rsid w:val="00FF237D"/>
    <w:rsid w:val="00FF27CC"/>
    <w:rsid w:val="00FF2A68"/>
    <w:rsid w:val="00FF2AFC"/>
    <w:rsid w:val="00FF3771"/>
    <w:rsid w:val="00FF3958"/>
    <w:rsid w:val="00FF4453"/>
    <w:rsid w:val="00FF47ED"/>
    <w:rsid w:val="00FF4B1C"/>
    <w:rsid w:val="00FF4B76"/>
    <w:rsid w:val="00FF4D1D"/>
    <w:rsid w:val="00FF5D25"/>
    <w:rsid w:val="00FF76EF"/>
    <w:rsid w:val="00FF785C"/>
    <w:rsid w:val="00FF7961"/>
    <w:rsid w:val="0121706F"/>
    <w:rsid w:val="01318B3D"/>
    <w:rsid w:val="0192F7EA"/>
    <w:rsid w:val="02052201"/>
    <w:rsid w:val="023F77B4"/>
    <w:rsid w:val="038787BC"/>
    <w:rsid w:val="03BCB156"/>
    <w:rsid w:val="04CC2B26"/>
    <w:rsid w:val="0520CD2E"/>
    <w:rsid w:val="05467E82"/>
    <w:rsid w:val="05C4D655"/>
    <w:rsid w:val="05E07CC8"/>
    <w:rsid w:val="06D80E5A"/>
    <w:rsid w:val="072FDD4B"/>
    <w:rsid w:val="07415B57"/>
    <w:rsid w:val="0769EFB9"/>
    <w:rsid w:val="07C16321"/>
    <w:rsid w:val="07EC917E"/>
    <w:rsid w:val="08C751A2"/>
    <w:rsid w:val="0A7D53A7"/>
    <w:rsid w:val="0B45E2AB"/>
    <w:rsid w:val="0B586C21"/>
    <w:rsid w:val="0B723153"/>
    <w:rsid w:val="0BC8332D"/>
    <w:rsid w:val="0BDA701F"/>
    <w:rsid w:val="0C483316"/>
    <w:rsid w:val="0C72CDBC"/>
    <w:rsid w:val="0CE26A83"/>
    <w:rsid w:val="0D2646E4"/>
    <w:rsid w:val="0EC4E2C6"/>
    <w:rsid w:val="0F856247"/>
    <w:rsid w:val="0F94E98F"/>
    <w:rsid w:val="1031460D"/>
    <w:rsid w:val="1098762A"/>
    <w:rsid w:val="11DE19DD"/>
    <w:rsid w:val="121E8583"/>
    <w:rsid w:val="126F15CD"/>
    <w:rsid w:val="12918441"/>
    <w:rsid w:val="12A75E2E"/>
    <w:rsid w:val="12F61167"/>
    <w:rsid w:val="1342BB9F"/>
    <w:rsid w:val="13D1C992"/>
    <w:rsid w:val="13F9896D"/>
    <w:rsid w:val="145A1CD2"/>
    <w:rsid w:val="1480B070"/>
    <w:rsid w:val="14F64C75"/>
    <w:rsid w:val="164428E0"/>
    <w:rsid w:val="16D9AFE1"/>
    <w:rsid w:val="173C3772"/>
    <w:rsid w:val="177BD8F6"/>
    <w:rsid w:val="180FF65F"/>
    <w:rsid w:val="18137471"/>
    <w:rsid w:val="1884D6B4"/>
    <w:rsid w:val="188A0EA1"/>
    <w:rsid w:val="18C8C72F"/>
    <w:rsid w:val="18DBCC98"/>
    <w:rsid w:val="18DD46CB"/>
    <w:rsid w:val="1966EC1B"/>
    <w:rsid w:val="197462B3"/>
    <w:rsid w:val="197932B3"/>
    <w:rsid w:val="1A215737"/>
    <w:rsid w:val="1A564DED"/>
    <w:rsid w:val="1A5A1305"/>
    <w:rsid w:val="1ADB9F83"/>
    <w:rsid w:val="1B0E8A4A"/>
    <w:rsid w:val="1B81BD93"/>
    <w:rsid w:val="1C2AFBF5"/>
    <w:rsid w:val="1C340EFF"/>
    <w:rsid w:val="1C775050"/>
    <w:rsid w:val="1DA9CB6B"/>
    <w:rsid w:val="1DD97798"/>
    <w:rsid w:val="1EB14810"/>
    <w:rsid w:val="1EB4CBE5"/>
    <w:rsid w:val="1EC6103A"/>
    <w:rsid w:val="1F27A61C"/>
    <w:rsid w:val="204D5884"/>
    <w:rsid w:val="20995243"/>
    <w:rsid w:val="20A97575"/>
    <w:rsid w:val="20C2DD9B"/>
    <w:rsid w:val="20CFA849"/>
    <w:rsid w:val="21D79436"/>
    <w:rsid w:val="21E45C5E"/>
    <w:rsid w:val="221F981E"/>
    <w:rsid w:val="22248DBE"/>
    <w:rsid w:val="22A600DF"/>
    <w:rsid w:val="2375D470"/>
    <w:rsid w:val="2377AD74"/>
    <w:rsid w:val="246EB904"/>
    <w:rsid w:val="248E64F4"/>
    <w:rsid w:val="24D8A340"/>
    <w:rsid w:val="2639B277"/>
    <w:rsid w:val="26E0C213"/>
    <w:rsid w:val="26F68DC6"/>
    <w:rsid w:val="270D17C1"/>
    <w:rsid w:val="2714703A"/>
    <w:rsid w:val="27298B40"/>
    <w:rsid w:val="2731B856"/>
    <w:rsid w:val="27BEBBBF"/>
    <w:rsid w:val="27F48798"/>
    <w:rsid w:val="29BD78C5"/>
    <w:rsid w:val="2A5F3255"/>
    <w:rsid w:val="2B86850F"/>
    <w:rsid w:val="2B8E72E1"/>
    <w:rsid w:val="2DD732BB"/>
    <w:rsid w:val="2DEED365"/>
    <w:rsid w:val="2E0227CF"/>
    <w:rsid w:val="2E0DA498"/>
    <w:rsid w:val="2E106507"/>
    <w:rsid w:val="2EBBCDE6"/>
    <w:rsid w:val="2FF8B41B"/>
    <w:rsid w:val="30FA1897"/>
    <w:rsid w:val="310A0B30"/>
    <w:rsid w:val="311BA7C2"/>
    <w:rsid w:val="314D9BE0"/>
    <w:rsid w:val="3170933F"/>
    <w:rsid w:val="31DAE29C"/>
    <w:rsid w:val="31EDF079"/>
    <w:rsid w:val="31EEC3C4"/>
    <w:rsid w:val="31F2DB04"/>
    <w:rsid w:val="32043B6E"/>
    <w:rsid w:val="3226F869"/>
    <w:rsid w:val="32445BD4"/>
    <w:rsid w:val="32732E4C"/>
    <w:rsid w:val="3294CB0F"/>
    <w:rsid w:val="32E2CD89"/>
    <w:rsid w:val="33706688"/>
    <w:rsid w:val="3395F4E2"/>
    <w:rsid w:val="3437AA7D"/>
    <w:rsid w:val="344B6A67"/>
    <w:rsid w:val="3537BABD"/>
    <w:rsid w:val="35400817"/>
    <w:rsid w:val="367EC45C"/>
    <w:rsid w:val="36D0FD87"/>
    <w:rsid w:val="36EA1C4F"/>
    <w:rsid w:val="372BC378"/>
    <w:rsid w:val="37C60F02"/>
    <w:rsid w:val="37C9DBF2"/>
    <w:rsid w:val="37EC8CD9"/>
    <w:rsid w:val="38111A9A"/>
    <w:rsid w:val="3870E057"/>
    <w:rsid w:val="3901D577"/>
    <w:rsid w:val="39150510"/>
    <w:rsid w:val="39CE2B64"/>
    <w:rsid w:val="3A62D58A"/>
    <w:rsid w:val="3A68D1B3"/>
    <w:rsid w:val="3BB37046"/>
    <w:rsid w:val="3BDE1C65"/>
    <w:rsid w:val="3CC8A923"/>
    <w:rsid w:val="3CFBE096"/>
    <w:rsid w:val="3DA025BF"/>
    <w:rsid w:val="3DF280D4"/>
    <w:rsid w:val="3E87FCFF"/>
    <w:rsid w:val="3EBD7127"/>
    <w:rsid w:val="3EDB6659"/>
    <w:rsid w:val="3F1AA804"/>
    <w:rsid w:val="3F285DC4"/>
    <w:rsid w:val="3F6F448D"/>
    <w:rsid w:val="3FA751FD"/>
    <w:rsid w:val="400193A4"/>
    <w:rsid w:val="4007D6E4"/>
    <w:rsid w:val="40403779"/>
    <w:rsid w:val="4070F036"/>
    <w:rsid w:val="4130578E"/>
    <w:rsid w:val="41D9373A"/>
    <w:rsid w:val="424EA4F6"/>
    <w:rsid w:val="43726E46"/>
    <w:rsid w:val="4433F913"/>
    <w:rsid w:val="445200E3"/>
    <w:rsid w:val="44DC0EB2"/>
    <w:rsid w:val="4522BA14"/>
    <w:rsid w:val="4549D38F"/>
    <w:rsid w:val="4558C8F8"/>
    <w:rsid w:val="45AB8D27"/>
    <w:rsid w:val="45E28862"/>
    <w:rsid w:val="46A9CDF0"/>
    <w:rsid w:val="474B04F2"/>
    <w:rsid w:val="478E0445"/>
    <w:rsid w:val="47A33B4A"/>
    <w:rsid w:val="47AC7462"/>
    <w:rsid w:val="480FAD72"/>
    <w:rsid w:val="481EB100"/>
    <w:rsid w:val="487AF3CB"/>
    <w:rsid w:val="48DA09DB"/>
    <w:rsid w:val="48E108A7"/>
    <w:rsid w:val="48EF8005"/>
    <w:rsid w:val="4AE9789F"/>
    <w:rsid w:val="4B8D8720"/>
    <w:rsid w:val="4BC3FB7D"/>
    <w:rsid w:val="4BC8DA9E"/>
    <w:rsid w:val="4BEC51C7"/>
    <w:rsid w:val="4C5F8357"/>
    <w:rsid w:val="4D2243E1"/>
    <w:rsid w:val="4EAF497B"/>
    <w:rsid w:val="4F0C9EC4"/>
    <w:rsid w:val="4F6B8998"/>
    <w:rsid w:val="4F6C8481"/>
    <w:rsid w:val="50A4F1B3"/>
    <w:rsid w:val="50FBF0B8"/>
    <w:rsid w:val="516F03A4"/>
    <w:rsid w:val="51B611E6"/>
    <w:rsid w:val="51F48049"/>
    <w:rsid w:val="52484399"/>
    <w:rsid w:val="52A2BB11"/>
    <w:rsid w:val="52A33C12"/>
    <w:rsid w:val="5317EA99"/>
    <w:rsid w:val="5320800C"/>
    <w:rsid w:val="534182BA"/>
    <w:rsid w:val="53523D7F"/>
    <w:rsid w:val="53CA1515"/>
    <w:rsid w:val="53CDDC6F"/>
    <w:rsid w:val="5498F4C7"/>
    <w:rsid w:val="5543589A"/>
    <w:rsid w:val="55767F50"/>
    <w:rsid w:val="55A82EAD"/>
    <w:rsid w:val="55ABA750"/>
    <w:rsid w:val="55B3C7B7"/>
    <w:rsid w:val="5655059C"/>
    <w:rsid w:val="56766B6D"/>
    <w:rsid w:val="5697A38D"/>
    <w:rsid w:val="5726084E"/>
    <w:rsid w:val="572A3D8A"/>
    <w:rsid w:val="57B5F6A4"/>
    <w:rsid w:val="57E087E6"/>
    <w:rsid w:val="583969A3"/>
    <w:rsid w:val="584354AD"/>
    <w:rsid w:val="589A42E2"/>
    <w:rsid w:val="58DF4E9F"/>
    <w:rsid w:val="5915CB6F"/>
    <w:rsid w:val="59413520"/>
    <w:rsid w:val="5972C1F8"/>
    <w:rsid w:val="5986A601"/>
    <w:rsid w:val="5B9D3838"/>
    <w:rsid w:val="5BDCC4DA"/>
    <w:rsid w:val="5C10D7C9"/>
    <w:rsid w:val="5C307F40"/>
    <w:rsid w:val="5C76A035"/>
    <w:rsid w:val="5CEF9F6A"/>
    <w:rsid w:val="5DAA58A7"/>
    <w:rsid w:val="5EF25EB5"/>
    <w:rsid w:val="5FD3197C"/>
    <w:rsid w:val="5FDCE69C"/>
    <w:rsid w:val="602F38C3"/>
    <w:rsid w:val="60CBA36C"/>
    <w:rsid w:val="60D5172A"/>
    <w:rsid w:val="60E714CF"/>
    <w:rsid w:val="615B108D"/>
    <w:rsid w:val="617032F0"/>
    <w:rsid w:val="61BBA07D"/>
    <w:rsid w:val="61CE2603"/>
    <w:rsid w:val="62DEFE0B"/>
    <w:rsid w:val="63072714"/>
    <w:rsid w:val="63074952"/>
    <w:rsid w:val="6341010C"/>
    <w:rsid w:val="638DEE54"/>
    <w:rsid w:val="63C3C52C"/>
    <w:rsid w:val="63EC07CF"/>
    <w:rsid w:val="643D8716"/>
    <w:rsid w:val="64CF9407"/>
    <w:rsid w:val="6501ECB6"/>
    <w:rsid w:val="65830C8A"/>
    <w:rsid w:val="65A634E2"/>
    <w:rsid w:val="65B8BBC2"/>
    <w:rsid w:val="66AC4180"/>
    <w:rsid w:val="66C9011D"/>
    <w:rsid w:val="66D55BA4"/>
    <w:rsid w:val="670D18D4"/>
    <w:rsid w:val="6794704F"/>
    <w:rsid w:val="679484FA"/>
    <w:rsid w:val="67F6A20B"/>
    <w:rsid w:val="68319BDA"/>
    <w:rsid w:val="6874684E"/>
    <w:rsid w:val="68C67AFC"/>
    <w:rsid w:val="694D65EB"/>
    <w:rsid w:val="69976529"/>
    <w:rsid w:val="69CC2868"/>
    <w:rsid w:val="6A148CED"/>
    <w:rsid w:val="6A5DE4EB"/>
    <w:rsid w:val="6BD49E79"/>
    <w:rsid w:val="6BEE31F5"/>
    <w:rsid w:val="6C446358"/>
    <w:rsid w:val="6CD1EF2F"/>
    <w:rsid w:val="6D21E400"/>
    <w:rsid w:val="6D808E56"/>
    <w:rsid w:val="6D8C29F1"/>
    <w:rsid w:val="6DB30072"/>
    <w:rsid w:val="6E13C89C"/>
    <w:rsid w:val="6E198C69"/>
    <w:rsid w:val="6E23B113"/>
    <w:rsid w:val="6F63A0A0"/>
    <w:rsid w:val="6F916D35"/>
    <w:rsid w:val="6FAC5EE7"/>
    <w:rsid w:val="6FBFBD17"/>
    <w:rsid w:val="6FD095BC"/>
    <w:rsid w:val="700F8F9D"/>
    <w:rsid w:val="7045D93D"/>
    <w:rsid w:val="707E8306"/>
    <w:rsid w:val="707EA9BD"/>
    <w:rsid w:val="71263D25"/>
    <w:rsid w:val="728D0471"/>
    <w:rsid w:val="7297206C"/>
    <w:rsid w:val="72BFF7E9"/>
    <w:rsid w:val="72EE772B"/>
    <w:rsid w:val="73084692"/>
    <w:rsid w:val="732AF626"/>
    <w:rsid w:val="735E6EC6"/>
    <w:rsid w:val="7470B48D"/>
    <w:rsid w:val="74750ACC"/>
    <w:rsid w:val="74C2FB38"/>
    <w:rsid w:val="759C85A9"/>
    <w:rsid w:val="75B15C4D"/>
    <w:rsid w:val="7686B813"/>
    <w:rsid w:val="76FFAE73"/>
    <w:rsid w:val="77250DD7"/>
    <w:rsid w:val="78208A55"/>
    <w:rsid w:val="784BE6D9"/>
    <w:rsid w:val="787F8D3B"/>
    <w:rsid w:val="7886B5A0"/>
    <w:rsid w:val="78ABA4B3"/>
    <w:rsid w:val="78F3D593"/>
    <w:rsid w:val="793AB64A"/>
    <w:rsid w:val="79C6283E"/>
    <w:rsid w:val="7A0F80A9"/>
    <w:rsid w:val="7A22C920"/>
    <w:rsid w:val="7A651EBB"/>
    <w:rsid w:val="7AD25712"/>
    <w:rsid w:val="7B2856CB"/>
    <w:rsid w:val="7B3264DA"/>
    <w:rsid w:val="7B4BEAA1"/>
    <w:rsid w:val="7BAEFFCC"/>
    <w:rsid w:val="7BBCCB79"/>
    <w:rsid w:val="7BCF8D7A"/>
    <w:rsid w:val="7C2A99CC"/>
    <w:rsid w:val="7CB5570E"/>
    <w:rsid w:val="7CEF4AFE"/>
    <w:rsid w:val="7D0FB38B"/>
    <w:rsid w:val="7D73FA45"/>
    <w:rsid w:val="7D822A95"/>
    <w:rsid w:val="7D84B3FC"/>
    <w:rsid w:val="7E869431"/>
    <w:rsid w:val="7EB4E7A4"/>
    <w:rsid w:val="7EE76B4C"/>
    <w:rsid w:val="7EE845C0"/>
    <w:rsid w:val="7F7DF0A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45B43"/>
  <w15:chartTrackingRefBased/>
  <w15:docId w15:val="{0FF955E3-D59E-40E1-BD42-AA61ABD04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790"/>
    <w:pPr>
      <w:spacing w:after="120" w:line="264" w:lineRule="auto"/>
    </w:pPr>
    <w:rPr>
      <w:rFonts w:ascii="Calibri" w:hAnsi="Calibri"/>
    </w:rPr>
  </w:style>
  <w:style w:type="paragraph" w:styleId="Heading1">
    <w:name w:val="heading 1"/>
    <w:basedOn w:val="Normal"/>
    <w:next w:val="Normal"/>
    <w:link w:val="Heading1Char"/>
    <w:uiPriority w:val="9"/>
    <w:qFormat/>
    <w:rsid w:val="009B3238"/>
    <w:pPr>
      <w:keepNext/>
      <w:keepLines/>
      <w:spacing w:before="160" w:after="100" w:line="240" w:lineRule="auto"/>
      <w:outlineLvl w:val="0"/>
    </w:pPr>
    <w:rPr>
      <w:rFonts w:eastAsia="SimHei" w:cs="Times New Roman"/>
      <w:b/>
      <w:color w:val="000F46" w:themeColor="background2"/>
      <w:sz w:val="32"/>
      <w:szCs w:val="32"/>
      <w:lang w:eastAsia="en-US"/>
    </w:rPr>
  </w:style>
  <w:style w:type="paragraph" w:styleId="Heading2">
    <w:name w:val="heading 2"/>
    <w:basedOn w:val="Normal"/>
    <w:next w:val="Normal"/>
    <w:link w:val="Heading2Char"/>
    <w:uiPriority w:val="9"/>
    <w:unhideWhenUsed/>
    <w:qFormat/>
    <w:rsid w:val="00EB6590"/>
    <w:pPr>
      <w:keepNext/>
      <w:keepLines/>
      <w:spacing w:before="120" w:after="60" w:line="240" w:lineRule="auto"/>
      <w:outlineLvl w:val="1"/>
    </w:pPr>
    <w:rPr>
      <w:rFonts w:eastAsia="SimHei" w:cs="Times New Roman"/>
      <w:b/>
      <w:color w:val="000F46" w:themeColor="background2"/>
      <w:sz w:val="24"/>
      <w:szCs w:val="26"/>
      <w:lang w:eastAsia="en-US"/>
    </w:rPr>
  </w:style>
  <w:style w:type="paragraph" w:styleId="Heading3">
    <w:name w:val="heading 3"/>
    <w:basedOn w:val="Normal"/>
    <w:next w:val="Normal"/>
    <w:link w:val="Heading3Char"/>
    <w:uiPriority w:val="9"/>
    <w:unhideWhenUsed/>
    <w:qFormat/>
    <w:rsid w:val="00D672AA"/>
    <w:pPr>
      <w:keepNext/>
      <w:keepLines/>
      <w:spacing w:before="120" w:after="60" w:line="240" w:lineRule="auto"/>
      <w:outlineLvl w:val="2"/>
    </w:pPr>
    <w:rPr>
      <w:rFonts w:eastAsia="SimHei" w:cs="Times New Roman"/>
      <w:color w:val="000F46" w:themeColor="background2"/>
      <w:sz w:val="24"/>
      <w:szCs w:val="24"/>
      <w:lang w:eastAsia="en-US"/>
    </w:rPr>
  </w:style>
  <w:style w:type="paragraph" w:styleId="Heading4">
    <w:name w:val="heading 4"/>
    <w:basedOn w:val="Normal"/>
    <w:next w:val="Normal"/>
    <w:link w:val="Heading4Char"/>
    <w:uiPriority w:val="9"/>
    <w:unhideWhenUsed/>
    <w:qFormat/>
    <w:rsid w:val="004762A3"/>
    <w:pPr>
      <w:keepNext/>
      <w:keepLines/>
      <w:spacing w:before="120" w:after="60" w:line="240" w:lineRule="auto"/>
      <w:outlineLvl w:val="3"/>
    </w:pPr>
    <w:rPr>
      <w:rFonts w:eastAsia="SimHei" w:cs="Times New Roman"/>
      <w:b/>
      <w:iCs/>
      <w:color w:val="000F46" w:themeColor="background2"/>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00000"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1"/>
      </w:numPr>
      <w:contextualSpacing/>
    </w:pPr>
  </w:style>
  <w:style w:type="paragraph" w:styleId="ListBullet2">
    <w:name w:val="List Bullet 2"/>
    <w:basedOn w:val="Normal"/>
    <w:uiPriority w:val="99"/>
    <w:unhideWhenUsed/>
    <w:qFormat/>
    <w:rsid w:val="000E5133"/>
    <w:pPr>
      <w:numPr>
        <w:ilvl w:val="1"/>
        <w:numId w:val="11"/>
      </w:numPr>
      <w:contextualSpacing/>
    </w:pPr>
  </w:style>
  <w:style w:type="paragraph" w:styleId="ListBullet3">
    <w:name w:val="List Bullet 3"/>
    <w:basedOn w:val="Normal"/>
    <w:uiPriority w:val="99"/>
    <w:unhideWhenUsed/>
    <w:rsid w:val="000E5133"/>
    <w:pPr>
      <w:numPr>
        <w:ilvl w:val="2"/>
        <w:numId w:val="11"/>
      </w:numPr>
      <w:contextualSpacing/>
    </w:pPr>
  </w:style>
  <w:style w:type="paragraph" w:styleId="ListBullet4">
    <w:name w:val="List Bullet 4"/>
    <w:basedOn w:val="Normal"/>
    <w:uiPriority w:val="99"/>
    <w:unhideWhenUsed/>
    <w:rsid w:val="000E5133"/>
    <w:pPr>
      <w:numPr>
        <w:ilvl w:val="3"/>
        <w:numId w:val="11"/>
      </w:numPr>
      <w:contextualSpacing/>
    </w:pPr>
  </w:style>
  <w:style w:type="numbering" w:customStyle="1" w:styleId="Bullets">
    <w:name w:val="Bullets"/>
    <w:uiPriority w:val="99"/>
    <w:rsid w:val="000E5133"/>
    <w:pPr>
      <w:numPr>
        <w:numId w:val="2"/>
      </w:numPr>
    </w:pPr>
  </w:style>
  <w:style w:type="paragraph" w:styleId="ListNumber">
    <w:name w:val="List Number"/>
    <w:basedOn w:val="Normal"/>
    <w:uiPriority w:val="99"/>
    <w:unhideWhenUsed/>
    <w:qFormat/>
    <w:rsid w:val="000E5133"/>
    <w:pPr>
      <w:numPr>
        <w:numId w:val="12"/>
      </w:numPr>
      <w:contextualSpacing/>
    </w:pPr>
  </w:style>
  <w:style w:type="paragraph" w:styleId="ListNumber2">
    <w:name w:val="List Number 2"/>
    <w:basedOn w:val="Normal"/>
    <w:uiPriority w:val="99"/>
    <w:unhideWhenUsed/>
    <w:qFormat/>
    <w:rsid w:val="000E5133"/>
    <w:pPr>
      <w:numPr>
        <w:ilvl w:val="1"/>
        <w:numId w:val="12"/>
      </w:numPr>
      <w:contextualSpacing/>
    </w:pPr>
  </w:style>
  <w:style w:type="paragraph" w:styleId="ListNumber3">
    <w:name w:val="List Number 3"/>
    <w:basedOn w:val="Normal"/>
    <w:uiPriority w:val="99"/>
    <w:unhideWhenUsed/>
    <w:qFormat/>
    <w:rsid w:val="000E5133"/>
    <w:pPr>
      <w:numPr>
        <w:ilvl w:val="2"/>
        <w:numId w:val="12"/>
      </w:numPr>
      <w:contextualSpacing/>
    </w:pPr>
  </w:style>
  <w:style w:type="paragraph" w:styleId="ListNumber4">
    <w:name w:val="List Number 4"/>
    <w:basedOn w:val="Normal"/>
    <w:uiPriority w:val="99"/>
    <w:unhideWhenUsed/>
    <w:qFormat/>
    <w:rsid w:val="000E5133"/>
    <w:pPr>
      <w:numPr>
        <w:ilvl w:val="3"/>
        <w:numId w:val="12"/>
      </w:numPr>
      <w:contextualSpacing/>
    </w:pPr>
  </w:style>
  <w:style w:type="numbering" w:customStyle="1" w:styleId="NumberedLists">
    <w:name w:val="Numbered Lists"/>
    <w:uiPriority w:val="99"/>
    <w:rsid w:val="000E5133"/>
    <w:pPr>
      <w:numPr>
        <w:numId w:val="3"/>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2"/>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00000" w:themeColor="text2"/>
    </w:rPr>
  </w:style>
  <w:style w:type="character" w:customStyle="1" w:styleId="FooterChar">
    <w:name w:val="Footer Char"/>
    <w:basedOn w:val="DefaultParagraphFont"/>
    <w:link w:val="Footer"/>
    <w:uiPriority w:val="99"/>
    <w:rsid w:val="00E10F5F"/>
    <w:rPr>
      <w:color w:val="000000" w:themeColor="text2"/>
      <w:sz w:val="20"/>
    </w:rPr>
  </w:style>
  <w:style w:type="paragraph" w:styleId="Title">
    <w:name w:val="Title"/>
    <w:basedOn w:val="Normal"/>
    <w:next w:val="Normal"/>
    <w:link w:val="TitleChar"/>
    <w:uiPriority w:val="10"/>
    <w:qFormat/>
    <w:rsid w:val="00302089"/>
    <w:pPr>
      <w:framePr w:w="6804" w:hSpace="2835" w:wrap="around" w:vAnchor="page" w:hAnchor="margin" w:y="5104" w:anchorLock="1"/>
      <w:spacing w:after="0" w:line="240" w:lineRule="auto"/>
      <w:contextualSpacing/>
    </w:pPr>
    <w:rPr>
      <w:rFonts w:eastAsiaTheme="majorEastAsia" w:cstheme="majorBidi"/>
      <w:b/>
      <w:color w:val="000F46" w:themeColor="background2"/>
      <w:spacing w:val="-10"/>
      <w:kern w:val="28"/>
      <w:sz w:val="48"/>
      <w:szCs w:val="56"/>
    </w:rPr>
  </w:style>
  <w:style w:type="character" w:customStyle="1" w:styleId="TitleChar">
    <w:name w:val="Title Char"/>
    <w:basedOn w:val="DefaultParagraphFont"/>
    <w:link w:val="Title"/>
    <w:uiPriority w:val="10"/>
    <w:rsid w:val="00302089"/>
    <w:rPr>
      <w:rFonts w:ascii="Calibri" w:eastAsiaTheme="majorEastAsia" w:hAnsi="Calibri" w:cstheme="majorBidi"/>
      <w:b/>
      <w:color w:val="000F46" w:themeColor="background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9B3238"/>
    <w:rPr>
      <w:rFonts w:ascii="Calibri" w:eastAsia="SimHei" w:hAnsi="Calibri" w:cs="Times New Roman"/>
      <w:b/>
      <w:color w:val="000F46" w:themeColor="background2"/>
      <w:sz w:val="32"/>
      <w:szCs w:val="32"/>
      <w:lang w:eastAsia="en-US"/>
    </w:rPr>
  </w:style>
  <w:style w:type="paragraph" w:customStyle="1" w:styleId="NumberedHeading1">
    <w:name w:val="Numbered Heading 1"/>
    <w:basedOn w:val="Heading1"/>
    <w:qFormat/>
    <w:rsid w:val="000E5133"/>
    <w:pPr>
      <w:numPr>
        <w:numId w:val="10"/>
      </w:numPr>
    </w:pPr>
  </w:style>
  <w:style w:type="character" w:customStyle="1" w:styleId="Heading2Char">
    <w:name w:val="Heading 2 Char"/>
    <w:basedOn w:val="DefaultParagraphFont"/>
    <w:link w:val="Heading2"/>
    <w:uiPriority w:val="9"/>
    <w:rsid w:val="00EB6590"/>
    <w:rPr>
      <w:rFonts w:ascii="Calibri" w:eastAsia="SimHei" w:hAnsi="Calibri" w:cs="Times New Roman"/>
      <w:b/>
      <w:color w:val="000F46" w:themeColor="background2"/>
      <w:sz w:val="24"/>
      <w:szCs w:val="26"/>
      <w:lang w:eastAsia="en-US"/>
    </w:rPr>
  </w:style>
  <w:style w:type="character" w:customStyle="1" w:styleId="Heading3Char">
    <w:name w:val="Heading 3 Char"/>
    <w:basedOn w:val="DefaultParagraphFont"/>
    <w:link w:val="Heading3"/>
    <w:uiPriority w:val="9"/>
    <w:rsid w:val="00D672AA"/>
    <w:rPr>
      <w:rFonts w:ascii="Calibri" w:eastAsia="SimHei" w:hAnsi="Calibri" w:cs="Times New Roman"/>
      <w:color w:val="000F46" w:themeColor="background2"/>
      <w:sz w:val="24"/>
      <w:szCs w:val="24"/>
      <w:lang w:eastAsia="en-US"/>
    </w:rPr>
  </w:style>
  <w:style w:type="character" w:customStyle="1" w:styleId="Heading4Char">
    <w:name w:val="Heading 4 Char"/>
    <w:basedOn w:val="DefaultParagraphFont"/>
    <w:link w:val="Heading4"/>
    <w:uiPriority w:val="9"/>
    <w:rsid w:val="004762A3"/>
    <w:rPr>
      <w:rFonts w:ascii="Calibri" w:eastAsia="SimHei" w:hAnsi="Calibri" w:cs="Times New Roman"/>
      <w:b/>
      <w:iCs/>
      <w:color w:val="000F46" w:themeColor="background2"/>
      <w:lang w:eastAsia="en-US"/>
    </w:rPr>
  </w:style>
  <w:style w:type="paragraph" w:customStyle="1" w:styleId="NumberedHeading2">
    <w:name w:val="Numbered Heading 2"/>
    <w:basedOn w:val="Heading2"/>
    <w:qFormat/>
    <w:rsid w:val="00D672AA"/>
    <w:pPr>
      <w:numPr>
        <w:ilvl w:val="1"/>
        <w:numId w:val="10"/>
      </w:numPr>
    </w:pPr>
  </w:style>
  <w:style w:type="paragraph" w:customStyle="1" w:styleId="NumberedHeading3">
    <w:name w:val="Numbered Heading 3"/>
    <w:basedOn w:val="Heading3"/>
    <w:qFormat/>
    <w:rsid w:val="000E5133"/>
    <w:pPr>
      <w:numPr>
        <w:ilvl w:val="2"/>
        <w:numId w:val="10"/>
      </w:numPr>
    </w:pPr>
  </w:style>
  <w:style w:type="numbering" w:customStyle="1" w:styleId="NumberedHeadings">
    <w:name w:val="Numbered Headings"/>
    <w:uiPriority w:val="99"/>
    <w:rsid w:val="000E5133"/>
    <w:pPr>
      <w:numPr>
        <w:numId w:val="4"/>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00000"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00000"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F46"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00000"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8"/>
      </w:numPr>
      <w:spacing w:after="360"/>
    </w:pPr>
    <w:rPr>
      <w:sz w:val="36"/>
    </w:rPr>
  </w:style>
  <w:style w:type="numbering" w:customStyle="1" w:styleId="Appendix">
    <w:name w:val="Appendix"/>
    <w:uiPriority w:val="99"/>
    <w:rsid w:val="00342318"/>
    <w:pPr>
      <w:numPr>
        <w:numId w:val="5"/>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6"/>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00000" w:themeFill="text2"/>
      </w:tcPr>
    </w:tblStylePr>
    <w:tblStylePr w:type="lastRow">
      <w:tblPr/>
      <w:tcPr>
        <w:tcBorders>
          <w:top w:val="single" w:sz="8" w:space="0" w:color="000F46"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524AB6"/>
    <w:pPr>
      <w:spacing w:after="200" w:line="240" w:lineRule="auto"/>
    </w:pPr>
    <w:rPr>
      <w:b/>
      <w:iCs/>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00000"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00000"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00000"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9"/>
      </w:numPr>
    </w:pPr>
  </w:style>
  <w:style w:type="paragraph" w:customStyle="1" w:styleId="Introduction">
    <w:name w:val="Introduction"/>
    <w:basedOn w:val="Normal"/>
    <w:link w:val="IntroductionChar"/>
    <w:qFormat/>
    <w:rsid w:val="00695166"/>
    <w:pPr>
      <w:keepNext/>
      <w:keepLines/>
      <w:spacing w:after="0" w:line="216" w:lineRule="auto"/>
      <w:outlineLvl w:val="0"/>
    </w:pPr>
    <w:rPr>
      <w:rFonts w:eastAsia="SimHe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00000" w:themeColor="text2"/>
        <w:left w:val="single" w:sz="4" w:space="6" w:color="000000" w:themeColor="text2"/>
        <w:bottom w:val="single" w:sz="4" w:space="6" w:color="000000" w:themeColor="text2"/>
        <w:right w:val="single" w:sz="4" w:space="6" w:color="000000" w:themeColor="text2"/>
      </w:pBdr>
      <w:shd w:val="clear" w:color="auto" w:fill="000000"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00000"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00000" w:themeFill="text2"/>
      <w:lang w:eastAsia="en-US"/>
    </w:rPr>
  </w:style>
  <w:style w:type="paragraph" w:customStyle="1" w:styleId="Pull-outBullets">
    <w:name w:val="Pull-out Bullets"/>
    <w:basedOn w:val="Pull-outBodyCopy"/>
    <w:link w:val="Pull-outBulletsChar"/>
    <w:qFormat/>
    <w:rsid w:val="00695166"/>
    <w:pPr>
      <w:numPr>
        <w:numId w:val="7"/>
      </w:numPr>
      <w:ind w:left="397" w:hanging="227"/>
    </w:pPr>
  </w:style>
  <w:style w:type="character" w:customStyle="1" w:styleId="Pull-outBulletsChar">
    <w:name w:val="Pull-out Bullets Char"/>
    <w:basedOn w:val="Pull-outBodyCopyChar"/>
    <w:link w:val="Pull-outBullets"/>
    <w:rsid w:val="00695166"/>
    <w:rPr>
      <w:rFonts w:ascii="Calibri" w:eastAsiaTheme="minorHAnsi" w:hAnsi="Calibri"/>
      <w:color w:val="FFFFFF" w:themeColor="background1"/>
      <w:sz w:val="20"/>
      <w:shd w:val="clear" w:color="auto" w:fill="000000"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00000"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00000"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00000"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00000" w:themeColor="text2"/>
    </w:rPr>
  </w:style>
  <w:style w:type="paragraph" w:styleId="TableofFigures">
    <w:name w:val="table of figures"/>
    <w:basedOn w:val="TOC2"/>
    <w:next w:val="Normal"/>
    <w:uiPriority w:val="99"/>
    <w:unhideWhenUsed/>
    <w:rsid w:val="00EB381E"/>
    <w:rPr>
      <w:noProof/>
    </w:rPr>
  </w:style>
  <w:style w:type="paragraph" w:styleId="FootnoteText">
    <w:name w:val="footnote text"/>
    <w:basedOn w:val="Normal"/>
    <w:link w:val="FootnoteTextChar"/>
    <w:uiPriority w:val="99"/>
    <w:unhideWhenUsed/>
    <w:rsid w:val="0044563A"/>
    <w:pPr>
      <w:spacing w:after="0" w:line="240" w:lineRule="auto"/>
    </w:pPr>
    <w:rPr>
      <w:sz w:val="18"/>
      <w:szCs w:val="20"/>
    </w:rPr>
  </w:style>
  <w:style w:type="character" w:customStyle="1" w:styleId="FootnoteTextChar">
    <w:name w:val="Footnote Text Char"/>
    <w:basedOn w:val="DefaultParagraphFont"/>
    <w:link w:val="FootnoteText"/>
    <w:uiPriority w:val="99"/>
    <w:rsid w:val="0044563A"/>
    <w:rPr>
      <w:sz w:val="18"/>
      <w:szCs w:val="20"/>
    </w:rPr>
  </w:style>
  <w:style w:type="character" w:styleId="FootnoteReference">
    <w:name w:val="footnote reference"/>
    <w:basedOn w:val="DefaultParagraphFont"/>
    <w:uiPriority w:val="99"/>
    <w:semiHidden/>
    <w:unhideWhenUsed/>
    <w:rsid w:val="00FC0F20"/>
    <w:rPr>
      <w:vertAlign w:val="superscript"/>
    </w:rPr>
  </w:style>
  <w:style w:type="character" w:styleId="CommentReference">
    <w:name w:val="annotation reference"/>
    <w:basedOn w:val="DefaultParagraphFont"/>
    <w:uiPriority w:val="99"/>
    <w:semiHidden/>
    <w:unhideWhenUsed/>
    <w:rsid w:val="00FC0F20"/>
    <w:rPr>
      <w:sz w:val="16"/>
      <w:szCs w:val="16"/>
    </w:rPr>
  </w:style>
  <w:style w:type="paragraph" w:styleId="CommentText">
    <w:name w:val="annotation text"/>
    <w:basedOn w:val="Normal"/>
    <w:link w:val="CommentTextChar"/>
    <w:uiPriority w:val="99"/>
    <w:unhideWhenUsed/>
    <w:rsid w:val="00FC0F20"/>
    <w:pPr>
      <w:spacing w:after="0" w:line="240" w:lineRule="auto"/>
    </w:pPr>
    <w:rPr>
      <w:rFonts w:eastAsiaTheme="minorHAnsi"/>
      <w:kern w:val="2"/>
      <w:szCs w:val="20"/>
      <w:lang w:val="en-GB" w:eastAsia="en-US"/>
      <w14:ligatures w14:val="standardContextual"/>
    </w:rPr>
  </w:style>
  <w:style w:type="character" w:customStyle="1" w:styleId="CommentTextChar">
    <w:name w:val="Comment Text Char"/>
    <w:basedOn w:val="DefaultParagraphFont"/>
    <w:link w:val="CommentText"/>
    <w:uiPriority w:val="99"/>
    <w:rsid w:val="00FC0F20"/>
    <w:rPr>
      <w:rFonts w:eastAsiaTheme="minorHAnsi"/>
      <w:kern w:val="2"/>
      <w:sz w:val="20"/>
      <w:szCs w:val="20"/>
      <w:lang w:val="en-GB" w:eastAsia="en-US"/>
      <w14:ligatures w14:val="standardContextual"/>
    </w:rPr>
  </w:style>
  <w:style w:type="table" w:styleId="TableGridLight">
    <w:name w:val="Grid Table Light"/>
    <w:basedOn w:val="TableNormal"/>
    <w:uiPriority w:val="40"/>
    <w:rsid w:val="00E45D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1170B"/>
    <w:rPr>
      <w:color w:val="605E5C"/>
      <w:shd w:val="clear" w:color="auto" w:fill="E1DFDD"/>
    </w:rPr>
  </w:style>
  <w:style w:type="table" w:styleId="GridTable5Dark-Accent4">
    <w:name w:val="Grid Table 5 Dark Accent 4"/>
    <w:basedOn w:val="TableNormal"/>
    <w:uiPriority w:val="50"/>
    <w:rsid w:val="00CE2F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B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577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577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577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5771" w:themeFill="accent4"/>
      </w:tcPr>
    </w:tblStylePr>
    <w:tblStylePr w:type="band1Vert">
      <w:tblPr/>
      <w:tcPr>
        <w:shd w:val="clear" w:color="auto" w:fill="D2B8C6" w:themeFill="accent4" w:themeFillTint="66"/>
      </w:tcPr>
    </w:tblStylePr>
    <w:tblStylePr w:type="band1Horz">
      <w:tblPr/>
      <w:tcPr>
        <w:shd w:val="clear" w:color="auto" w:fill="D2B8C6" w:themeFill="accent4" w:themeFillTint="66"/>
      </w:tcPr>
    </w:tblStylePr>
  </w:style>
  <w:style w:type="table" w:styleId="ListTable7ColourfulAccent4">
    <w:name w:val="List Table 7 Colorful Accent 4"/>
    <w:basedOn w:val="TableNormal"/>
    <w:uiPriority w:val="52"/>
    <w:rsid w:val="00ED7784"/>
    <w:pPr>
      <w:spacing w:after="0" w:line="240" w:lineRule="auto"/>
    </w:pPr>
    <w:rPr>
      <w:color w:val="6541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577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577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577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5771" w:themeColor="accent4"/>
        </w:tcBorders>
        <w:shd w:val="clear" w:color="auto" w:fill="FFFFFF" w:themeFill="background1"/>
      </w:tcPr>
    </w:tblStylePr>
    <w:tblStylePr w:type="band1Vert">
      <w:tblPr/>
      <w:tcPr>
        <w:shd w:val="clear" w:color="auto" w:fill="E8DBE2" w:themeFill="accent4" w:themeFillTint="33"/>
      </w:tcPr>
    </w:tblStylePr>
    <w:tblStylePr w:type="band1Horz">
      <w:tblPr/>
      <w:tcPr>
        <w:shd w:val="clear" w:color="auto" w:fill="E8DB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366270"/>
    <w:pPr>
      <w:spacing w:after="120"/>
    </w:pPr>
    <w:rPr>
      <w:rFonts w:eastAsiaTheme="minorEastAsia"/>
      <w:b/>
      <w:bCs/>
      <w:kern w:val="0"/>
      <w:sz w:val="20"/>
      <w:lang w:val="en-AU" w:eastAsia="zh-CN"/>
      <w14:ligatures w14:val="none"/>
    </w:rPr>
  </w:style>
  <w:style w:type="character" w:customStyle="1" w:styleId="CommentSubjectChar">
    <w:name w:val="Comment Subject Char"/>
    <w:basedOn w:val="CommentTextChar"/>
    <w:link w:val="CommentSubject"/>
    <w:uiPriority w:val="99"/>
    <w:semiHidden/>
    <w:rsid w:val="00366270"/>
    <w:rPr>
      <w:rFonts w:eastAsiaTheme="minorHAnsi"/>
      <w:b/>
      <w:bCs/>
      <w:kern w:val="2"/>
      <w:sz w:val="20"/>
      <w:szCs w:val="20"/>
      <w:lang w:val="en-GB" w:eastAsia="en-US"/>
      <w14:ligatures w14:val="standardContextual"/>
    </w:rPr>
  </w:style>
  <w:style w:type="paragraph" w:styleId="Revision">
    <w:name w:val="Revision"/>
    <w:hidden/>
    <w:uiPriority w:val="99"/>
    <w:semiHidden/>
    <w:rsid w:val="00644F75"/>
    <w:pPr>
      <w:spacing w:after="0" w:line="240" w:lineRule="auto"/>
    </w:pPr>
  </w:style>
  <w:style w:type="paragraph" w:customStyle="1" w:styleId="EndNoteBibliographyTitle">
    <w:name w:val="EndNote Bibliography Title"/>
    <w:basedOn w:val="Normal"/>
    <w:link w:val="EndNoteBibliographyTitleChar"/>
    <w:rsid w:val="00F312EA"/>
    <w:pPr>
      <w:spacing w:after="0"/>
      <w:jc w:val="center"/>
    </w:pPr>
    <w:rPr>
      <w:rFonts w:cs="Calibri"/>
    </w:rPr>
  </w:style>
  <w:style w:type="character" w:customStyle="1" w:styleId="EndNoteBibliographyTitleChar">
    <w:name w:val="EndNote Bibliography Title Char"/>
    <w:basedOn w:val="DefaultParagraphFont"/>
    <w:link w:val="EndNoteBibliographyTitle"/>
    <w:rsid w:val="00F312EA"/>
    <w:rPr>
      <w:rFonts w:ascii="Calibri" w:hAnsi="Calibri" w:cs="Calibri"/>
    </w:rPr>
  </w:style>
  <w:style w:type="paragraph" w:customStyle="1" w:styleId="EndNoteBibliography">
    <w:name w:val="EndNote Bibliography"/>
    <w:basedOn w:val="Normal"/>
    <w:link w:val="EndNoteBibliographyChar"/>
    <w:rsid w:val="00F312EA"/>
    <w:pPr>
      <w:spacing w:line="240" w:lineRule="auto"/>
    </w:pPr>
    <w:rPr>
      <w:rFonts w:cs="Calibri"/>
    </w:rPr>
  </w:style>
  <w:style w:type="character" w:customStyle="1" w:styleId="EndNoteBibliographyChar">
    <w:name w:val="EndNote Bibliography Char"/>
    <w:basedOn w:val="DefaultParagraphFont"/>
    <w:link w:val="EndNoteBibliography"/>
    <w:rsid w:val="00F312EA"/>
    <w:rPr>
      <w:rFonts w:ascii="Calibri" w:hAnsi="Calibri" w:cs="Calibri"/>
    </w:rPr>
  </w:style>
  <w:style w:type="table" w:styleId="ListTable4-Accent1">
    <w:name w:val="List Table 4 Accent 1"/>
    <w:basedOn w:val="TableNormal"/>
    <w:uiPriority w:val="49"/>
    <w:rsid w:val="00B0661F"/>
    <w:pPr>
      <w:spacing w:after="0" w:line="240" w:lineRule="auto"/>
    </w:p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tblBorders>
    </w:tblPr>
    <w:tblStylePr w:type="firstRow">
      <w:rPr>
        <w:b/>
        <w:bCs/>
        <w:color w:val="FFFFFF" w:themeColor="background1"/>
      </w:rPr>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tcBorders>
        <w:shd w:val="clear" w:color="auto" w:fill="000000" w:themeFill="accent1"/>
      </w:tcPr>
    </w:tblStylePr>
    <w:tblStylePr w:type="lastRow">
      <w:rPr>
        <w:b/>
        <w:bCs/>
      </w:rPr>
      <w:tblPr/>
      <w:tcPr>
        <w:tcBorders>
          <w:top w:val="double" w:sz="4" w:space="0" w:color="666666" w:themeColor="accent1" w:themeTint="99"/>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ListTable3-Accent4">
    <w:name w:val="List Table 3 Accent 4"/>
    <w:basedOn w:val="TableNormal"/>
    <w:uiPriority w:val="48"/>
    <w:rsid w:val="00390C9B"/>
    <w:pPr>
      <w:spacing w:after="0" w:line="240" w:lineRule="auto"/>
    </w:pPr>
    <w:tblPr>
      <w:tblStyleRowBandSize w:val="1"/>
      <w:tblStyleColBandSize w:val="1"/>
      <w:tblBorders>
        <w:top w:val="single" w:sz="4" w:space="0" w:color="885771" w:themeColor="accent4"/>
        <w:left w:val="single" w:sz="4" w:space="0" w:color="885771" w:themeColor="accent4"/>
        <w:bottom w:val="single" w:sz="4" w:space="0" w:color="885771" w:themeColor="accent4"/>
        <w:right w:val="single" w:sz="4" w:space="0" w:color="885771" w:themeColor="accent4"/>
      </w:tblBorders>
    </w:tblPr>
    <w:tblStylePr w:type="firstRow">
      <w:rPr>
        <w:b/>
        <w:bCs/>
        <w:color w:val="FFFFFF" w:themeColor="background1"/>
      </w:rPr>
      <w:tblPr/>
      <w:tcPr>
        <w:shd w:val="clear" w:color="auto" w:fill="885771" w:themeFill="accent4"/>
      </w:tcPr>
    </w:tblStylePr>
    <w:tblStylePr w:type="lastRow">
      <w:rPr>
        <w:b/>
        <w:bCs/>
      </w:rPr>
      <w:tblPr/>
      <w:tcPr>
        <w:tcBorders>
          <w:top w:val="double" w:sz="4" w:space="0" w:color="88577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5771" w:themeColor="accent4"/>
          <w:right w:val="single" w:sz="4" w:space="0" w:color="885771" w:themeColor="accent4"/>
        </w:tcBorders>
      </w:tcPr>
    </w:tblStylePr>
    <w:tblStylePr w:type="band1Horz">
      <w:tblPr/>
      <w:tcPr>
        <w:tcBorders>
          <w:top w:val="single" w:sz="4" w:space="0" w:color="885771" w:themeColor="accent4"/>
          <w:bottom w:val="single" w:sz="4" w:space="0" w:color="88577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5771" w:themeColor="accent4"/>
          <w:left w:val="nil"/>
        </w:tcBorders>
      </w:tcPr>
    </w:tblStylePr>
    <w:tblStylePr w:type="swCell">
      <w:tblPr/>
      <w:tcPr>
        <w:tcBorders>
          <w:top w:val="double" w:sz="4" w:space="0" w:color="885771" w:themeColor="accent4"/>
          <w:right w:val="nil"/>
        </w:tcBorders>
      </w:tcPr>
    </w:tblStylePr>
  </w:style>
  <w:style w:type="table" w:styleId="ListTable4-Accent4">
    <w:name w:val="List Table 4 Accent 4"/>
    <w:basedOn w:val="TableNormal"/>
    <w:uiPriority w:val="49"/>
    <w:rsid w:val="00390C9B"/>
    <w:pPr>
      <w:spacing w:after="0" w:line="240" w:lineRule="auto"/>
    </w:pPr>
    <w:tblPr>
      <w:tblStyleRowBandSize w:val="1"/>
      <w:tblStyleColBandSize w:val="1"/>
      <w:tblBorders>
        <w:top w:val="single" w:sz="4" w:space="0" w:color="BB95A9" w:themeColor="accent4" w:themeTint="99"/>
        <w:left w:val="single" w:sz="4" w:space="0" w:color="BB95A9" w:themeColor="accent4" w:themeTint="99"/>
        <w:bottom w:val="single" w:sz="4" w:space="0" w:color="BB95A9" w:themeColor="accent4" w:themeTint="99"/>
        <w:right w:val="single" w:sz="4" w:space="0" w:color="BB95A9" w:themeColor="accent4" w:themeTint="99"/>
        <w:insideH w:val="single" w:sz="4" w:space="0" w:color="BB95A9" w:themeColor="accent4" w:themeTint="99"/>
      </w:tblBorders>
    </w:tblPr>
    <w:tblStylePr w:type="firstRow">
      <w:rPr>
        <w:b/>
        <w:bCs/>
        <w:color w:val="FFFFFF" w:themeColor="background1"/>
      </w:rPr>
      <w:tblPr/>
      <w:tcPr>
        <w:tcBorders>
          <w:top w:val="single" w:sz="4" w:space="0" w:color="885771" w:themeColor="accent4"/>
          <w:left w:val="single" w:sz="4" w:space="0" w:color="885771" w:themeColor="accent4"/>
          <w:bottom w:val="single" w:sz="4" w:space="0" w:color="885771" w:themeColor="accent4"/>
          <w:right w:val="single" w:sz="4" w:space="0" w:color="885771" w:themeColor="accent4"/>
          <w:insideH w:val="nil"/>
        </w:tcBorders>
        <w:shd w:val="clear" w:color="auto" w:fill="885771" w:themeFill="accent4"/>
      </w:tcPr>
    </w:tblStylePr>
    <w:tblStylePr w:type="lastRow">
      <w:rPr>
        <w:b/>
        <w:bCs/>
      </w:rPr>
      <w:tblPr/>
      <w:tcPr>
        <w:tcBorders>
          <w:top w:val="double" w:sz="4" w:space="0" w:color="BB95A9" w:themeColor="accent4" w:themeTint="99"/>
        </w:tcBorders>
      </w:tcPr>
    </w:tblStylePr>
    <w:tblStylePr w:type="firstCol">
      <w:rPr>
        <w:b/>
        <w:bCs/>
      </w:rPr>
    </w:tblStylePr>
    <w:tblStylePr w:type="lastCol">
      <w:rPr>
        <w:b/>
        <w:bCs/>
      </w:rPr>
    </w:tblStylePr>
    <w:tblStylePr w:type="band1Vert">
      <w:tblPr/>
      <w:tcPr>
        <w:shd w:val="clear" w:color="auto" w:fill="E8DBE2" w:themeFill="accent4" w:themeFillTint="33"/>
      </w:tcPr>
    </w:tblStylePr>
    <w:tblStylePr w:type="band1Horz">
      <w:tblPr/>
      <w:tcPr>
        <w:shd w:val="clear" w:color="auto" w:fill="E8DBE2" w:themeFill="accent4" w:themeFillTint="33"/>
      </w:tcPr>
    </w:tblStylePr>
  </w:style>
  <w:style w:type="table" w:styleId="GridTable1Light-Accent1">
    <w:name w:val="Grid Table 1 Light Accent 1"/>
    <w:basedOn w:val="TableNormal"/>
    <w:uiPriority w:val="46"/>
    <w:rsid w:val="00C604BB"/>
    <w:pPr>
      <w:spacing w:after="0" w:line="240" w:lineRule="auto"/>
    </w:p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733748"/>
    <w:rPr>
      <w:color w:val="2B579A"/>
      <w:shd w:val="clear" w:color="auto" w:fill="E1DFDD"/>
    </w:rPr>
  </w:style>
  <w:style w:type="table" w:styleId="GridTable3-Accent1">
    <w:name w:val="Grid Table 3 Accent 1"/>
    <w:basedOn w:val="TableNormal"/>
    <w:uiPriority w:val="48"/>
    <w:rsid w:val="00264986"/>
    <w:pPr>
      <w:spacing w:after="0" w:line="240" w:lineRule="auto"/>
    </w:p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insideV w:val="single" w:sz="4" w:space="0" w:color="6666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1" w:themeFillTint="33"/>
      </w:tcPr>
    </w:tblStylePr>
    <w:tblStylePr w:type="band1Horz">
      <w:tblPr/>
      <w:tcPr>
        <w:shd w:val="clear" w:color="auto" w:fill="CCCCCC" w:themeFill="accent1" w:themeFillTint="33"/>
      </w:tcPr>
    </w:tblStylePr>
    <w:tblStylePr w:type="neCell">
      <w:tblPr/>
      <w:tcPr>
        <w:tcBorders>
          <w:bottom w:val="single" w:sz="4" w:space="0" w:color="666666" w:themeColor="accent1" w:themeTint="99"/>
        </w:tcBorders>
      </w:tcPr>
    </w:tblStylePr>
    <w:tblStylePr w:type="nwCell">
      <w:tblPr/>
      <w:tcPr>
        <w:tcBorders>
          <w:bottom w:val="single" w:sz="4" w:space="0" w:color="666666" w:themeColor="accent1" w:themeTint="99"/>
        </w:tcBorders>
      </w:tcPr>
    </w:tblStylePr>
    <w:tblStylePr w:type="seCell">
      <w:tblPr/>
      <w:tcPr>
        <w:tcBorders>
          <w:top w:val="single" w:sz="4" w:space="0" w:color="666666" w:themeColor="accent1" w:themeTint="99"/>
        </w:tcBorders>
      </w:tcPr>
    </w:tblStylePr>
    <w:tblStylePr w:type="swCell">
      <w:tblPr/>
      <w:tcPr>
        <w:tcBorders>
          <w:top w:val="single" w:sz="4" w:space="0" w:color="666666"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02740">
      <w:bodyDiv w:val="1"/>
      <w:marLeft w:val="0"/>
      <w:marRight w:val="0"/>
      <w:marTop w:val="0"/>
      <w:marBottom w:val="0"/>
      <w:divBdr>
        <w:top w:val="none" w:sz="0" w:space="0" w:color="auto"/>
        <w:left w:val="none" w:sz="0" w:space="0" w:color="auto"/>
        <w:bottom w:val="none" w:sz="0" w:space="0" w:color="auto"/>
        <w:right w:val="none" w:sz="0" w:space="0" w:color="auto"/>
      </w:divBdr>
      <w:divsChild>
        <w:div w:id="754784470">
          <w:marLeft w:val="446"/>
          <w:marRight w:val="0"/>
          <w:marTop w:val="0"/>
          <w:marBottom w:val="0"/>
          <w:divBdr>
            <w:top w:val="none" w:sz="0" w:space="0" w:color="auto"/>
            <w:left w:val="none" w:sz="0" w:space="0" w:color="auto"/>
            <w:bottom w:val="none" w:sz="0" w:space="0" w:color="auto"/>
            <w:right w:val="none" w:sz="0" w:space="0" w:color="auto"/>
          </w:divBdr>
        </w:div>
        <w:div w:id="1320501670">
          <w:marLeft w:val="446"/>
          <w:marRight w:val="0"/>
          <w:marTop w:val="0"/>
          <w:marBottom w:val="0"/>
          <w:divBdr>
            <w:top w:val="none" w:sz="0" w:space="0" w:color="auto"/>
            <w:left w:val="none" w:sz="0" w:space="0" w:color="auto"/>
            <w:bottom w:val="none" w:sz="0" w:space="0" w:color="auto"/>
            <w:right w:val="none" w:sz="0" w:space="0" w:color="auto"/>
          </w:divBdr>
        </w:div>
        <w:div w:id="1593128323">
          <w:marLeft w:val="446"/>
          <w:marRight w:val="0"/>
          <w:marTop w:val="0"/>
          <w:marBottom w:val="0"/>
          <w:divBdr>
            <w:top w:val="none" w:sz="0" w:space="0" w:color="auto"/>
            <w:left w:val="none" w:sz="0" w:space="0" w:color="auto"/>
            <w:bottom w:val="none" w:sz="0" w:space="0" w:color="auto"/>
            <w:right w:val="none" w:sz="0" w:space="0" w:color="auto"/>
          </w:divBdr>
        </w:div>
        <w:div w:id="1855070468">
          <w:marLeft w:val="446"/>
          <w:marRight w:val="0"/>
          <w:marTop w:val="0"/>
          <w:marBottom w:val="0"/>
          <w:divBdr>
            <w:top w:val="none" w:sz="0" w:space="0" w:color="auto"/>
            <w:left w:val="none" w:sz="0" w:space="0" w:color="auto"/>
            <w:bottom w:val="none" w:sz="0" w:space="0" w:color="auto"/>
            <w:right w:val="none" w:sz="0" w:space="0" w:color="auto"/>
          </w:divBdr>
        </w:div>
        <w:div w:id="2113549196">
          <w:marLeft w:val="446"/>
          <w:marRight w:val="0"/>
          <w:marTop w:val="0"/>
          <w:marBottom w:val="0"/>
          <w:divBdr>
            <w:top w:val="none" w:sz="0" w:space="0" w:color="auto"/>
            <w:left w:val="none" w:sz="0" w:space="0" w:color="auto"/>
            <w:bottom w:val="none" w:sz="0" w:space="0" w:color="auto"/>
            <w:right w:val="none" w:sz="0" w:space="0" w:color="auto"/>
          </w:divBdr>
        </w:div>
      </w:divsChild>
    </w:div>
    <w:div w:id="188376271">
      <w:bodyDiv w:val="1"/>
      <w:marLeft w:val="0"/>
      <w:marRight w:val="0"/>
      <w:marTop w:val="0"/>
      <w:marBottom w:val="0"/>
      <w:divBdr>
        <w:top w:val="none" w:sz="0" w:space="0" w:color="auto"/>
        <w:left w:val="none" w:sz="0" w:space="0" w:color="auto"/>
        <w:bottom w:val="none" w:sz="0" w:space="0" w:color="auto"/>
        <w:right w:val="none" w:sz="0" w:space="0" w:color="auto"/>
      </w:divBdr>
      <w:divsChild>
        <w:div w:id="3364970">
          <w:marLeft w:val="446"/>
          <w:marRight w:val="0"/>
          <w:marTop w:val="0"/>
          <w:marBottom w:val="0"/>
          <w:divBdr>
            <w:top w:val="none" w:sz="0" w:space="0" w:color="auto"/>
            <w:left w:val="none" w:sz="0" w:space="0" w:color="auto"/>
            <w:bottom w:val="none" w:sz="0" w:space="0" w:color="auto"/>
            <w:right w:val="none" w:sz="0" w:space="0" w:color="auto"/>
          </w:divBdr>
        </w:div>
        <w:div w:id="71781770">
          <w:marLeft w:val="446"/>
          <w:marRight w:val="0"/>
          <w:marTop w:val="0"/>
          <w:marBottom w:val="0"/>
          <w:divBdr>
            <w:top w:val="none" w:sz="0" w:space="0" w:color="auto"/>
            <w:left w:val="none" w:sz="0" w:space="0" w:color="auto"/>
            <w:bottom w:val="none" w:sz="0" w:space="0" w:color="auto"/>
            <w:right w:val="none" w:sz="0" w:space="0" w:color="auto"/>
          </w:divBdr>
        </w:div>
        <w:div w:id="110369747">
          <w:marLeft w:val="446"/>
          <w:marRight w:val="0"/>
          <w:marTop w:val="0"/>
          <w:marBottom w:val="0"/>
          <w:divBdr>
            <w:top w:val="none" w:sz="0" w:space="0" w:color="auto"/>
            <w:left w:val="none" w:sz="0" w:space="0" w:color="auto"/>
            <w:bottom w:val="none" w:sz="0" w:space="0" w:color="auto"/>
            <w:right w:val="none" w:sz="0" w:space="0" w:color="auto"/>
          </w:divBdr>
        </w:div>
        <w:div w:id="732971583">
          <w:marLeft w:val="446"/>
          <w:marRight w:val="0"/>
          <w:marTop w:val="0"/>
          <w:marBottom w:val="0"/>
          <w:divBdr>
            <w:top w:val="none" w:sz="0" w:space="0" w:color="auto"/>
            <w:left w:val="none" w:sz="0" w:space="0" w:color="auto"/>
            <w:bottom w:val="none" w:sz="0" w:space="0" w:color="auto"/>
            <w:right w:val="none" w:sz="0" w:space="0" w:color="auto"/>
          </w:divBdr>
        </w:div>
        <w:div w:id="1377701266">
          <w:marLeft w:val="446"/>
          <w:marRight w:val="0"/>
          <w:marTop w:val="0"/>
          <w:marBottom w:val="0"/>
          <w:divBdr>
            <w:top w:val="none" w:sz="0" w:space="0" w:color="auto"/>
            <w:left w:val="none" w:sz="0" w:space="0" w:color="auto"/>
            <w:bottom w:val="none" w:sz="0" w:space="0" w:color="auto"/>
            <w:right w:val="none" w:sz="0" w:space="0" w:color="auto"/>
          </w:divBdr>
        </w:div>
        <w:div w:id="1799572158">
          <w:marLeft w:val="446"/>
          <w:marRight w:val="0"/>
          <w:marTop w:val="0"/>
          <w:marBottom w:val="0"/>
          <w:divBdr>
            <w:top w:val="none" w:sz="0" w:space="0" w:color="auto"/>
            <w:left w:val="none" w:sz="0" w:space="0" w:color="auto"/>
            <w:bottom w:val="none" w:sz="0" w:space="0" w:color="auto"/>
            <w:right w:val="none" w:sz="0" w:space="0" w:color="auto"/>
          </w:divBdr>
        </w:div>
      </w:divsChild>
    </w:div>
    <w:div w:id="297147648">
      <w:bodyDiv w:val="1"/>
      <w:marLeft w:val="0"/>
      <w:marRight w:val="0"/>
      <w:marTop w:val="0"/>
      <w:marBottom w:val="0"/>
      <w:divBdr>
        <w:top w:val="none" w:sz="0" w:space="0" w:color="auto"/>
        <w:left w:val="none" w:sz="0" w:space="0" w:color="auto"/>
        <w:bottom w:val="none" w:sz="0" w:space="0" w:color="auto"/>
        <w:right w:val="none" w:sz="0" w:space="0" w:color="auto"/>
      </w:divBdr>
      <w:divsChild>
        <w:div w:id="243102192">
          <w:marLeft w:val="446"/>
          <w:marRight w:val="0"/>
          <w:marTop w:val="0"/>
          <w:marBottom w:val="0"/>
          <w:divBdr>
            <w:top w:val="none" w:sz="0" w:space="0" w:color="auto"/>
            <w:left w:val="none" w:sz="0" w:space="0" w:color="auto"/>
            <w:bottom w:val="none" w:sz="0" w:space="0" w:color="auto"/>
            <w:right w:val="none" w:sz="0" w:space="0" w:color="auto"/>
          </w:divBdr>
        </w:div>
        <w:div w:id="425884854">
          <w:marLeft w:val="446"/>
          <w:marRight w:val="0"/>
          <w:marTop w:val="0"/>
          <w:marBottom w:val="0"/>
          <w:divBdr>
            <w:top w:val="none" w:sz="0" w:space="0" w:color="auto"/>
            <w:left w:val="none" w:sz="0" w:space="0" w:color="auto"/>
            <w:bottom w:val="none" w:sz="0" w:space="0" w:color="auto"/>
            <w:right w:val="none" w:sz="0" w:space="0" w:color="auto"/>
          </w:divBdr>
        </w:div>
        <w:div w:id="617377780">
          <w:marLeft w:val="446"/>
          <w:marRight w:val="0"/>
          <w:marTop w:val="0"/>
          <w:marBottom w:val="0"/>
          <w:divBdr>
            <w:top w:val="none" w:sz="0" w:space="0" w:color="auto"/>
            <w:left w:val="none" w:sz="0" w:space="0" w:color="auto"/>
            <w:bottom w:val="none" w:sz="0" w:space="0" w:color="auto"/>
            <w:right w:val="none" w:sz="0" w:space="0" w:color="auto"/>
          </w:divBdr>
        </w:div>
        <w:div w:id="788746171">
          <w:marLeft w:val="446"/>
          <w:marRight w:val="0"/>
          <w:marTop w:val="0"/>
          <w:marBottom w:val="0"/>
          <w:divBdr>
            <w:top w:val="none" w:sz="0" w:space="0" w:color="auto"/>
            <w:left w:val="none" w:sz="0" w:space="0" w:color="auto"/>
            <w:bottom w:val="none" w:sz="0" w:space="0" w:color="auto"/>
            <w:right w:val="none" w:sz="0" w:space="0" w:color="auto"/>
          </w:divBdr>
        </w:div>
        <w:div w:id="870385497">
          <w:marLeft w:val="446"/>
          <w:marRight w:val="0"/>
          <w:marTop w:val="0"/>
          <w:marBottom w:val="0"/>
          <w:divBdr>
            <w:top w:val="none" w:sz="0" w:space="0" w:color="auto"/>
            <w:left w:val="none" w:sz="0" w:space="0" w:color="auto"/>
            <w:bottom w:val="none" w:sz="0" w:space="0" w:color="auto"/>
            <w:right w:val="none" w:sz="0" w:space="0" w:color="auto"/>
          </w:divBdr>
        </w:div>
        <w:div w:id="1041591134">
          <w:marLeft w:val="446"/>
          <w:marRight w:val="0"/>
          <w:marTop w:val="0"/>
          <w:marBottom w:val="0"/>
          <w:divBdr>
            <w:top w:val="none" w:sz="0" w:space="0" w:color="auto"/>
            <w:left w:val="none" w:sz="0" w:space="0" w:color="auto"/>
            <w:bottom w:val="none" w:sz="0" w:space="0" w:color="auto"/>
            <w:right w:val="none" w:sz="0" w:space="0" w:color="auto"/>
          </w:divBdr>
        </w:div>
        <w:div w:id="1123579310">
          <w:marLeft w:val="446"/>
          <w:marRight w:val="0"/>
          <w:marTop w:val="0"/>
          <w:marBottom w:val="0"/>
          <w:divBdr>
            <w:top w:val="none" w:sz="0" w:space="0" w:color="auto"/>
            <w:left w:val="none" w:sz="0" w:space="0" w:color="auto"/>
            <w:bottom w:val="none" w:sz="0" w:space="0" w:color="auto"/>
            <w:right w:val="none" w:sz="0" w:space="0" w:color="auto"/>
          </w:divBdr>
        </w:div>
        <w:div w:id="1126898251">
          <w:marLeft w:val="446"/>
          <w:marRight w:val="0"/>
          <w:marTop w:val="0"/>
          <w:marBottom w:val="0"/>
          <w:divBdr>
            <w:top w:val="none" w:sz="0" w:space="0" w:color="auto"/>
            <w:left w:val="none" w:sz="0" w:space="0" w:color="auto"/>
            <w:bottom w:val="none" w:sz="0" w:space="0" w:color="auto"/>
            <w:right w:val="none" w:sz="0" w:space="0" w:color="auto"/>
          </w:divBdr>
        </w:div>
        <w:div w:id="1219395197">
          <w:marLeft w:val="446"/>
          <w:marRight w:val="0"/>
          <w:marTop w:val="0"/>
          <w:marBottom w:val="0"/>
          <w:divBdr>
            <w:top w:val="none" w:sz="0" w:space="0" w:color="auto"/>
            <w:left w:val="none" w:sz="0" w:space="0" w:color="auto"/>
            <w:bottom w:val="none" w:sz="0" w:space="0" w:color="auto"/>
            <w:right w:val="none" w:sz="0" w:space="0" w:color="auto"/>
          </w:divBdr>
        </w:div>
        <w:div w:id="1410079277">
          <w:marLeft w:val="446"/>
          <w:marRight w:val="0"/>
          <w:marTop w:val="0"/>
          <w:marBottom w:val="0"/>
          <w:divBdr>
            <w:top w:val="none" w:sz="0" w:space="0" w:color="auto"/>
            <w:left w:val="none" w:sz="0" w:space="0" w:color="auto"/>
            <w:bottom w:val="none" w:sz="0" w:space="0" w:color="auto"/>
            <w:right w:val="none" w:sz="0" w:space="0" w:color="auto"/>
          </w:divBdr>
        </w:div>
        <w:div w:id="1422333427">
          <w:marLeft w:val="446"/>
          <w:marRight w:val="0"/>
          <w:marTop w:val="0"/>
          <w:marBottom w:val="0"/>
          <w:divBdr>
            <w:top w:val="none" w:sz="0" w:space="0" w:color="auto"/>
            <w:left w:val="none" w:sz="0" w:space="0" w:color="auto"/>
            <w:bottom w:val="none" w:sz="0" w:space="0" w:color="auto"/>
            <w:right w:val="none" w:sz="0" w:space="0" w:color="auto"/>
          </w:divBdr>
        </w:div>
        <w:div w:id="1755736017">
          <w:marLeft w:val="446"/>
          <w:marRight w:val="0"/>
          <w:marTop w:val="0"/>
          <w:marBottom w:val="0"/>
          <w:divBdr>
            <w:top w:val="none" w:sz="0" w:space="0" w:color="auto"/>
            <w:left w:val="none" w:sz="0" w:space="0" w:color="auto"/>
            <w:bottom w:val="none" w:sz="0" w:space="0" w:color="auto"/>
            <w:right w:val="none" w:sz="0" w:space="0" w:color="auto"/>
          </w:divBdr>
        </w:div>
        <w:div w:id="1810122425">
          <w:marLeft w:val="446"/>
          <w:marRight w:val="0"/>
          <w:marTop w:val="0"/>
          <w:marBottom w:val="0"/>
          <w:divBdr>
            <w:top w:val="none" w:sz="0" w:space="0" w:color="auto"/>
            <w:left w:val="none" w:sz="0" w:space="0" w:color="auto"/>
            <w:bottom w:val="none" w:sz="0" w:space="0" w:color="auto"/>
            <w:right w:val="none" w:sz="0" w:space="0" w:color="auto"/>
          </w:divBdr>
        </w:div>
        <w:div w:id="1908879695">
          <w:marLeft w:val="446"/>
          <w:marRight w:val="0"/>
          <w:marTop w:val="0"/>
          <w:marBottom w:val="0"/>
          <w:divBdr>
            <w:top w:val="none" w:sz="0" w:space="0" w:color="auto"/>
            <w:left w:val="none" w:sz="0" w:space="0" w:color="auto"/>
            <w:bottom w:val="none" w:sz="0" w:space="0" w:color="auto"/>
            <w:right w:val="none" w:sz="0" w:space="0" w:color="auto"/>
          </w:divBdr>
        </w:div>
        <w:div w:id="1953397621">
          <w:marLeft w:val="446"/>
          <w:marRight w:val="0"/>
          <w:marTop w:val="0"/>
          <w:marBottom w:val="0"/>
          <w:divBdr>
            <w:top w:val="none" w:sz="0" w:space="0" w:color="auto"/>
            <w:left w:val="none" w:sz="0" w:space="0" w:color="auto"/>
            <w:bottom w:val="none" w:sz="0" w:space="0" w:color="auto"/>
            <w:right w:val="none" w:sz="0" w:space="0" w:color="auto"/>
          </w:divBdr>
        </w:div>
        <w:div w:id="2144885527">
          <w:marLeft w:val="446"/>
          <w:marRight w:val="0"/>
          <w:marTop w:val="0"/>
          <w:marBottom w:val="0"/>
          <w:divBdr>
            <w:top w:val="none" w:sz="0" w:space="0" w:color="auto"/>
            <w:left w:val="none" w:sz="0" w:space="0" w:color="auto"/>
            <w:bottom w:val="none" w:sz="0" w:space="0" w:color="auto"/>
            <w:right w:val="none" w:sz="0" w:space="0" w:color="auto"/>
          </w:divBdr>
        </w:div>
      </w:divsChild>
    </w:div>
    <w:div w:id="490290620">
      <w:bodyDiv w:val="1"/>
      <w:marLeft w:val="0"/>
      <w:marRight w:val="0"/>
      <w:marTop w:val="0"/>
      <w:marBottom w:val="0"/>
      <w:divBdr>
        <w:top w:val="none" w:sz="0" w:space="0" w:color="auto"/>
        <w:left w:val="none" w:sz="0" w:space="0" w:color="auto"/>
        <w:bottom w:val="none" w:sz="0" w:space="0" w:color="auto"/>
        <w:right w:val="none" w:sz="0" w:space="0" w:color="auto"/>
      </w:divBdr>
      <w:divsChild>
        <w:div w:id="1701587281">
          <w:marLeft w:val="446"/>
          <w:marRight w:val="0"/>
          <w:marTop w:val="0"/>
          <w:marBottom w:val="0"/>
          <w:divBdr>
            <w:top w:val="none" w:sz="0" w:space="0" w:color="auto"/>
            <w:left w:val="none" w:sz="0" w:space="0" w:color="auto"/>
            <w:bottom w:val="none" w:sz="0" w:space="0" w:color="auto"/>
            <w:right w:val="none" w:sz="0" w:space="0" w:color="auto"/>
          </w:divBdr>
        </w:div>
      </w:divsChild>
    </w:div>
    <w:div w:id="547498550">
      <w:bodyDiv w:val="1"/>
      <w:marLeft w:val="0"/>
      <w:marRight w:val="0"/>
      <w:marTop w:val="0"/>
      <w:marBottom w:val="0"/>
      <w:divBdr>
        <w:top w:val="none" w:sz="0" w:space="0" w:color="auto"/>
        <w:left w:val="none" w:sz="0" w:space="0" w:color="auto"/>
        <w:bottom w:val="none" w:sz="0" w:space="0" w:color="auto"/>
        <w:right w:val="none" w:sz="0" w:space="0" w:color="auto"/>
      </w:divBdr>
    </w:div>
    <w:div w:id="757218334">
      <w:bodyDiv w:val="1"/>
      <w:marLeft w:val="0"/>
      <w:marRight w:val="0"/>
      <w:marTop w:val="0"/>
      <w:marBottom w:val="0"/>
      <w:divBdr>
        <w:top w:val="none" w:sz="0" w:space="0" w:color="auto"/>
        <w:left w:val="none" w:sz="0" w:space="0" w:color="auto"/>
        <w:bottom w:val="none" w:sz="0" w:space="0" w:color="auto"/>
        <w:right w:val="none" w:sz="0" w:space="0" w:color="auto"/>
      </w:divBdr>
      <w:divsChild>
        <w:div w:id="498543334">
          <w:marLeft w:val="360"/>
          <w:marRight w:val="0"/>
          <w:marTop w:val="200"/>
          <w:marBottom w:val="0"/>
          <w:divBdr>
            <w:top w:val="none" w:sz="0" w:space="0" w:color="auto"/>
            <w:left w:val="none" w:sz="0" w:space="0" w:color="auto"/>
            <w:bottom w:val="none" w:sz="0" w:space="0" w:color="auto"/>
            <w:right w:val="none" w:sz="0" w:space="0" w:color="auto"/>
          </w:divBdr>
        </w:div>
        <w:div w:id="559097499">
          <w:marLeft w:val="1080"/>
          <w:marRight w:val="0"/>
          <w:marTop w:val="100"/>
          <w:marBottom w:val="0"/>
          <w:divBdr>
            <w:top w:val="none" w:sz="0" w:space="0" w:color="auto"/>
            <w:left w:val="none" w:sz="0" w:space="0" w:color="auto"/>
            <w:bottom w:val="none" w:sz="0" w:space="0" w:color="auto"/>
            <w:right w:val="none" w:sz="0" w:space="0" w:color="auto"/>
          </w:divBdr>
        </w:div>
        <w:div w:id="1094285286">
          <w:marLeft w:val="1080"/>
          <w:marRight w:val="0"/>
          <w:marTop w:val="100"/>
          <w:marBottom w:val="0"/>
          <w:divBdr>
            <w:top w:val="none" w:sz="0" w:space="0" w:color="auto"/>
            <w:left w:val="none" w:sz="0" w:space="0" w:color="auto"/>
            <w:bottom w:val="none" w:sz="0" w:space="0" w:color="auto"/>
            <w:right w:val="none" w:sz="0" w:space="0" w:color="auto"/>
          </w:divBdr>
        </w:div>
        <w:div w:id="1150168669">
          <w:marLeft w:val="1080"/>
          <w:marRight w:val="0"/>
          <w:marTop w:val="100"/>
          <w:marBottom w:val="0"/>
          <w:divBdr>
            <w:top w:val="none" w:sz="0" w:space="0" w:color="auto"/>
            <w:left w:val="none" w:sz="0" w:space="0" w:color="auto"/>
            <w:bottom w:val="none" w:sz="0" w:space="0" w:color="auto"/>
            <w:right w:val="none" w:sz="0" w:space="0" w:color="auto"/>
          </w:divBdr>
        </w:div>
        <w:div w:id="1384716163">
          <w:marLeft w:val="1080"/>
          <w:marRight w:val="0"/>
          <w:marTop w:val="100"/>
          <w:marBottom w:val="0"/>
          <w:divBdr>
            <w:top w:val="none" w:sz="0" w:space="0" w:color="auto"/>
            <w:left w:val="none" w:sz="0" w:space="0" w:color="auto"/>
            <w:bottom w:val="none" w:sz="0" w:space="0" w:color="auto"/>
            <w:right w:val="none" w:sz="0" w:space="0" w:color="auto"/>
          </w:divBdr>
        </w:div>
        <w:div w:id="1675721738">
          <w:marLeft w:val="1080"/>
          <w:marRight w:val="0"/>
          <w:marTop w:val="100"/>
          <w:marBottom w:val="0"/>
          <w:divBdr>
            <w:top w:val="none" w:sz="0" w:space="0" w:color="auto"/>
            <w:left w:val="none" w:sz="0" w:space="0" w:color="auto"/>
            <w:bottom w:val="none" w:sz="0" w:space="0" w:color="auto"/>
            <w:right w:val="none" w:sz="0" w:space="0" w:color="auto"/>
          </w:divBdr>
        </w:div>
        <w:div w:id="1922912931">
          <w:marLeft w:val="1080"/>
          <w:marRight w:val="0"/>
          <w:marTop w:val="100"/>
          <w:marBottom w:val="0"/>
          <w:divBdr>
            <w:top w:val="none" w:sz="0" w:space="0" w:color="auto"/>
            <w:left w:val="none" w:sz="0" w:space="0" w:color="auto"/>
            <w:bottom w:val="none" w:sz="0" w:space="0" w:color="auto"/>
            <w:right w:val="none" w:sz="0" w:space="0" w:color="auto"/>
          </w:divBdr>
        </w:div>
        <w:div w:id="2134708595">
          <w:marLeft w:val="1080"/>
          <w:marRight w:val="0"/>
          <w:marTop w:val="100"/>
          <w:marBottom w:val="0"/>
          <w:divBdr>
            <w:top w:val="none" w:sz="0" w:space="0" w:color="auto"/>
            <w:left w:val="none" w:sz="0" w:space="0" w:color="auto"/>
            <w:bottom w:val="none" w:sz="0" w:space="0" w:color="auto"/>
            <w:right w:val="none" w:sz="0" w:space="0" w:color="auto"/>
          </w:divBdr>
        </w:div>
      </w:divsChild>
    </w:div>
    <w:div w:id="970135580">
      <w:bodyDiv w:val="1"/>
      <w:marLeft w:val="0"/>
      <w:marRight w:val="0"/>
      <w:marTop w:val="0"/>
      <w:marBottom w:val="0"/>
      <w:divBdr>
        <w:top w:val="none" w:sz="0" w:space="0" w:color="auto"/>
        <w:left w:val="none" w:sz="0" w:space="0" w:color="auto"/>
        <w:bottom w:val="none" w:sz="0" w:space="0" w:color="auto"/>
        <w:right w:val="none" w:sz="0" w:space="0" w:color="auto"/>
      </w:divBdr>
      <w:divsChild>
        <w:div w:id="224996277">
          <w:marLeft w:val="446"/>
          <w:marRight w:val="0"/>
          <w:marTop w:val="0"/>
          <w:marBottom w:val="0"/>
          <w:divBdr>
            <w:top w:val="none" w:sz="0" w:space="0" w:color="auto"/>
            <w:left w:val="none" w:sz="0" w:space="0" w:color="auto"/>
            <w:bottom w:val="none" w:sz="0" w:space="0" w:color="auto"/>
            <w:right w:val="none" w:sz="0" w:space="0" w:color="auto"/>
          </w:divBdr>
        </w:div>
        <w:div w:id="693656197">
          <w:marLeft w:val="446"/>
          <w:marRight w:val="0"/>
          <w:marTop w:val="0"/>
          <w:marBottom w:val="0"/>
          <w:divBdr>
            <w:top w:val="none" w:sz="0" w:space="0" w:color="auto"/>
            <w:left w:val="none" w:sz="0" w:space="0" w:color="auto"/>
            <w:bottom w:val="none" w:sz="0" w:space="0" w:color="auto"/>
            <w:right w:val="none" w:sz="0" w:space="0" w:color="auto"/>
          </w:divBdr>
        </w:div>
        <w:div w:id="1456562732">
          <w:marLeft w:val="446"/>
          <w:marRight w:val="0"/>
          <w:marTop w:val="0"/>
          <w:marBottom w:val="0"/>
          <w:divBdr>
            <w:top w:val="none" w:sz="0" w:space="0" w:color="auto"/>
            <w:left w:val="none" w:sz="0" w:space="0" w:color="auto"/>
            <w:bottom w:val="none" w:sz="0" w:space="0" w:color="auto"/>
            <w:right w:val="none" w:sz="0" w:space="0" w:color="auto"/>
          </w:divBdr>
        </w:div>
        <w:div w:id="1758943346">
          <w:marLeft w:val="446"/>
          <w:marRight w:val="0"/>
          <w:marTop w:val="0"/>
          <w:marBottom w:val="0"/>
          <w:divBdr>
            <w:top w:val="none" w:sz="0" w:space="0" w:color="auto"/>
            <w:left w:val="none" w:sz="0" w:space="0" w:color="auto"/>
            <w:bottom w:val="none" w:sz="0" w:space="0" w:color="auto"/>
            <w:right w:val="none" w:sz="0" w:space="0" w:color="auto"/>
          </w:divBdr>
        </w:div>
        <w:div w:id="2031026628">
          <w:marLeft w:val="446"/>
          <w:marRight w:val="0"/>
          <w:marTop w:val="0"/>
          <w:marBottom w:val="0"/>
          <w:divBdr>
            <w:top w:val="none" w:sz="0" w:space="0" w:color="auto"/>
            <w:left w:val="none" w:sz="0" w:space="0" w:color="auto"/>
            <w:bottom w:val="none" w:sz="0" w:space="0" w:color="auto"/>
            <w:right w:val="none" w:sz="0" w:space="0" w:color="auto"/>
          </w:divBdr>
        </w:div>
      </w:divsChild>
    </w:div>
    <w:div w:id="1332490234">
      <w:bodyDiv w:val="1"/>
      <w:marLeft w:val="0"/>
      <w:marRight w:val="0"/>
      <w:marTop w:val="0"/>
      <w:marBottom w:val="0"/>
      <w:divBdr>
        <w:top w:val="none" w:sz="0" w:space="0" w:color="auto"/>
        <w:left w:val="none" w:sz="0" w:space="0" w:color="auto"/>
        <w:bottom w:val="none" w:sz="0" w:space="0" w:color="auto"/>
        <w:right w:val="none" w:sz="0" w:space="0" w:color="auto"/>
      </w:divBdr>
    </w:div>
    <w:div w:id="1590235206">
      <w:bodyDiv w:val="1"/>
      <w:marLeft w:val="0"/>
      <w:marRight w:val="0"/>
      <w:marTop w:val="0"/>
      <w:marBottom w:val="0"/>
      <w:divBdr>
        <w:top w:val="none" w:sz="0" w:space="0" w:color="auto"/>
        <w:left w:val="none" w:sz="0" w:space="0" w:color="auto"/>
        <w:bottom w:val="none" w:sz="0" w:space="0" w:color="auto"/>
        <w:right w:val="none" w:sz="0" w:space="0" w:color="auto"/>
      </w:divBdr>
    </w:div>
    <w:div w:id="1612669318">
      <w:bodyDiv w:val="1"/>
      <w:marLeft w:val="0"/>
      <w:marRight w:val="0"/>
      <w:marTop w:val="0"/>
      <w:marBottom w:val="0"/>
      <w:divBdr>
        <w:top w:val="none" w:sz="0" w:space="0" w:color="auto"/>
        <w:left w:val="none" w:sz="0" w:space="0" w:color="auto"/>
        <w:bottom w:val="none" w:sz="0" w:space="0" w:color="auto"/>
        <w:right w:val="none" w:sz="0" w:space="0" w:color="auto"/>
      </w:divBdr>
    </w:div>
    <w:div w:id="1747727732">
      <w:bodyDiv w:val="1"/>
      <w:marLeft w:val="0"/>
      <w:marRight w:val="0"/>
      <w:marTop w:val="0"/>
      <w:marBottom w:val="0"/>
      <w:divBdr>
        <w:top w:val="none" w:sz="0" w:space="0" w:color="auto"/>
        <w:left w:val="none" w:sz="0" w:space="0" w:color="auto"/>
        <w:bottom w:val="none" w:sz="0" w:space="0" w:color="auto"/>
        <w:right w:val="none" w:sz="0" w:space="0" w:color="auto"/>
      </w:divBdr>
    </w:div>
    <w:div w:id="1780878937">
      <w:bodyDiv w:val="1"/>
      <w:marLeft w:val="0"/>
      <w:marRight w:val="0"/>
      <w:marTop w:val="0"/>
      <w:marBottom w:val="0"/>
      <w:divBdr>
        <w:top w:val="none" w:sz="0" w:space="0" w:color="auto"/>
        <w:left w:val="none" w:sz="0" w:space="0" w:color="auto"/>
        <w:bottom w:val="none" w:sz="0" w:space="0" w:color="auto"/>
        <w:right w:val="none" w:sz="0" w:space="0" w:color="auto"/>
      </w:divBdr>
    </w:div>
    <w:div w:id="1818525373">
      <w:bodyDiv w:val="1"/>
      <w:marLeft w:val="0"/>
      <w:marRight w:val="0"/>
      <w:marTop w:val="0"/>
      <w:marBottom w:val="0"/>
      <w:divBdr>
        <w:top w:val="none" w:sz="0" w:space="0" w:color="auto"/>
        <w:left w:val="none" w:sz="0" w:space="0" w:color="auto"/>
        <w:bottom w:val="none" w:sz="0" w:space="0" w:color="auto"/>
        <w:right w:val="none" w:sz="0" w:space="0" w:color="auto"/>
      </w:divBdr>
      <w:divsChild>
        <w:div w:id="1195343036">
          <w:marLeft w:val="360"/>
          <w:marRight w:val="0"/>
          <w:marTop w:val="200"/>
          <w:marBottom w:val="0"/>
          <w:divBdr>
            <w:top w:val="none" w:sz="0" w:space="0" w:color="auto"/>
            <w:left w:val="none" w:sz="0" w:space="0" w:color="auto"/>
            <w:bottom w:val="none" w:sz="0" w:space="0" w:color="auto"/>
            <w:right w:val="none" w:sz="0" w:space="0" w:color="auto"/>
          </w:divBdr>
        </w:div>
      </w:divsChild>
    </w:div>
    <w:div w:id="2135170194">
      <w:bodyDiv w:val="1"/>
      <w:marLeft w:val="0"/>
      <w:marRight w:val="0"/>
      <w:marTop w:val="0"/>
      <w:marBottom w:val="0"/>
      <w:divBdr>
        <w:top w:val="none" w:sz="0" w:space="0" w:color="auto"/>
        <w:left w:val="none" w:sz="0" w:space="0" w:color="auto"/>
        <w:bottom w:val="none" w:sz="0" w:space="0" w:color="auto"/>
        <w:right w:val="none" w:sz="0" w:space="0" w:color="auto"/>
      </w:divBdr>
      <w:divsChild>
        <w:div w:id="11882403">
          <w:marLeft w:val="1080"/>
          <w:marRight w:val="0"/>
          <w:marTop w:val="100"/>
          <w:marBottom w:val="0"/>
          <w:divBdr>
            <w:top w:val="none" w:sz="0" w:space="0" w:color="auto"/>
            <w:left w:val="none" w:sz="0" w:space="0" w:color="auto"/>
            <w:bottom w:val="none" w:sz="0" w:space="0" w:color="auto"/>
            <w:right w:val="none" w:sz="0" w:space="0" w:color="auto"/>
          </w:divBdr>
        </w:div>
        <w:div w:id="297808211">
          <w:marLeft w:val="360"/>
          <w:marRight w:val="0"/>
          <w:marTop w:val="200"/>
          <w:marBottom w:val="0"/>
          <w:divBdr>
            <w:top w:val="none" w:sz="0" w:space="0" w:color="auto"/>
            <w:left w:val="none" w:sz="0" w:space="0" w:color="auto"/>
            <w:bottom w:val="none" w:sz="0" w:space="0" w:color="auto"/>
            <w:right w:val="none" w:sz="0" w:space="0" w:color="auto"/>
          </w:divBdr>
        </w:div>
        <w:div w:id="746075311">
          <w:marLeft w:val="1080"/>
          <w:marRight w:val="0"/>
          <w:marTop w:val="100"/>
          <w:marBottom w:val="0"/>
          <w:divBdr>
            <w:top w:val="none" w:sz="0" w:space="0" w:color="auto"/>
            <w:left w:val="none" w:sz="0" w:space="0" w:color="auto"/>
            <w:bottom w:val="none" w:sz="0" w:space="0" w:color="auto"/>
            <w:right w:val="none" w:sz="0" w:space="0" w:color="auto"/>
          </w:divBdr>
        </w:div>
        <w:div w:id="1446582339">
          <w:marLeft w:val="1080"/>
          <w:marRight w:val="0"/>
          <w:marTop w:val="100"/>
          <w:marBottom w:val="0"/>
          <w:divBdr>
            <w:top w:val="none" w:sz="0" w:space="0" w:color="auto"/>
            <w:left w:val="none" w:sz="0" w:space="0" w:color="auto"/>
            <w:bottom w:val="none" w:sz="0" w:space="0" w:color="auto"/>
            <w:right w:val="none" w:sz="0" w:space="0" w:color="auto"/>
          </w:divBdr>
        </w:div>
        <w:div w:id="1696999430">
          <w:marLeft w:val="1080"/>
          <w:marRight w:val="0"/>
          <w:marTop w:val="100"/>
          <w:marBottom w:val="0"/>
          <w:divBdr>
            <w:top w:val="none" w:sz="0" w:space="0" w:color="auto"/>
            <w:left w:val="none" w:sz="0" w:space="0" w:color="auto"/>
            <w:bottom w:val="none" w:sz="0" w:space="0" w:color="auto"/>
            <w:right w:val="none" w:sz="0" w:space="0" w:color="auto"/>
          </w:divBdr>
        </w:div>
        <w:div w:id="1772357773">
          <w:marLeft w:val="360"/>
          <w:marRight w:val="0"/>
          <w:marTop w:val="200"/>
          <w:marBottom w:val="0"/>
          <w:divBdr>
            <w:top w:val="none" w:sz="0" w:space="0" w:color="auto"/>
            <w:left w:val="none" w:sz="0" w:space="0" w:color="auto"/>
            <w:bottom w:val="none" w:sz="0" w:space="0" w:color="auto"/>
            <w:right w:val="none" w:sz="0" w:space="0" w:color="auto"/>
          </w:divBdr>
        </w:div>
        <w:div w:id="1932154362">
          <w:marLeft w:val="1080"/>
          <w:marRight w:val="0"/>
          <w:marTop w:val="100"/>
          <w:marBottom w:val="0"/>
          <w:divBdr>
            <w:top w:val="none" w:sz="0" w:space="0" w:color="auto"/>
            <w:left w:val="none" w:sz="0" w:space="0" w:color="auto"/>
            <w:bottom w:val="none" w:sz="0" w:space="0" w:color="auto"/>
            <w:right w:val="none" w:sz="0" w:space="0" w:color="auto"/>
          </w:divBdr>
        </w:div>
        <w:div w:id="1940943377">
          <w:marLeft w:val="1080"/>
          <w:marRight w:val="0"/>
          <w:marTop w:val="100"/>
          <w:marBottom w:val="0"/>
          <w:divBdr>
            <w:top w:val="none" w:sz="0" w:space="0" w:color="auto"/>
            <w:left w:val="none" w:sz="0" w:space="0" w:color="auto"/>
            <w:bottom w:val="none" w:sz="0" w:space="0" w:color="auto"/>
            <w:right w:val="none" w:sz="0" w:space="0" w:color="auto"/>
          </w:divBdr>
        </w:div>
        <w:div w:id="198358266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urs1\Downloads\2024%20-%20NIL%20A4-Long-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9BF052AFBC0FC4CAD449DAF273B7C7B"/>
        <w:category>
          <w:name w:val="General"/>
          <w:gallery w:val="placeholder"/>
        </w:category>
        <w:types>
          <w:type w:val="bbPlcHdr"/>
        </w:types>
        <w:behaviors>
          <w:behavior w:val="content"/>
        </w:behaviors>
        <w:guid w:val="{6BF22605-C15F-4C4C-B755-B57A051E6790}"/>
      </w:docPartPr>
      <w:docPartBody>
        <w:p w:rsidR="004563DB" w:rsidRDefault="004563DB">
          <w:pPr>
            <w:pStyle w:val="B9BF052AFBC0FC4CAD449DAF273B7C7B"/>
          </w:pPr>
          <w:r w:rsidRPr="0098505B">
            <w:rPr>
              <w:rStyle w:val="DateChar"/>
              <w:highlight w:val="lightGray"/>
            </w:rPr>
            <w:t>Click or tap to enter a date.</w:t>
          </w:r>
        </w:p>
      </w:docPartBody>
    </w:docPart>
    <w:docPart>
      <w:docPartPr>
        <w:name w:val="839F3F8C44D4384699608705ED72314C"/>
        <w:category>
          <w:name w:val="General"/>
          <w:gallery w:val="placeholder"/>
        </w:category>
        <w:types>
          <w:type w:val="bbPlcHdr"/>
        </w:types>
        <w:behaviors>
          <w:behavior w:val="content"/>
        </w:behaviors>
        <w:guid w:val="{35CF34EF-AF2B-E74D-AE34-5D96E616411F}"/>
      </w:docPartPr>
      <w:docPartBody>
        <w:p w:rsidR="004563DB" w:rsidRDefault="004563DB">
          <w:pPr>
            <w:pStyle w:val="839F3F8C44D4384699608705ED72314C"/>
          </w:pPr>
          <w:r w:rsidRPr="00CA2B3B">
            <w:rPr>
              <w:color w:val="FFFFFF" w:themeColor="background1"/>
              <w:highlight w:val="lightGray"/>
            </w:rPr>
            <w:t>[Divider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ource Sans Pro">
    <w:panose1 w:val="020B0503030403020204"/>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notTrueType/>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06"/>
    <w:rsid w:val="00066AE3"/>
    <w:rsid w:val="00076A6D"/>
    <w:rsid w:val="00093C94"/>
    <w:rsid w:val="000B1907"/>
    <w:rsid w:val="000F3F53"/>
    <w:rsid w:val="00177191"/>
    <w:rsid w:val="00181E60"/>
    <w:rsid w:val="00272A40"/>
    <w:rsid w:val="002C3232"/>
    <w:rsid w:val="00300A84"/>
    <w:rsid w:val="003013F9"/>
    <w:rsid w:val="0031578A"/>
    <w:rsid w:val="00330930"/>
    <w:rsid w:val="00376ACB"/>
    <w:rsid w:val="003E2F64"/>
    <w:rsid w:val="0044197D"/>
    <w:rsid w:val="004563DB"/>
    <w:rsid w:val="00471134"/>
    <w:rsid w:val="00493762"/>
    <w:rsid w:val="004A00F5"/>
    <w:rsid w:val="00530739"/>
    <w:rsid w:val="0053574E"/>
    <w:rsid w:val="00543005"/>
    <w:rsid w:val="005509EE"/>
    <w:rsid w:val="00570CBC"/>
    <w:rsid w:val="00585930"/>
    <w:rsid w:val="005C0CBE"/>
    <w:rsid w:val="00671E99"/>
    <w:rsid w:val="00673E11"/>
    <w:rsid w:val="006A2BF1"/>
    <w:rsid w:val="006E2826"/>
    <w:rsid w:val="00760C4D"/>
    <w:rsid w:val="00770EDE"/>
    <w:rsid w:val="007E2E56"/>
    <w:rsid w:val="00801277"/>
    <w:rsid w:val="00802B69"/>
    <w:rsid w:val="0081643C"/>
    <w:rsid w:val="00834CE7"/>
    <w:rsid w:val="00843906"/>
    <w:rsid w:val="00881BAA"/>
    <w:rsid w:val="00892150"/>
    <w:rsid w:val="008E11A6"/>
    <w:rsid w:val="009326E5"/>
    <w:rsid w:val="00946120"/>
    <w:rsid w:val="00946AEE"/>
    <w:rsid w:val="00957756"/>
    <w:rsid w:val="00996A17"/>
    <w:rsid w:val="009C64A3"/>
    <w:rsid w:val="009F49CE"/>
    <w:rsid w:val="00A06798"/>
    <w:rsid w:val="00A3169A"/>
    <w:rsid w:val="00A4505F"/>
    <w:rsid w:val="00A52F46"/>
    <w:rsid w:val="00A6679D"/>
    <w:rsid w:val="00AC0195"/>
    <w:rsid w:val="00B6793F"/>
    <w:rsid w:val="00B979BC"/>
    <w:rsid w:val="00C257D4"/>
    <w:rsid w:val="00C8050E"/>
    <w:rsid w:val="00C972AE"/>
    <w:rsid w:val="00D30D53"/>
    <w:rsid w:val="00D470E4"/>
    <w:rsid w:val="00D53837"/>
    <w:rsid w:val="00D62D01"/>
    <w:rsid w:val="00DC7471"/>
    <w:rsid w:val="00E238A6"/>
    <w:rsid w:val="00E45913"/>
    <w:rsid w:val="00E77F43"/>
    <w:rsid w:val="00EB1C51"/>
    <w:rsid w:val="00EF12BD"/>
    <w:rsid w:val="00F00404"/>
    <w:rsid w:val="00F83509"/>
    <w:rsid w:val="00FB1831"/>
    <w:rsid w:val="00FE24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D2AB6D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pPr>
      <w:framePr w:w="6804" w:hSpace="2835" w:wrap="around" w:vAnchor="page" w:hAnchor="margin" w:y="5104" w:anchorLock="1"/>
      <w:spacing w:after="120" w:line="264" w:lineRule="auto"/>
    </w:pPr>
    <w:rPr>
      <w:kern w:val="0"/>
      <w:sz w:val="20"/>
      <w:szCs w:val="22"/>
      <w:lang w:eastAsia="zh-CN"/>
      <w14:ligatures w14:val="none"/>
    </w:rPr>
  </w:style>
  <w:style w:type="character" w:customStyle="1" w:styleId="DateChar">
    <w:name w:val="Date Char"/>
    <w:basedOn w:val="DefaultParagraphFont"/>
    <w:link w:val="Date"/>
    <w:uiPriority w:val="99"/>
    <w:rPr>
      <w:kern w:val="0"/>
      <w:sz w:val="20"/>
      <w:szCs w:val="22"/>
      <w:lang w:eastAsia="zh-CN"/>
      <w14:ligatures w14:val="none"/>
    </w:rPr>
  </w:style>
  <w:style w:type="paragraph" w:customStyle="1" w:styleId="B9BF052AFBC0FC4CAD449DAF273B7C7B">
    <w:name w:val="B9BF052AFBC0FC4CAD449DAF273B7C7B"/>
  </w:style>
  <w:style w:type="paragraph" w:customStyle="1" w:styleId="839F3F8C44D4384699608705ED72314C">
    <w:name w:val="839F3F8C44D4384699608705ED72314C"/>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M">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Possum (Light)">
      <a:srgbClr val="EB7BBE"/>
    </a:custClr>
    <a:custClr name="Yam Daisy (Dark)">
      <a:srgbClr val="A84500"/>
    </a:custClr>
    <a:custClr name="Yam Daisy (Light)">
      <a:srgbClr val="FFD629"/>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lcf76f155ced4ddcb4097134ff3c332f xmlns="033ef18a-230f-4d0f-9559-7993c0af83d1">
      <Terms xmlns="http://schemas.microsoft.com/office/infopath/2007/PartnerControls"/>
    </lcf76f155ced4ddcb4097134ff3c332f>
    <SharedWithUsers xmlns="d8584141-3505-4689-876a-73c23099f0c3">
      <UserInfo>
        <DisplayName/>
        <AccountId xsi:nil="true"/>
        <AccountType/>
      </UserInfo>
    </SharedWithUsers>
    <MediaLengthInSeconds xmlns="033ef18a-230f-4d0f-9559-7993c0af83d1" xsi:nil="true"/>
    <Locations xmlns="033ef18a-230f-4d0f-9559-7993c0af83d1" xsi:nil="true"/>
    <Consenttoupload xmlns="033ef18a-230f-4d0f-9559-7993c0af83d1" xsi:nil="true"/>
    <Opp_x002f_Project xmlns="033ef18a-230f-4d0f-9559-7993c0af83d1" xsi:nil="true"/>
    <Expenseby xmlns="033ef18a-230f-4d0f-9559-7993c0af83d1" xsi:nil="true"/>
    <Deliverable_x0020_Status xmlns="033ef18a-230f-4d0f-9559-7993c0af83d1">DRAFT: UoM-Nossal to send to UNFPA</Deliverable_x0020_Status>
    <Unit xmlns="033ef18a-230f-4d0f-9559-7993c0af83d1" xsi:nil="true"/>
    <Status xmlns="033ef18a-230f-4d0f-9559-7993c0af83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957DF84E387142AFDCFEF2EE91556D" ma:contentTypeVersion="35" ma:contentTypeDescription="Create a new document." ma:contentTypeScope="" ma:versionID="bd703c5cbeac07079d70fe45da99b47e">
  <xsd:schema xmlns:xsd="http://www.w3.org/2001/XMLSchema" xmlns:xs="http://www.w3.org/2001/XMLSchema" xmlns:p="http://schemas.microsoft.com/office/2006/metadata/properties" xmlns:ns2="033ef18a-230f-4d0f-9559-7993c0af83d1" xmlns:ns3="d8584141-3505-4689-876a-73c23099f0c3" xmlns:ns4="f07d8113-1d44-46cb-baa5-a742d0650dfc" targetNamespace="http://schemas.microsoft.com/office/2006/metadata/properties" ma:root="true" ma:fieldsID="9d46ea78cc5c7150be04c4579cc8d436" ns2:_="" ns3:_="" ns4:_="">
    <xsd:import namespace="033ef18a-230f-4d0f-9559-7993c0af83d1"/>
    <xsd:import namespace="d8584141-3505-4689-876a-73c23099f0c3"/>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Deliverable_x0020_Status" minOccurs="0"/>
                <xsd:element ref="ns2:lcf76f155ced4ddcb4097134ff3c332f" minOccurs="0"/>
                <xsd:element ref="ns4:TaxCatchAll" minOccurs="0"/>
                <xsd:element ref="ns2:Locations" minOccurs="0"/>
                <xsd:element ref="ns2:cc5d1bbd-6d9d-4ddc-be45-f44a1273aedaCountryOrRegion" minOccurs="0"/>
                <xsd:element ref="ns2:cc5d1bbd-6d9d-4ddc-be45-f44a1273aedaState" minOccurs="0"/>
                <xsd:element ref="ns2:cc5d1bbd-6d9d-4ddc-be45-f44a1273aedaCity" minOccurs="0"/>
                <xsd:element ref="ns2:cc5d1bbd-6d9d-4ddc-be45-f44a1273aedaPostalCode" minOccurs="0"/>
                <xsd:element ref="ns2:cc5d1bbd-6d9d-4ddc-be45-f44a1273aedaStreet" minOccurs="0"/>
                <xsd:element ref="ns2:cc5d1bbd-6d9d-4ddc-be45-f44a1273aedaGeoLoc" minOccurs="0"/>
                <xsd:element ref="ns2:cc5d1bbd-6d9d-4ddc-be45-f44a1273aedaDispName" minOccurs="0"/>
                <xsd:element ref="ns2:Opp_x002f_Project" minOccurs="0"/>
                <xsd:element ref="ns2:MediaServiceObjectDetectorVersions" minOccurs="0"/>
                <xsd:element ref="ns2:Unit" minOccurs="0"/>
                <xsd:element ref="ns2:MediaServiceSearchProperties" minOccurs="0"/>
                <xsd:element ref="ns2:Consenttoupload" minOccurs="0"/>
                <xsd:element ref="ns2:Expenseb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ef18a-230f-4d0f-9559-7993c0af8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eliverable_x0020_Status" ma:index="21" nillable="true" ma:displayName="Deliverable Status" ma:default="DRAFT: UoM-Nossal to send to UNFPA" ma:format="Dropdown" ma:internalName="Deliverable_x0020_Status">
      <xsd:simpleType>
        <xsd:restriction base="dms:Choice">
          <xsd:enumeration value="DRAFT: UoM-Nossal to send to UNFPA"/>
          <xsd:enumeration value="DRAFT: uploaded - ready for UNFPA review"/>
          <xsd:enumeration value="DRAFT: feedback sent to UoM-Nossal by UNFPA"/>
          <xsd:enumeration value="FINAL: uploaded  - ready for UNFPA review"/>
          <xsd:enumeration value="FINAL: feedback from UNFPA to UoM-Nossal"/>
          <xsd:enumeration value="FINAL: UNFPA Approved and no further changes"/>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Locations" ma:index="25" nillable="true" ma:displayName="Locations" ma:format="Dropdown" ma:internalName="Locations">
      <xsd:simpleType>
        <xsd:restriction base="dms:Unknown"/>
      </xsd:simpleType>
    </xsd:element>
    <xsd:element name="cc5d1bbd-6d9d-4ddc-be45-f44a1273aedaCountryOrRegion" ma:index="26" nillable="true" ma:displayName="Locations: Country/Region" ma:internalName="CountryOrRegion" ma:readOnly="true">
      <xsd:simpleType>
        <xsd:restriction base="dms:Text"/>
      </xsd:simpleType>
    </xsd:element>
    <xsd:element name="cc5d1bbd-6d9d-4ddc-be45-f44a1273aedaState" ma:index="27" nillable="true" ma:displayName="Locations: State" ma:internalName="State" ma:readOnly="true">
      <xsd:simpleType>
        <xsd:restriction base="dms:Text"/>
      </xsd:simpleType>
    </xsd:element>
    <xsd:element name="cc5d1bbd-6d9d-4ddc-be45-f44a1273aedaCity" ma:index="28" nillable="true" ma:displayName="Locations: City" ma:internalName="City" ma:readOnly="true">
      <xsd:simpleType>
        <xsd:restriction base="dms:Text"/>
      </xsd:simpleType>
    </xsd:element>
    <xsd:element name="cc5d1bbd-6d9d-4ddc-be45-f44a1273aedaPostalCode" ma:index="29" nillable="true" ma:displayName="Locations: Postal Code" ma:internalName="PostalCode" ma:readOnly="true">
      <xsd:simpleType>
        <xsd:restriction base="dms:Text"/>
      </xsd:simpleType>
    </xsd:element>
    <xsd:element name="cc5d1bbd-6d9d-4ddc-be45-f44a1273aedaStreet" ma:index="30" nillable="true" ma:displayName="Locations: Street" ma:internalName="Street" ma:readOnly="true">
      <xsd:simpleType>
        <xsd:restriction base="dms:Text"/>
      </xsd:simpleType>
    </xsd:element>
    <xsd:element name="cc5d1bbd-6d9d-4ddc-be45-f44a1273aedaGeoLoc" ma:index="31" nillable="true" ma:displayName="Locations: Coordinates" ma:internalName="GeoLoc" ma:readOnly="true">
      <xsd:simpleType>
        <xsd:restriction base="dms:Unknown"/>
      </xsd:simpleType>
    </xsd:element>
    <xsd:element name="cc5d1bbd-6d9d-4ddc-be45-f44a1273aedaDispName" ma:index="32" nillable="true" ma:displayName="Locations: Name" ma:internalName="DispName" ma:readOnly="true">
      <xsd:simpleType>
        <xsd:restriction base="dms:Text"/>
      </xsd:simpleType>
    </xsd:element>
    <xsd:element name="Opp_x002f_Project" ma:index="33" nillable="true" ma:displayName="Opp/Project" ma:format="Dropdown" ma:internalName="Opp_x002f_Project">
      <xsd:simpleType>
        <xsd:restriction base="dms:Choice">
          <xsd:enumeration value="Opportunity"/>
          <xsd:enumeration value="Project"/>
          <xsd:enumeration value="LTA"/>
        </xsd:restriction>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Unit" ma:index="35" nillable="true" ma:displayName="Unit" ma:format="Dropdown" ma:internalName="Unit">
      <xsd:simpleType>
        <xsd:restriction base="dms:Choice">
          <xsd:enumeration value="DIHD"/>
          <xsd:enumeration value="HSGF"/>
          <xsd:enumeration value="SDOH"/>
          <xsd:enumeration value="E&amp;L"/>
          <xsd:enumeration value="GLHAM"/>
          <xsd:enumeration value="One Health"/>
          <xsd:enumeration value="NCDU"/>
          <xsd:enumeration value="BSU"/>
          <xsd:enumeration value="Choice 9"/>
        </xsd:restriction>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Consenttoupload" ma:index="37" nillable="true" ma:displayName="Consent to upload" ma:format="Dropdown" ma:internalName="Consenttoupload">
      <xsd:simpleType>
        <xsd:restriction base="dms:Choice">
          <xsd:enumeration value="Requested"/>
          <xsd:enumeration value="Ok"/>
        </xsd:restriction>
      </xsd:simpleType>
    </xsd:element>
    <xsd:element name="Expenseby" ma:index="38" nillable="true" ma:displayName="Expense by" ma:format="Dropdown" ma:internalName="Expenseby">
      <xsd:simpleType>
        <xsd:union memberTypes="dms:Text">
          <xsd:simpleType>
            <xsd:restriction base="dms:Choice">
              <xsd:enumeration value="Steph"/>
              <xsd:enumeration value="Ajay Mahal"/>
              <xsd:enumeration value="Iven Mareels"/>
              <xsd:enumeration value="Kathryn Bowen"/>
              <xsd:enumeration value="Sri Chandra"/>
              <xsd:enumeration value="Multiple"/>
              <xsd:enumeration value="Pierluigi Mancarella"/>
            </xsd:restriction>
          </xsd:simpleType>
        </xsd:union>
      </xsd:simpleType>
    </xsd:element>
    <xsd:element name="Status" ma:index="39" nillable="true" ma:displayName="Status"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584141-3505-4689-876a-73c23099f0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1e92a1e-e2ff-4f8e-b786-0d13796c7805}" ma:internalName="TaxCatchAll" ma:showField="CatchAllData" ma:web="d8584141-3505-4689-876a-73c23099f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A3E23E-8DC7-4C8F-847E-674686C8626D}">
  <ds:schemaRefs>
    <ds:schemaRef ds:uri="http://schemas.microsoft.com/office/2006/metadata/properties"/>
    <ds:schemaRef ds:uri="http://schemas.microsoft.com/office/infopath/2007/PartnerControls"/>
    <ds:schemaRef ds:uri="f07d8113-1d44-46cb-baa5-a742d0650dfc"/>
    <ds:schemaRef ds:uri="033ef18a-230f-4d0f-9559-7993c0af83d1"/>
    <ds:schemaRef ds:uri="d8584141-3505-4689-876a-73c23099f0c3"/>
  </ds:schemaRefs>
</ds:datastoreItem>
</file>

<file path=customXml/itemProps2.xml><?xml version="1.0" encoding="utf-8"?>
<ds:datastoreItem xmlns:ds="http://schemas.openxmlformats.org/officeDocument/2006/customXml" ds:itemID="{D435514C-B627-46C9-8441-BD857600E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ef18a-230f-4d0f-9559-7993c0af83d1"/>
    <ds:schemaRef ds:uri="d8584141-3505-4689-876a-73c23099f0c3"/>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45898-CF22-4887-89A4-92A0852BA0BC}">
  <ds:schemaRefs>
    <ds:schemaRef ds:uri="http://schemas.openxmlformats.org/officeDocument/2006/bibliography"/>
  </ds:schemaRefs>
</ds:datastoreItem>
</file>

<file path=customXml/itemProps4.xml><?xml version="1.0" encoding="utf-8"?>
<ds:datastoreItem xmlns:ds="http://schemas.openxmlformats.org/officeDocument/2006/customXml" ds:itemID="{2AF110FD-55B9-4C40-81A6-5B5F288530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C:\Users\fleurs1\Downloads\2024 - NIL A4-Long-Report.dotx</Template>
  <TotalTime>5</TotalTime>
  <Pages>26</Pages>
  <Words>6065</Words>
  <Characters>36634</Characters>
  <Application>Microsoft Office Word</Application>
  <DocSecurity>0</DocSecurity>
  <Lines>796</Lines>
  <Paragraphs>300</Paragraphs>
  <ScaleCrop>false</ScaleCrop>
  <Company/>
  <LinksUpToDate>false</LinksUpToDate>
  <CharactersWithSpaces>42399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understanding disability support systems in the Pacific</dc:title>
  <dc:subject/>
  <dc:creator>Fleur Smith</dc:creator>
  <cp:keywords/>
  <dc:description/>
  <cp:lastModifiedBy>Fleur Smith</cp:lastModifiedBy>
  <cp:revision>12</cp:revision>
  <cp:lastPrinted>2026-02-18T02:00:00Z</cp:lastPrinted>
  <dcterms:created xsi:type="dcterms:W3CDTF">2026-02-18T01:28:00Z</dcterms:created>
  <dcterms:modified xsi:type="dcterms:W3CDTF">2026-02-19T00:29:00Z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1778600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0x0101005F957DF84E387142AFDCFEF2EE91556D</vt:lpwstr>
  </property>
</Properties>
</file>